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7013"/>
      </w:tblGrid>
      <w:tr w:rsidR="00B31DDE" w14:paraId="37A44F7B" w14:textId="77777777" w:rsidTr="00A37EB4">
        <w:tc>
          <w:tcPr>
            <w:tcW w:w="9350" w:type="dxa"/>
            <w:gridSpan w:val="2"/>
            <w:shd w:val="clear" w:color="auto" w:fill="E7E6E6" w:themeFill="background2"/>
          </w:tcPr>
          <w:p w14:paraId="32E5DEE2" w14:textId="77777777" w:rsidR="00B31DDE" w:rsidRDefault="00B31DDE" w:rsidP="00B31DDE">
            <w:pPr>
              <w:jc w:val="center"/>
            </w:pPr>
            <w:r w:rsidRPr="0074468C">
              <w:rPr>
                <w:sz w:val="32"/>
              </w:rPr>
              <w:t>Billing Information</w:t>
            </w:r>
          </w:p>
        </w:tc>
      </w:tr>
      <w:tr w:rsidR="00B31DDE" w14:paraId="12E1E22D" w14:textId="77777777" w:rsidTr="0074468C">
        <w:trPr>
          <w:trHeight w:val="432"/>
        </w:trPr>
        <w:tc>
          <w:tcPr>
            <w:tcW w:w="2337" w:type="dxa"/>
            <w:vAlign w:val="center"/>
          </w:tcPr>
          <w:p w14:paraId="3589F12F" w14:textId="77777777" w:rsidR="00B31DDE" w:rsidRDefault="00B31DDE">
            <w:r>
              <w:t>Company Name</w:t>
            </w:r>
          </w:p>
        </w:tc>
        <w:tc>
          <w:tcPr>
            <w:tcW w:w="7013" w:type="dxa"/>
            <w:vAlign w:val="center"/>
          </w:tcPr>
          <w:p w14:paraId="07F66734" w14:textId="77777777" w:rsidR="00B31DDE" w:rsidRDefault="00B31DDE"/>
        </w:tc>
      </w:tr>
      <w:tr w:rsidR="00B31DDE" w14:paraId="36C4270C" w14:textId="77777777" w:rsidTr="0074468C">
        <w:trPr>
          <w:trHeight w:val="432"/>
        </w:trPr>
        <w:tc>
          <w:tcPr>
            <w:tcW w:w="2337" w:type="dxa"/>
            <w:vAlign w:val="center"/>
          </w:tcPr>
          <w:p w14:paraId="7EAE993B" w14:textId="77777777" w:rsidR="00B31DDE" w:rsidRDefault="00B41466">
            <w:r>
              <w:t xml:space="preserve">Billing </w:t>
            </w:r>
            <w:r w:rsidR="00B31DDE">
              <w:t>Address</w:t>
            </w:r>
          </w:p>
        </w:tc>
        <w:tc>
          <w:tcPr>
            <w:tcW w:w="7013" w:type="dxa"/>
            <w:vAlign w:val="center"/>
          </w:tcPr>
          <w:p w14:paraId="0B39782E" w14:textId="77777777" w:rsidR="00B31DDE" w:rsidRDefault="00B31DDE"/>
        </w:tc>
      </w:tr>
      <w:tr w:rsidR="00B31DDE" w14:paraId="12D973CE" w14:textId="77777777" w:rsidTr="0074468C">
        <w:trPr>
          <w:trHeight w:val="432"/>
        </w:trPr>
        <w:tc>
          <w:tcPr>
            <w:tcW w:w="2337" w:type="dxa"/>
            <w:vAlign w:val="center"/>
          </w:tcPr>
          <w:p w14:paraId="1E1AC2E4" w14:textId="77777777" w:rsidR="00B31DDE" w:rsidRDefault="00B31DDE">
            <w:r>
              <w:t>City, State, Zip Code</w:t>
            </w:r>
          </w:p>
        </w:tc>
        <w:tc>
          <w:tcPr>
            <w:tcW w:w="7013" w:type="dxa"/>
            <w:vAlign w:val="center"/>
          </w:tcPr>
          <w:p w14:paraId="03B35BE8" w14:textId="77777777" w:rsidR="00B31DDE" w:rsidRDefault="00B31DDE"/>
        </w:tc>
      </w:tr>
      <w:tr w:rsidR="00C477A5" w14:paraId="0D2F2A18" w14:textId="77777777" w:rsidTr="0074468C">
        <w:trPr>
          <w:trHeight w:val="432"/>
        </w:trPr>
        <w:tc>
          <w:tcPr>
            <w:tcW w:w="2337" w:type="dxa"/>
            <w:vAlign w:val="center"/>
          </w:tcPr>
          <w:p w14:paraId="3B3C52DE" w14:textId="77777777" w:rsidR="00C477A5" w:rsidRDefault="006C5D2B">
            <w:r>
              <w:t>Billing</w:t>
            </w:r>
            <w:r w:rsidR="00B41466">
              <w:t xml:space="preserve"> </w:t>
            </w:r>
            <w:r w:rsidR="00C477A5">
              <w:t>Phone Number</w:t>
            </w:r>
          </w:p>
        </w:tc>
        <w:tc>
          <w:tcPr>
            <w:tcW w:w="7013" w:type="dxa"/>
            <w:vAlign w:val="center"/>
          </w:tcPr>
          <w:p w14:paraId="1443EEDC" w14:textId="77777777" w:rsidR="00C477A5" w:rsidRDefault="00C477A5"/>
        </w:tc>
      </w:tr>
      <w:tr w:rsidR="00C477A5" w14:paraId="37D6EA1D" w14:textId="77777777" w:rsidTr="0074468C">
        <w:trPr>
          <w:trHeight w:val="432"/>
        </w:trPr>
        <w:tc>
          <w:tcPr>
            <w:tcW w:w="2337" w:type="dxa"/>
            <w:vAlign w:val="center"/>
          </w:tcPr>
          <w:p w14:paraId="656E88B9" w14:textId="77777777" w:rsidR="00C477A5" w:rsidRDefault="00B41466" w:rsidP="00C477A5">
            <w:r>
              <w:t>Billing</w:t>
            </w:r>
            <w:r w:rsidR="00C477A5">
              <w:t xml:space="preserve"> Email Address</w:t>
            </w:r>
          </w:p>
        </w:tc>
        <w:tc>
          <w:tcPr>
            <w:tcW w:w="7013" w:type="dxa"/>
            <w:vAlign w:val="center"/>
          </w:tcPr>
          <w:p w14:paraId="5C800F46" w14:textId="77777777" w:rsidR="00C477A5" w:rsidRDefault="00C477A5"/>
        </w:tc>
      </w:tr>
    </w:tbl>
    <w:p w14:paraId="4AE033C6" w14:textId="77777777" w:rsidR="00031581" w:rsidRDefault="000315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7013"/>
      </w:tblGrid>
      <w:tr w:rsidR="00C477A5" w14:paraId="27F53D20" w14:textId="77777777" w:rsidTr="00A37EB4">
        <w:tc>
          <w:tcPr>
            <w:tcW w:w="9350" w:type="dxa"/>
            <w:gridSpan w:val="2"/>
            <w:shd w:val="clear" w:color="auto" w:fill="E7E6E6" w:themeFill="background2"/>
          </w:tcPr>
          <w:p w14:paraId="162F1996" w14:textId="77777777" w:rsidR="00C477A5" w:rsidRPr="0074468C" w:rsidRDefault="00C477A5" w:rsidP="00C477A5">
            <w:pPr>
              <w:tabs>
                <w:tab w:val="left" w:pos="3223"/>
              </w:tabs>
              <w:jc w:val="center"/>
              <w:rPr>
                <w:sz w:val="32"/>
              </w:rPr>
            </w:pPr>
            <w:r w:rsidRPr="0074468C">
              <w:rPr>
                <w:sz w:val="32"/>
              </w:rPr>
              <w:t>Accounts Payable Contact</w:t>
            </w:r>
          </w:p>
        </w:tc>
      </w:tr>
      <w:tr w:rsidR="00C477A5" w14:paraId="0B70DAA2" w14:textId="77777777" w:rsidTr="0074468C">
        <w:trPr>
          <w:trHeight w:val="432"/>
        </w:trPr>
        <w:tc>
          <w:tcPr>
            <w:tcW w:w="2337" w:type="dxa"/>
            <w:vAlign w:val="center"/>
          </w:tcPr>
          <w:p w14:paraId="0636BFDB" w14:textId="77777777" w:rsidR="00C477A5" w:rsidRDefault="00C477A5">
            <w:r>
              <w:t>Name</w:t>
            </w:r>
          </w:p>
        </w:tc>
        <w:tc>
          <w:tcPr>
            <w:tcW w:w="7013" w:type="dxa"/>
            <w:vAlign w:val="center"/>
          </w:tcPr>
          <w:p w14:paraId="7D6AF61E" w14:textId="77777777" w:rsidR="00C477A5" w:rsidRDefault="00C477A5"/>
        </w:tc>
      </w:tr>
      <w:tr w:rsidR="00C477A5" w14:paraId="20425A33" w14:textId="77777777" w:rsidTr="0074468C">
        <w:trPr>
          <w:trHeight w:val="432"/>
        </w:trPr>
        <w:tc>
          <w:tcPr>
            <w:tcW w:w="2337" w:type="dxa"/>
            <w:vAlign w:val="center"/>
          </w:tcPr>
          <w:p w14:paraId="0380248A" w14:textId="77777777" w:rsidR="00C477A5" w:rsidRDefault="00C477A5">
            <w:r>
              <w:t>Phone</w:t>
            </w:r>
          </w:p>
        </w:tc>
        <w:tc>
          <w:tcPr>
            <w:tcW w:w="7013" w:type="dxa"/>
            <w:vAlign w:val="center"/>
          </w:tcPr>
          <w:p w14:paraId="660671A3" w14:textId="77777777" w:rsidR="00C477A5" w:rsidRDefault="00C477A5"/>
        </w:tc>
      </w:tr>
      <w:tr w:rsidR="00C477A5" w14:paraId="471F8080" w14:textId="77777777" w:rsidTr="0074468C">
        <w:trPr>
          <w:trHeight w:val="432"/>
        </w:trPr>
        <w:tc>
          <w:tcPr>
            <w:tcW w:w="2337" w:type="dxa"/>
            <w:vAlign w:val="center"/>
          </w:tcPr>
          <w:p w14:paraId="2C8B2428" w14:textId="77777777" w:rsidR="00C477A5" w:rsidRDefault="00C477A5">
            <w:r>
              <w:t>Email Address</w:t>
            </w:r>
          </w:p>
        </w:tc>
        <w:tc>
          <w:tcPr>
            <w:tcW w:w="7013" w:type="dxa"/>
            <w:vAlign w:val="center"/>
          </w:tcPr>
          <w:p w14:paraId="70F6CCE6" w14:textId="77777777" w:rsidR="00C477A5" w:rsidRDefault="00C477A5"/>
        </w:tc>
      </w:tr>
    </w:tbl>
    <w:p w14:paraId="1E918C8A" w14:textId="77777777" w:rsidR="00C477A5" w:rsidRDefault="00C477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5"/>
        <w:gridCol w:w="2879"/>
        <w:gridCol w:w="1801"/>
        <w:gridCol w:w="2875"/>
      </w:tblGrid>
      <w:tr w:rsidR="00C477A5" w14:paraId="5310FE0F" w14:textId="77777777" w:rsidTr="00A37EB4">
        <w:tc>
          <w:tcPr>
            <w:tcW w:w="9350" w:type="dxa"/>
            <w:gridSpan w:val="4"/>
            <w:shd w:val="clear" w:color="auto" w:fill="E7E6E6" w:themeFill="background2"/>
          </w:tcPr>
          <w:p w14:paraId="50C93C09" w14:textId="77777777" w:rsidR="00C477A5" w:rsidRPr="0074468C" w:rsidRDefault="00C477A5" w:rsidP="00C477A5">
            <w:pPr>
              <w:jc w:val="center"/>
              <w:rPr>
                <w:sz w:val="32"/>
              </w:rPr>
            </w:pPr>
            <w:r w:rsidRPr="0074468C">
              <w:rPr>
                <w:sz w:val="32"/>
              </w:rPr>
              <w:t>Credit References</w:t>
            </w:r>
          </w:p>
        </w:tc>
      </w:tr>
      <w:tr w:rsidR="00C477A5" w14:paraId="4AE6C8FA" w14:textId="77777777" w:rsidTr="0074468C">
        <w:trPr>
          <w:trHeight w:val="432"/>
        </w:trPr>
        <w:tc>
          <w:tcPr>
            <w:tcW w:w="1795" w:type="dxa"/>
            <w:vAlign w:val="center"/>
          </w:tcPr>
          <w:p w14:paraId="4DEF68A7" w14:textId="77777777" w:rsidR="00C477A5" w:rsidRPr="00C477A5" w:rsidRDefault="00C477A5" w:rsidP="00C477A5">
            <w:r w:rsidRPr="00C477A5">
              <w:t>Company Name</w:t>
            </w:r>
          </w:p>
        </w:tc>
        <w:tc>
          <w:tcPr>
            <w:tcW w:w="2879" w:type="dxa"/>
            <w:vAlign w:val="center"/>
          </w:tcPr>
          <w:p w14:paraId="748EBB63" w14:textId="77777777" w:rsidR="00C477A5" w:rsidRDefault="00C477A5" w:rsidP="00C477A5"/>
        </w:tc>
        <w:tc>
          <w:tcPr>
            <w:tcW w:w="1801" w:type="dxa"/>
            <w:vAlign w:val="center"/>
          </w:tcPr>
          <w:p w14:paraId="22B7B44F" w14:textId="77777777" w:rsidR="00C477A5" w:rsidRDefault="00C477A5" w:rsidP="00C477A5">
            <w:r>
              <w:t>Company Name</w:t>
            </w:r>
          </w:p>
        </w:tc>
        <w:tc>
          <w:tcPr>
            <w:tcW w:w="2875" w:type="dxa"/>
            <w:vAlign w:val="center"/>
          </w:tcPr>
          <w:p w14:paraId="7C8D118A" w14:textId="77777777" w:rsidR="00C477A5" w:rsidRDefault="00C477A5" w:rsidP="00C477A5"/>
        </w:tc>
      </w:tr>
      <w:tr w:rsidR="00C477A5" w14:paraId="6BFFD248" w14:textId="77777777" w:rsidTr="0074468C">
        <w:trPr>
          <w:trHeight w:val="432"/>
        </w:trPr>
        <w:tc>
          <w:tcPr>
            <w:tcW w:w="1795" w:type="dxa"/>
            <w:vAlign w:val="center"/>
          </w:tcPr>
          <w:p w14:paraId="12B903C0" w14:textId="77777777" w:rsidR="00C477A5" w:rsidRDefault="00C477A5" w:rsidP="00C477A5">
            <w:r>
              <w:t>Phone Number</w:t>
            </w:r>
          </w:p>
        </w:tc>
        <w:tc>
          <w:tcPr>
            <w:tcW w:w="2879" w:type="dxa"/>
            <w:vAlign w:val="center"/>
          </w:tcPr>
          <w:p w14:paraId="5ED1A9ED" w14:textId="77777777" w:rsidR="00C477A5" w:rsidRDefault="00C477A5" w:rsidP="00C477A5"/>
        </w:tc>
        <w:tc>
          <w:tcPr>
            <w:tcW w:w="1801" w:type="dxa"/>
            <w:vAlign w:val="center"/>
          </w:tcPr>
          <w:p w14:paraId="2C70C663" w14:textId="77777777" w:rsidR="00C477A5" w:rsidRDefault="00C477A5" w:rsidP="00C477A5">
            <w:r>
              <w:t>Phone Number</w:t>
            </w:r>
          </w:p>
        </w:tc>
        <w:tc>
          <w:tcPr>
            <w:tcW w:w="2875" w:type="dxa"/>
            <w:vAlign w:val="center"/>
          </w:tcPr>
          <w:p w14:paraId="7D777CE8" w14:textId="77777777" w:rsidR="00C477A5" w:rsidRDefault="00C477A5" w:rsidP="00C477A5"/>
        </w:tc>
      </w:tr>
      <w:tr w:rsidR="00C477A5" w14:paraId="3A167521" w14:textId="77777777" w:rsidTr="0074468C">
        <w:trPr>
          <w:trHeight w:val="432"/>
        </w:trPr>
        <w:tc>
          <w:tcPr>
            <w:tcW w:w="1795" w:type="dxa"/>
            <w:vAlign w:val="center"/>
          </w:tcPr>
          <w:p w14:paraId="5032F3B0" w14:textId="77777777" w:rsidR="00C477A5" w:rsidRDefault="00C477A5" w:rsidP="00C477A5">
            <w:r>
              <w:t>Account Number</w:t>
            </w:r>
          </w:p>
        </w:tc>
        <w:tc>
          <w:tcPr>
            <w:tcW w:w="2879" w:type="dxa"/>
            <w:vAlign w:val="center"/>
          </w:tcPr>
          <w:p w14:paraId="4DBB978E" w14:textId="77777777" w:rsidR="00C477A5" w:rsidRDefault="00C477A5" w:rsidP="00C477A5"/>
        </w:tc>
        <w:tc>
          <w:tcPr>
            <w:tcW w:w="1801" w:type="dxa"/>
            <w:vAlign w:val="center"/>
          </w:tcPr>
          <w:p w14:paraId="30B1FCA7" w14:textId="77777777" w:rsidR="00C477A5" w:rsidRDefault="00C477A5" w:rsidP="00C477A5">
            <w:r>
              <w:t>Account Number</w:t>
            </w:r>
          </w:p>
        </w:tc>
        <w:tc>
          <w:tcPr>
            <w:tcW w:w="2875" w:type="dxa"/>
            <w:vAlign w:val="center"/>
          </w:tcPr>
          <w:p w14:paraId="373652E2" w14:textId="77777777" w:rsidR="00C477A5" w:rsidRDefault="00C477A5" w:rsidP="00C477A5"/>
        </w:tc>
      </w:tr>
      <w:tr w:rsidR="00C477A5" w14:paraId="0E35C4CC" w14:textId="77777777" w:rsidTr="0074468C">
        <w:tc>
          <w:tcPr>
            <w:tcW w:w="9350" w:type="dxa"/>
            <w:gridSpan w:val="4"/>
            <w:vAlign w:val="center"/>
          </w:tcPr>
          <w:p w14:paraId="0A984257" w14:textId="77777777" w:rsidR="00C477A5" w:rsidRDefault="00C477A5" w:rsidP="00C477A5"/>
        </w:tc>
      </w:tr>
      <w:tr w:rsidR="00C477A5" w14:paraId="7DEC9331" w14:textId="77777777" w:rsidTr="0074468C">
        <w:trPr>
          <w:trHeight w:val="432"/>
        </w:trPr>
        <w:tc>
          <w:tcPr>
            <w:tcW w:w="1795" w:type="dxa"/>
            <w:vAlign w:val="center"/>
          </w:tcPr>
          <w:p w14:paraId="3FCB7AA2" w14:textId="77777777" w:rsidR="00C477A5" w:rsidRDefault="00C477A5" w:rsidP="00C477A5">
            <w:r>
              <w:t>Company Name</w:t>
            </w:r>
          </w:p>
        </w:tc>
        <w:tc>
          <w:tcPr>
            <w:tcW w:w="2879" w:type="dxa"/>
            <w:vAlign w:val="center"/>
          </w:tcPr>
          <w:p w14:paraId="7C2C7F5A" w14:textId="77777777" w:rsidR="00C477A5" w:rsidRDefault="00C477A5" w:rsidP="00C477A5"/>
        </w:tc>
        <w:tc>
          <w:tcPr>
            <w:tcW w:w="1801" w:type="dxa"/>
            <w:vAlign w:val="center"/>
          </w:tcPr>
          <w:p w14:paraId="521E8C1E" w14:textId="77777777" w:rsidR="00C477A5" w:rsidRDefault="00C477A5" w:rsidP="00C477A5">
            <w:r>
              <w:t>Company Name</w:t>
            </w:r>
          </w:p>
        </w:tc>
        <w:tc>
          <w:tcPr>
            <w:tcW w:w="2875" w:type="dxa"/>
            <w:vAlign w:val="center"/>
          </w:tcPr>
          <w:p w14:paraId="78F22E71" w14:textId="77777777" w:rsidR="00C477A5" w:rsidRDefault="00C477A5" w:rsidP="00C477A5"/>
        </w:tc>
      </w:tr>
      <w:tr w:rsidR="00C477A5" w14:paraId="648A1A8F" w14:textId="77777777" w:rsidTr="0074468C">
        <w:trPr>
          <w:trHeight w:val="432"/>
        </w:trPr>
        <w:tc>
          <w:tcPr>
            <w:tcW w:w="1795" w:type="dxa"/>
            <w:vAlign w:val="center"/>
          </w:tcPr>
          <w:p w14:paraId="77D7BF99" w14:textId="77777777" w:rsidR="00C477A5" w:rsidRDefault="00C477A5" w:rsidP="00C477A5">
            <w:r>
              <w:t>Phone Number</w:t>
            </w:r>
          </w:p>
        </w:tc>
        <w:tc>
          <w:tcPr>
            <w:tcW w:w="2879" w:type="dxa"/>
            <w:vAlign w:val="center"/>
          </w:tcPr>
          <w:p w14:paraId="2ADE5A14" w14:textId="77777777" w:rsidR="00C477A5" w:rsidRDefault="00C477A5" w:rsidP="00C477A5"/>
        </w:tc>
        <w:tc>
          <w:tcPr>
            <w:tcW w:w="1801" w:type="dxa"/>
            <w:vAlign w:val="center"/>
          </w:tcPr>
          <w:p w14:paraId="2F3270BB" w14:textId="77777777" w:rsidR="00C477A5" w:rsidRDefault="00C477A5" w:rsidP="00C477A5">
            <w:r>
              <w:t>Phone Number</w:t>
            </w:r>
          </w:p>
        </w:tc>
        <w:tc>
          <w:tcPr>
            <w:tcW w:w="2875" w:type="dxa"/>
            <w:vAlign w:val="center"/>
          </w:tcPr>
          <w:p w14:paraId="3D1B8A01" w14:textId="77777777" w:rsidR="00C477A5" w:rsidRDefault="00C477A5" w:rsidP="00C477A5"/>
        </w:tc>
      </w:tr>
      <w:tr w:rsidR="00C477A5" w14:paraId="7CF526AF" w14:textId="77777777" w:rsidTr="0074468C">
        <w:trPr>
          <w:trHeight w:val="432"/>
        </w:trPr>
        <w:tc>
          <w:tcPr>
            <w:tcW w:w="1795" w:type="dxa"/>
            <w:vAlign w:val="center"/>
          </w:tcPr>
          <w:p w14:paraId="2129C3C2" w14:textId="77777777" w:rsidR="00C477A5" w:rsidRDefault="00C477A5" w:rsidP="00C477A5">
            <w:r>
              <w:t>Account Number</w:t>
            </w:r>
          </w:p>
        </w:tc>
        <w:tc>
          <w:tcPr>
            <w:tcW w:w="2879" w:type="dxa"/>
            <w:vAlign w:val="center"/>
          </w:tcPr>
          <w:p w14:paraId="5A479ADA" w14:textId="77777777" w:rsidR="00C477A5" w:rsidRDefault="00C477A5" w:rsidP="00C477A5"/>
        </w:tc>
        <w:tc>
          <w:tcPr>
            <w:tcW w:w="1801" w:type="dxa"/>
            <w:vAlign w:val="center"/>
          </w:tcPr>
          <w:p w14:paraId="080C91F0" w14:textId="77777777" w:rsidR="00C477A5" w:rsidRDefault="00C477A5" w:rsidP="00C477A5">
            <w:r>
              <w:t>Account Number</w:t>
            </w:r>
          </w:p>
        </w:tc>
        <w:tc>
          <w:tcPr>
            <w:tcW w:w="2875" w:type="dxa"/>
            <w:vAlign w:val="center"/>
          </w:tcPr>
          <w:p w14:paraId="65475783" w14:textId="77777777" w:rsidR="00C477A5" w:rsidRDefault="00C477A5" w:rsidP="00C477A5"/>
        </w:tc>
      </w:tr>
    </w:tbl>
    <w:p w14:paraId="63DA0F91" w14:textId="77777777" w:rsidR="00C477A5" w:rsidRDefault="00C477A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4468C" w14:paraId="21CED978" w14:textId="77777777" w:rsidTr="0074468C">
        <w:trPr>
          <w:trHeight w:val="432"/>
        </w:trPr>
        <w:tc>
          <w:tcPr>
            <w:tcW w:w="4675" w:type="dxa"/>
            <w:vAlign w:val="center"/>
          </w:tcPr>
          <w:p w14:paraId="3F942197" w14:textId="77777777" w:rsidR="0074468C" w:rsidRDefault="0074468C">
            <w:r>
              <w:t>Will Purchase Orders Be Issued?</w:t>
            </w:r>
          </w:p>
        </w:tc>
        <w:tc>
          <w:tcPr>
            <w:tcW w:w="4675" w:type="dxa"/>
            <w:vAlign w:val="center"/>
          </w:tcPr>
          <w:p w14:paraId="30D9779F" w14:textId="77777777" w:rsidR="0074468C" w:rsidRDefault="0074468C">
            <w:r>
              <w:t>Are Purchase Orders Required?</w:t>
            </w:r>
          </w:p>
        </w:tc>
      </w:tr>
    </w:tbl>
    <w:p w14:paraId="177987BE" w14:textId="77777777" w:rsidR="0074468C" w:rsidRDefault="0074468C" w:rsidP="0074468C">
      <w:pPr>
        <w:jc w:val="both"/>
      </w:pPr>
    </w:p>
    <w:p w14:paraId="2C5951E0" w14:textId="77777777" w:rsidR="0074468C" w:rsidRDefault="0074468C" w:rsidP="0074468C">
      <w:pPr>
        <w:jc w:val="both"/>
      </w:pPr>
      <w:r>
        <w:t>All invoices are due and payable within 30 days of invoice date. Invoices paid after that time will be subject to a 1.5% finance charge. Signature on this document indicates agreement to these terms.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75"/>
        <w:gridCol w:w="2875"/>
      </w:tblGrid>
      <w:tr w:rsidR="0074468C" w14:paraId="2EB5988D" w14:textId="77777777" w:rsidTr="007908E5">
        <w:trPr>
          <w:trHeight w:val="720"/>
        </w:trPr>
        <w:tc>
          <w:tcPr>
            <w:tcW w:w="6475" w:type="dxa"/>
            <w:vAlign w:val="bottom"/>
          </w:tcPr>
          <w:p w14:paraId="79A6CDA5" w14:textId="77777777" w:rsidR="0074468C" w:rsidRDefault="0074468C" w:rsidP="0074468C">
            <w:pPr>
              <w:jc w:val="both"/>
            </w:pPr>
            <w:r>
              <w:t>Signature</w:t>
            </w:r>
          </w:p>
        </w:tc>
        <w:tc>
          <w:tcPr>
            <w:tcW w:w="2875" w:type="dxa"/>
            <w:vAlign w:val="bottom"/>
          </w:tcPr>
          <w:p w14:paraId="0F2C39E4" w14:textId="77777777" w:rsidR="0074468C" w:rsidRDefault="0074468C" w:rsidP="0074468C">
            <w:pPr>
              <w:jc w:val="both"/>
            </w:pPr>
            <w:r>
              <w:t>Date</w:t>
            </w:r>
          </w:p>
        </w:tc>
      </w:tr>
    </w:tbl>
    <w:p w14:paraId="07AA1FF5" w14:textId="77777777" w:rsidR="0074468C" w:rsidRDefault="0074468C" w:rsidP="00A37EB4">
      <w:pPr>
        <w:jc w:val="both"/>
      </w:pPr>
    </w:p>
    <w:sectPr w:rsidR="0074468C" w:rsidSect="0050677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89042" w14:textId="77777777" w:rsidR="00F313B3" w:rsidRDefault="00F313B3" w:rsidP="00B31DDE">
      <w:pPr>
        <w:spacing w:after="0" w:line="240" w:lineRule="auto"/>
      </w:pPr>
      <w:r>
        <w:separator/>
      </w:r>
    </w:p>
  </w:endnote>
  <w:endnote w:type="continuationSeparator" w:id="0">
    <w:p w14:paraId="1AD8C29F" w14:textId="77777777" w:rsidR="00F313B3" w:rsidRDefault="00F313B3" w:rsidP="00B31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6B107" w14:textId="77777777" w:rsidR="008E35E3" w:rsidRDefault="008E35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DA8E4" w14:textId="465C5520" w:rsidR="006D68BB" w:rsidRDefault="006D68BB" w:rsidP="006D68BB">
    <w:pPr>
      <w:pStyle w:val="Footer"/>
      <w:jc w:val="right"/>
    </w:pPr>
    <w:r>
      <w:t>Credit Application 20</w:t>
    </w:r>
    <w:r w:rsidR="008E35E3">
      <w:t>2</w:t>
    </w:r>
    <w:r w:rsidR="00EC6199">
      <w:t>4</w:t>
    </w:r>
    <w:r>
      <w:t>.</w:t>
    </w:r>
    <w:r w:rsidR="00EC6199">
      <w:t>1</w:t>
    </w:r>
    <w:r>
      <w:t>.1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2C884" w14:textId="77777777" w:rsidR="008E35E3" w:rsidRDefault="008E35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49695" w14:textId="77777777" w:rsidR="00F313B3" w:rsidRDefault="00F313B3" w:rsidP="00B31DDE">
      <w:pPr>
        <w:spacing w:after="0" w:line="240" w:lineRule="auto"/>
      </w:pPr>
      <w:r>
        <w:separator/>
      </w:r>
    </w:p>
  </w:footnote>
  <w:footnote w:type="continuationSeparator" w:id="0">
    <w:p w14:paraId="4E3A221F" w14:textId="77777777" w:rsidR="00F313B3" w:rsidRDefault="00F313B3" w:rsidP="00B31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69A3F" w14:textId="77777777" w:rsidR="008E35E3" w:rsidRDefault="008E35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D9D52" w14:textId="3CCEE852" w:rsidR="00B31DDE" w:rsidRPr="00A37EB4" w:rsidRDefault="00EC6199" w:rsidP="00EC6199">
    <w:pPr>
      <w:pStyle w:val="Header"/>
      <w:jc w:val="right"/>
      <w:rPr>
        <w:rFonts w:asciiTheme="majorHAnsi" w:hAnsiTheme="majorHAnsi" w:cstheme="majorHAnsi"/>
      </w:rPr>
    </w:pPr>
    <w:r>
      <w:rPr>
        <w:rFonts w:asciiTheme="majorHAnsi" w:hAnsiTheme="majorHAnsi" w:cstheme="majorHAnsi"/>
        <w:noProof/>
      </w:rPr>
      <w:drawing>
        <wp:anchor distT="0" distB="0" distL="114300" distR="114300" simplePos="0" relativeHeight="251658240" behindDoc="0" locked="0" layoutInCell="1" allowOverlap="1" wp14:anchorId="68B353E0" wp14:editId="630D7E5B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2057400" cy="642938"/>
          <wp:effectExtent l="0" t="0" r="0" b="5080"/>
          <wp:wrapSquare wrapText="bothSides"/>
          <wp:docPr id="549107176" name="Picture 1" descr="A number on a black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9107176" name="Picture 1" descr="A number on a black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7400" cy="64293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1DDE" w:rsidRPr="00A37EB4">
      <w:rPr>
        <w:rFonts w:asciiTheme="majorHAnsi" w:hAnsiTheme="majorHAnsi" w:cstheme="majorHAnsi"/>
      </w:rPr>
      <w:t>Entisys Solutions, Inc.</w:t>
    </w:r>
  </w:p>
  <w:p w14:paraId="75D91BEB" w14:textId="1B3164F7" w:rsidR="00B31DDE" w:rsidRPr="00A37EB4" w:rsidRDefault="00B74DC5" w:rsidP="00B31DDE">
    <w:pPr>
      <w:pStyle w:val="Header"/>
      <w:jc w:val="right"/>
      <w:rPr>
        <w:rFonts w:asciiTheme="majorHAnsi" w:hAnsiTheme="majorHAnsi" w:cstheme="majorHAnsi"/>
      </w:rPr>
    </w:pPr>
    <w:r>
      <w:rPr>
        <w:rFonts w:asciiTheme="majorHAnsi" w:hAnsiTheme="majorHAnsi" w:cstheme="majorHAnsi"/>
      </w:rPr>
      <w:t>47 Discovery, Suite 150</w:t>
    </w:r>
  </w:p>
  <w:p w14:paraId="2510EB00" w14:textId="4B6149C9" w:rsidR="00B31DDE" w:rsidRPr="00A37EB4" w:rsidRDefault="00B74DC5" w:rsidP="00B31DDE">
    <w:pPr>
      <w:pStyle w:val="Header"/>
      <w:jc w:val="right"/>
      <w:rPr>
        <w:rFonts w:asciiTheme="majorHAnsi" w:hAnsiTheme="majorHAnsi" w:cstheme="majorHAnsi"/>
      </w:rPr>
    </w:pPr>
    <w:r>
      <w:rPr>
        <w:rFonts w:asciiTheme="majorHAnsi" w:hAnsiTheme="majorHAnsi" w:cstheme="majorHAnsi"/>
      </w:rPr>
      <w:t>Irvine</w:t>
    </w:r>
    <w:r w:rsidR="00B31DDE" w:rsidRPr="00A37EB4">
      <w:rPr>
        <w:rFonts w:asciiTheme="majorHAnsi" w:hAnsiTheme="majorHAnsi" w:cstheme="majorHAnsi"/>
      </w:rPr>
      <w:t>, CA 92</w:t>
    </w:r>
    <w:r>
      <w:rPr>
        <w:rFonts w:asciiTheme="majorHAnsi" w:hAnsiTheme="majorHAnsi" w:cstheme="majorHAnsi"/>
      </w:rPr>
      <w:t>618</w:t>
    </w:r>
  </w:p>
  <w:p w14:paraId="151436BE" w14:textId="52BC29AC" w:rsidR="00B31DDE" w:rsidRPr="00A37EB4" w:rsidRDefault="00B31DDE" w:rsidP="00B31DDE">
    <w:pPr>
      <w:pStyle w:val="Header"/>
      <w:jc w:val="right"/>
      <w:rPr>
        <w:rFonts w:asciiTheme="majorHAnsi" w:hAnsiTheme="majorHAnsi" w:cstheme="majorHAnsi"/>
      </w:rPr>
    </w:pPr>
    <w:r w:rsidRPr="00A37EB4">
      <w:rPr>
        <w:rFonts w:asciiTheme="majorHAnsi" w:hAnsiTheme="majorHAnsi" w:cstheme="majorHAnsi"/>
      </w:rPr>
      <w:t>PH:925-688-8989</w:t>
    </w:r>
  </w:p>
  <w:p w14:paraId="4384E566" w14:textId="77777777" w:rsidR="00B31DDE" w:rsidRDefault="00B31DDE" w:rsidP="00B31DDE">
    <w:pPr>
      <w:pStyle w:val="Header"/>
      <w:jc w:val="right"/>
      <w:rPr>
        <w:rFonts w:ascii="Lucida Console" w:hAnsi="Lucida Console"/>
      </w:rPr>
    </w:pPr>
  </w:p>
  <w:p w14:paraId="5C6153BE" w14:textId="77777777" w:rsidR="00B31DDE" w:rsidRPr="00A37EB4" w:rsidRDefault="00B31DDE" w:rsidP="00B31DDE">
    <w:pPr>
      <w:pStyle w:val="Header"/>
      <w:jc w:val="center"/>
      <w:rPr>
        <w:rFonts w:cstheme="minorHAnsi"/>
        <w:b/>
        <w:sz w:val="36"/>
      </w:rPr>
    </w:pPr>
    <w:r w:rsidRPr="00A37EB4">
      <w:rPr>
        <w:rFonts w:cstheme="minorHAnsi"/>
        <w:b/>
        <w:sz w:val="36"/>
      </w:rPr>
      <w:t>CREDIT APPLICATION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9CC36" w14:textId="77777777" w:rsidR="008E35E3" w:rsidRDefault="008E35E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DDE"/>
    <w:rsid w:val="00031581"/>
    <w:rsid w:val="003124AB"/>
    <w:rsid w:val="00471BE6"/>
    <w:rsid w:val="0050677B"/>
    <w:rsid w:val="00506D85"/>
    <w:rsid w:val="0061777B"/>
    <w:rsid w:val="006C5D2B"/>
    <w:rsid w:val="006D68BB"/>
    <w:rsid w:val="00726810"/>
    <w:rsid w:val="0074468C"/>
    <w:rsid w:val="007908E5"/>
    <w:rsid w:val="008B4F15"/>
    <w:rsid w:val="008E35E3"/>
    <w:rsid w:val="00A37EB4"/>
    <w:rsid w:val="00B31DDE"/>
    <w:rsid w:val="00B41466"/>
    <w:rsid w:val="00B74DC5"/>
    <w:rsid w:val="00C477A5"/>
    <w:rsid w:val="00D94CD9"/>
    <w:rsid w:val="00DF4F8C"/>
    <w:rsid w:val="00EC6199"/>
    <w:rsid w:val="00F3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C900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1D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1DDE"/>
  </w:style>
  <w:style w:type="paragraph" w:styleId="Footer">
    <w:name w:val="footer"/>
    <w:basedOn w:val="Normal"/>
    <w:link w:val="FooterChar"/>
    <w:uiPriority w:val="99"/>
    <w:unhideWhenUsed/>
    <w:rsid w:val="00B31D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DDE"/>
  </w:style>
  <w:style w:type="table" w:styleId="TableGrid">
    <w:name w:val="Table Grid"/>
    <w:basedOn w:val="TableNormal"/>
    <w:uiPriority w:val="39"/>
    <w:rsid w:val="00B31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dbd063-3b90-46ef-b96d-7605e8cb8fe7" xsi:nil="true"/>
    <lcf76f155ced4ddcb4097134ff3c332f xmlns="1f4ddcef-53fb-4690-b110-5b6618b18d1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E8A90ED0806041A5AE472DF7BC6EF3" ma:contentTypeVersion="18" ma:contentTypeDescription="Create a new document." ma:contentTypeScope="" ma:versionID="146863046cd9e064f4638f8d57492917">
  <xsd:schema xmlns:xsd="http://www.w3.org/2001/XMLSchema" xmlns:xs="http://www.w3.org/2001/XMLSchema" xmlns:p="http://schemas.microsoft.com/office/2006/metadata/properties" xmlns:ns2="1f4ddcef-53fb-4690-b110-5b6618b18d18" xmlns:ns3="87dbd063-3b90-46ef-b96d-7605e8cb8fe7" targetNamespace="http://schemas.microsoft.com/office/2006/metadata/properties" ma:root="true" ma:fieldsID="4f4fc14da8e3b231301972aab2713564" ns2:_="" ns3:_="">
    <xsd:import namespace="1f4ddcef-53fb-4690-b110-5b6618b18d18"/>
    <xsd:import namespace="87dbd063-3b90-46ef-b96d-7605e8cb8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ddcef-53fb-4690-b110-5b6618b18d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2c632bb-64b8-492a-ace5-74a0d6bbc3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dbd063-3b90-46ef-b96d-7605e8cb8fe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e0a313a-6fc6-41b6-ac6a-b754e9485999}" ma:internalName="TaxCatchAll" ma:showField="CatchAllData" ma:web="87dbd063-3b90-46ef-b96d-7605e8cb8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4EFE5D-5DAE-40D1-B7B2-2F7E1EBC9C63}">
  <ds:schemaRefs>
    <ds:schemaRef ds:uri="http://schemas.microsoft.com/office/2006/metadata/properties"/>
    <ds:schemaRef ds:uri="http://schemas.microsoft.com/office/infopath/2007/PartnerControls"/>
    <ds:schemaRef ds:uri="87dbd063-3b90-46ef-b96d-7605e8cb8fe7"/>
    <ds:schemaRef ds:uri="1f4ddcef-53fb-4690-b110-5b6618b18d18"/>
  </ds:schemaRefs>
</ds:datastoreItem>
</file>

<file path=customXml/itemProps2.xml><?xml version="1.0" encoding="utf-8"?>
<ds:datastoreItem xmlns:ds="http://schemas.openxmlformats.org/officeDocument/2006/customXml" ds:itemID="{5DE82EC1-215B-4DED-A759-BD9EC1CFE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676FC4-BDB1-4E03-9263-D58556C4B3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4ddcef-53fb-4690-b110-5b6618b18d18"/>
    <ds:schemaRef ds:uri="87dbd063-3b90-46ef-b96d-7605e8cb8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Credit%20Application%20-%202025.07.01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General</dc:creator>
  <cp:keywords/>
  <dc:description/>
  <cp:lastModifiedBy>Lisa Austin</cp:lastModifiedBy>
  <cp:revision>2</cp:revision>
  <dcterms:created xsi:type="dcterms:W3CDTF">2026-07-14T22:39:00Z</dcterms:created>
  <dcterms:modified xsi:type="dcterms:W3CDTF">2026-07-14T22:39:00Z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0x010100AFE8A90ED0806041A5AE472DF7BC6EF3</vt:lpwstr>
  </property>
  <property fmtid="{D5CDD505-2E9C-101B-9397-08002B2CF9AE}" pid="3" name="MediaServiceImageTags">
    <vt:lpwstr/>
  </property>
  <property fmtid="{D5CDD505-2E9C-101B-9397-08002B2CF9AE}" pid="4" name="MSIP_Label_f41e0c5a-1ca2-4fdf-a718-1631f5b8607e_Enabled">
    <vt:lpwstr>true</vt:lpwstr>
  </property>
  <property fmtid="{D5CDD505-2E9C-101B-9397-08002B2CF9AE}" pid="5" name="MSIP_Label_f41e0c5a-1ca2-4fdf-a718-1631f5b8607e_SetDate">
    <vt:lpwstr>2024-10-31T11:24:30Z</vt:lpwstr>
  </property>
  <property fmtid="{D5CDD505-2E9C-101B-9397-08002B2CF9AE}" pid="6" name="MSIP_Label_f41e0c5a-1ca2-4fdf-a718-1631f5b8607e_Method">
    <vt:lpwstr>Standard</vt:lpwstr>
  </property>
  <property fmtid="{D5CDD505-2E9C-101B-9397-08002B2CF9AE}" pid="7" name="MSIP_Label_f41e0c5a-1ca2-4fdf-a718-1631f5b8607e_Name">
    <vt:lpwstr>Internal Use</vt:lpwstr>
  </property>
  <property fmtid="{D5CDD505-2E9C-101B-9397-08002B2CF9AE}" pid="8" name="MSIP_Label_f41e0c5a-1ca2-4fdf-a718-1631f5b8607e_SiteId">
    <vt:lpwstr>9c098977-6fd6-46bd-a109-6d983952bd01</vt:lpwstr>
  </property>
  <property fmtid="{D5CDD505-2E9C-101B-9397-08002B2CF9AE}" pid="9" name="MSIP_Label_f41e0c5a-1ca2-4fdf-a718-1631f5b8607e_ActionId">
    <vt:lpwstr>7f354507-17de-407b-845e-a2259be8dca4</vt:lpwstr>
  </property>
  <property fmtid="{D5CDD505-2E9C-101B-9397-08002B2CF9AE}" pid="10" name="MSIP_Label_f41e0c5a-1ca2-4fdf-a718-1631f5b8607e_ContentBits">
    <vt:lpwstr>0</vt:lpwstr>
  </property>
  <property fmtid="{D5CDD505-2E9C-101B-9397-08002B2CF9AE}" pid="11" name="GrammarlyDocumentId">
    <vt:lpwstr>cf3eb8ab-284a-4592-bc31-36a6df9c2f77</vt:lpwstr>
  </property>
</Properties>
</file>