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0E83D" w14:textId="77777777" w:rsidR="006736FD" w:rsidRPr="008E6421" w:rsidRDefault="00EC47CD" w:rsidP="002A73AC">
      <w:pPr>
        <w:pStyle w:val="Heading3"/>
        <w:rPr>
          <w:rFonts w:ascii="DM Sans" w:hAnsi="DM Sans" w:cs="Arial"/>
          <w:smallCaps/>
          <w:szCs w:val="24"/>
        </w:rPr>
      </w:pPr>
      <w:bookmarkStart w:id="0" w:name="_Toc148371290"/>
      <w:r w:rsidRPr="008E6421">
        <w:rPr>
          <w:rFonts w:ascii="DM Sans" w:hAnsi="DM Sans" w:cs="Arial"/>
          <w:smallCaps/>
          <w:szCs w:val="24"/>
        </w:rPr>
        <w:t xml:space="preserve">Master </w:t>
      </w:r>
      <w:r w:rsidR="00983146" w:rsidRPr="008E6421">
        <w:rPr>
          <w:rFonts w:ascii="DM Sans" w:hAnsi="DM Sans" w:cs="Arial"/>
          <w:smallCaps/>
          <w:szCs w:val="24"/>
        </w:rPr>
        <w:t>Product</w:t>
      </w:r>
      <w:r w:rsidR="00A52C5C" w:rsidRPr="008E6421">
        <w:rPr>
          <w:rFonts w:ascii="DM Sans" w:hAnsi="DM Sans" w:cs="Arial"/>
          <w:smallCaps/>
          <w:szCs w:val="24"/>
        </w:rPr>
        <w:t>s</w:t>
      </w:r>
      <w:r w:rsidR="00983146" w:rsidRPr="008E6421">
        <w:rPr>
          <w:rFonts w:ascii="DM Sans" w:hAnsi="DM Sans" w:cs="Arial"/>
          <w:smallCaps/>
          <w:szCs w:val="24"/>
        </w:rPr>
        <w:t xml:space="preserve"> and</w:t>
      </w:r>
      <w:r w:rsidR="009E455A" w:rsidRPr="008E6421">
        <w:rPr>
          <w:rFonts w:ascii="DM Sans" w:hAnsi="DM Sans" w:cs="Arial"/>
          <w:smallCaps/>
          <w:szCs w:val="24"/>
        </w:rPr>
        <w:t xml:space="preserve"> </w:t>
      </w:r>
      <w:r w:rsidR="006736FD" w:rsidRPr="008E6421">
        <w:rPr>
          <w:rFonts w:ascii="DM Sans" w:hAnsi="DM Sans" w:cs="Arial"/>
          <w:smallCaps/>
          <w:szCs w:val="24"/>
        </w:rPr>
        <w:t>Services Agreement</w:t>
      </w:r>
      <w:bookmarkEnd w:id="0"/>
    </w:p>
    <w:p w14:paraId="7FBA647E" w14:textId="77777777" w:rsidR="006736FD" w:rsidRPr="008E6421" w:rsidRDefault="006736FD" w:rsidP="00465F11">
      <w:pPr>
        <w:rPr>
          <w:rFonts w:ascii="DM Sans" w:hAnsi="DM Sans" w:cs="Arial"/>
          <w:b/>
          <w:sz w:val="18"/>
          <w:szCs w:val="18"/>
        </w:rPr>
      </w:pPr>
    </w:p>
    <w:p w14:paraId="2CAE2B30" w14:textId="77777777" w:rsidR="006736FD" w:rsidRPr="008E6421" w:rsidRDefault="006736FD" w:rsidP="00465F11">
      <w:pPr>
        <w:rPr>
          <w:rFonts w:ascii="DM Sans" w:hAnsi="DM Sans" w:cs="Arial"/>
          <w:bCs/>
          <w:sz w:val="18"/>
          <w:szCs w:val="18"/>
        </w:rPr>
      </w:pPr>
    </w:p>
    <w:p w14:paraId="30BB9C31" w14:textId="77777777" w:rsidR="006736FD" w:rsidRPr="008E6421" w:rsidRDefault="006736FD" w:rsidP="4F33CB77">
      <w:pPr>
        <w:rPr>
          <w:rFonts w:ascii="DM Sans" w:hAnsi="DM Sans" w:cs="Arial"/>
          <w:sz w:val="18"/>
          <w:szCs w:val="18"/>
        </w:rPr>
      </w:pPr>
      <w:r w:rsidRPr="008E6421">
        <w:rPr>
          <w:rFonts w:ascii="DM Sans" w:hAnsi="DM Sans" w:cs="Arial"/>
          <w:sz w:val="18"/>
          <w:szCs w:val="18"/>
        </w:rPr>
        <w:t>T</w:t>
      </w:r>
      <w:r w:rsidR="00BC74C5" w:rsidRPr="008E6421">
        <w:rPr>
          <w:rFonts w:ascii="DM Sans" w:hAnsi="DM Sans" w:cs="Arial"/>
          <w:sz w:val="18"/>
          <w:szCs w:val="18"/>
        </w:rPr>
        <w:t>his</w:t>
      </w:r>
      <w:r w:rsidRPr="008E6421">
        <w:rPr>
          <w:rFonts w:ascii="DM Sans" w:hAnsi="DM Sans" w:cs="Arial"/>
          <w:sz w:val="18"/>
          <w:szCs w:val="18"/>
        </w:rPr>
        <w:t xml:space="preserve"> </w:t>
      </w:r>
      <w:r w:rsidR="00EF35BA" w:rsidRPr="008E6421">
        <w:rPr>
          <w:rFonts w:ascii="DM Sans" w:hAnsi="DM Sans" w:cs="Arial"/>
          <w:b/>
          <w:bCs/>
          <w:sz w:val="18"/>
          <w:szCs w:val="18"/>
        </w:rPr>
        <w:t xml:space="preserve">MASTER </w:t>
      </w:r>
      <w:r w:rsidR="00983146" w:rsidRPr="008E6421">
        <w:rPr>
          <w:rFonts w:ascii="DM Sans" w:hAnsi="DM Sans" w:cs="Arial"/>
          <w:b/>
          <w:bCs/>
          <w:sz w:val="18"/>
          <w:szCs w:val="18"/>
        </w:rPr>
        <w:t>PRODUCT</w:t>
      </w:r>
      <w:r w:rsidR="00A52C5C" w:rsidRPr="008E6421">
        <w:rPr>
          <w:rFonts w:ascii="DM Sans" w:hAnsi="DM Sans" w:cs="Arial"/>
          <w:b/>
          <w:bCs/>
          <w:sz w:val="18"/>
          <w:szCs w:val="18"/>
        </w:rPr>
        <w:t>S</w:t>
      </w:r>
      <w:r w:rsidR="00983146" w:rsidRPr="008E6421">
        <w:rPr>
          <w:rFonts w:ascii="DM Sans" w:hAnsi="DM Sans" w:cs="Arial"/>
          <w:b/>
          <w:bCs/>
          <w:sz w:val="18"/>
          <w:szCs w:val="18"/>
        </w:rPr>
        <w:t xml:space="preserve"> AND </w:t>
      </w:r>
      <w:r w:rsidRPr="008E6421">
        <w:rPr>
          <w:rFonts w:ascii="DM Sans" w:hAnsi="DM Sans" w:cs="Arial"/>
          <w:b/>
          <w:bCs/>
          <w:sz w:val="18"/>
          <w:szCs w:val="18"/>
        </w:rPr>
        <w:t>SERVICES AGREEMENT</w:t>
      </w:r>
      <w:r w:rsidRPr="008E6421">
        <w:rPr>
          <w:rFonts w:ascii="DM Sans" w:hAnsi="DM Sans" w:cs="Arial"/>
          <w:sz w:val="18"/>
          <w:szCs w:val="18"/>
        </w:rPr>
        <w:t xml:space="preserve"> (“</w:t>
      </w:r>
      <w:r w:rsidR="0004119C" w:rsidRPr="008E6421">
        <w:rPr>
          <w:rFonts w:ascii="DM Sans" w:hAnsi="DM Sans" w:cs="Arial"/>
          <w:sz w:val="18"/>
          <w:szCs w:val="18"/>
        </w:rPr>
        <w:t>MPSA</w:t>
      </w:r>
      <w:r w:rsidRPr="008E6421">
        <w:rPr>
          <w:rFonts w:ascii="DM Sans" w:hAnsi="DM Sans" w:cs="Arial"/>
          <w:sz w:val="18"/>
          <w:szCs w:val="18"/>
        </w:rPr>
        <w:t>”)</w:t>
      </w:r>
      <w:r w:rsidRPr="008E6421">
        <w:rPr>
          <w:rFonts w:ascii="DM Sans" w:hAnsi="DM Sans" w:cs="Arial"/>
          <w:b/>
          <w:bCs/>
          <w:sz w:val="18"/>
          <w:szCs w:val="18"/>
        </w:rPr>
        <w:t xml:space="preserve"> </w:t>
      </w:r>
      <w:r w:rsidRPr="008E6421">
        <w:rPr>
          <w:rFonts w:ascii="DM Sans" w:hAnsi="DM Sans" w:cs="Arial"/>
          <w:sz w:val="18"/>
          <w:szCs w:val="18"/>
        </w:rPr>
        <w:t>is entered into and made effective on</w:t>
      </w:r>
      <w:r w:rsidR="006F1E7D" w:rsidRPr="008E6421">
        <w:rPr>
          <w:rFonts w:ascii="DM Sans" w:hAnsi="DM Sans" w:cs="Arial"/>
          <w:sz w:val="18"/>
          <w:szCs w:val="18"/>
        </w:rPr>
        <w:t xml:space="preserve"> the date of the latest signature</w:t>
      </w:r>
      <w:r w:rsidR="00507940" w:rsidRPr="008E6421">
        <w:rPr>
          <w:rFonts w:ascii="DM Sans" w:hAnsi="DM Sans" w:cs="Arial"/>
          <w:sz w:val="18"/>
          <w:szCs w:val="18"/>
        </w:rPr>
        <w:t xml:space="preserve"> </w:t>
      </w:r>
      <w:r w:rsidRPr="008E6421">
        <w:rPr>
          <w:rFonts w:ascii="DM Sans" w:hAnsi="DM Sans" w:cs="Arial"/>
          <w:sz w:val="18"/>
          <w:szCs w:val="18"/>
        </w:rPr>
        <w:t>(“</w:t>
      </w:r>
      <w:r w:rsidR="001A04AD" w:rsidRPr="008E6421">
        <w:rPr>
          <w:rFonts w:ascii="DM Sans" w:hAnsi="DM Sans" w:cs="Arial"/>
          <w:sz w:val="18"/>
          <w:szCs w:val="18"/>
        </w:rPr>
        <w:t xml:space="preserve">Effective </w:t>
      </w:r>
      <w:r w:rsidRPr="008E6421">
        <w:rPr>
          <w:rFonts w:ascii="DM Sans" w:hAnsi="DM Sans" w:cs="Arial"/>
          <w:sz w:val="18"/>
          <w:szCs w:val="18"/>
        </w:rPr>
        <w:t xml:space="preserve">Date”), between </w:t>
      </w:r>
      <w:r w:rsidR="00C935DC" w:rsidRPr="008E6421">
        <w:rPr>
          <w:rFonts w:ascii="DM Sans" w:hAnsi="DM Sans" w:cs="Arial"/>
          <w:sz w:val="18"/>
          <w:szCs w:val="18"/>
        </w:rPr>
        <w:t>Entisys Solutions,</w:t>
      </w:r>
      <w:r w:rsidR="00EF35BA" w:rsidRPr="008E6421">
        <w:rPr>
          <w:rFonts w:ascii="DM Sans" w:hAnsi="DM Sans" w:cs="Arial"/>
          <w:sz w:val="18"/>
          <w:szCs w:val="18"/>
        </w:rPr>
        <w:t xml:space="preserve"> </w:t>
      </w:r>
      <w:r w:rsidR="009A7DC1" w:rsidRPr="008E6421">
        <w:rPr>
          <w:rFonts w:ascii="DM Sans" w:hAnsi="DM Sans" w:cs="Arial"/>
          <w:sz w:val="18"/>
          <w:szCs w:val="18"/>
        </w:rPr>
        <w:t>Inc</w:t>
      </w:r>
      <w:r w:rsidR="007A7772" w:rsidRPr="008E6421">
        <w:rPr>
          <w:rFonts w:ascii="DM Sans" w:hAnsi="DM Sans" w:cs="Arial"/>
          <w:sz w:val="18"/>
          <w:szCs w:val="18"/>
        </w:rPr>
        <w:t>.</w:t>
      </w:r>
      <w:r w:rsidRPr="008E6421">
        <w:rPr>
          <w:rFonts w:ascii="DM Sans" w:hAnsi="DM Sans" w:cs="Arial"/>
          <w:sz w:val="18"/>
          <w:szCs w:val="18"/>
        </w:rPr>
        <w:t>,</w:t>
      </w:r>
      <w:r w:rsidR="0049229E" w:rsidRPr="008E6421">
        <w:rPr>
          <w:rFonts w:ascii="DM Sans" w:hAnsi="DM Sans" w:cs="Arial"/>
          <w:sz w:val="18"/>
          <w:szCs w:val="18"/>
        </w:rPr>
        <w:t xml:space="preserve"> </w:t>
      </w:r>
      <w:r w:rsidR="00903DB1" w:rsidRPr="008E6421">
        <w:rPr>
          <w:rFonts w:ascii="DM Sans" w:hAnsi="DM Sans" w:cs="Arial"/>
          <w:sz w:val="18"/>
          <w:szCs w:val="18"/>
        </w:rPr>
        <w:t xml:space="preserve">DBA </w:t>
      </w:r>
      <w:r w:rsidR="001F69DF" w:rsidRPr="008E6421">
        <w:rPr>
          <w:rFonts w:ascii="DM Sans" w:hAnsi="DM Sans" w:cs="Arial"/>
          <w:sz w:val="18"/>
          <w:szCs w:val="18"/>
        </w:rPr>
        <w:t>e360</w:t>
      </w:r>
      <w:r w:rsidR="00085E50">
        <w:rPr>
          <w:rFonts w:ascii="DM Sans" w:hAnsi="DM Sans" w:cs="Arial"/>
          <w:sz w:val="18"/>
          <w:szCs w:val="18"/>
        </w:rPr>
        <w:t xml:space="preserve"> </w:t>
      </w:r>
      <w:r w:rsidR="00085E50" w:rsidRPr="008E6421">
        <w:rPr>
          <w:rFonts w:ascii="DM Sans" w:hAnsi="DM Sans" w:cs="Arial"/>
          <w:sz w:val="18"/>
          <w:szCs w:val="18"/>
        </w:rPr>
        <w:t>(“e360”)</w:t>
      </w:r>
      <w:r w:rsidR="00903DB1" w:rsidRPr="008E6421">
        <w:rPr>
          <w:rFonts w:ascii="DM Sans" w:hAnsi="DM Sans" w:cs="Arial"/>
          <w:sz w:val="18"/>
          <w:szCs w:val="18"/>
        </w:rPr>
        <w:t xml:space="preserve"> </w:t>
      </w:r>
      <w:r w:rsidR="0049229E" w:rsidRPr="008E6421">
        <w:rPr>
          <w:rFonts w:ascii="DM Sans" w:hAnsi="DM Sans" w:cs="Arial"/>
          <w:sz w:val="18"/>
          <w:szCs w:val="18"/>
        </w:rPr>
        <w:t xml:space="preserve">having its principal place of business at </w:t>
      </w:r>
      <w:r w:rsidR="007058EF">
        <w:rPr>
          <w:rFonts w:ascii="DM Sans" w:hAnsi="DM Sans" w:cs="Arial"/>
          <w:sz w:val="18"/>
          <w:szCs w:val="18"/>
        </w:rPr>
        <w:t>47 Discovery, Suite 150, Irvine, CA 92618</w:t>
      </w:r>
      <w:r w:rsidR="0049229E" w:rsidRPr="008E6421">
        <w:rPr>
          <w:rFonts w:ascii="DM Sans" w:hAnsi="DM Sans" w:cs="Arial"/>
          <w:sz w:val="18"/>
          <w:szCs w:val="18"/>
        </w:rPr>
        <w:t>,</w:t>
      </w:r>
      <w:r w:rsidRPr="008E6421">
        <w:rPr>
          <w:rFonts w:ascii="DM Sans" w:hAnsi="DM Sans" w:cs="Arial"/>
          <w:sz w:val="18"/>
          <w:szCs w:val="18"/>
        </w:rPr>
        <w:t xml:space="preserve"> a California </w:t>
      </w:r>
      <w:r w:rsidR="009A7DC1" w:rsidRPr="008E6421">
        <w:rPr>
          <w:rFonts w:ascii="DM Sans" w:hAnsi="DM Sans" w:cs="Arial"/>
          <w:sz w:val="18"/>
          <w:szCs w:val="18"/>
        </w:rPr>
        <w:t>Corporation</w:t>
      </w:r>
      <w:r w:rsidR="00304B94" w:rsidRPr="008E6421">
        <w:rPr>
          <w:rFonts w:ascii="DM Sans" w:hAnsi="DM Sans" w:cs="Arial"/>
          <w:sz w:val="18"/>
          <w:szCs w:val="18"/>
        </w:rPr>
        <w:t>,</w:t>
      </w:r>
      <w:r w:rsidRPr="008E6421">
        <w:rPr>
          <w:rFonts w:ascii="DM Sans" w:hAnsi="DM Sans" w:cs="Arial"/>
          <w:sz w:val="18"/>
          <w:szCs w:val="18"/>
        </w:rPr>
        <w:t xml:space="preserve"> and the </w:t>
      </w:r>
      <w:r w:rsidR="002057CB" w:rsidRPr="008E6421">
        <w:rPr>
          <w:rFonts w:ascii="DM Sans" w:hAnsi="DM Sans" w:cs="Arial"/>
          <w:sz w:val="18"/>
          <w:szCs w:val="18"/>
        </w:rPr>
        <w:t>client</w:t>
      </w:r>
      <w:r w:rsidRPr="008E6421">
        <w:rPr>
          <w:rFonts w:ascii="DM Sans" w:hAnsi="DM Sans" w:cs="Arial"/>
          <w:sz w:val="18"/>
          <w:szCs w:val="18"/>
        </w:rPr>
        <w:t xml:space="preserve"> identified below (“</w:t>
      </w:r>
      <w:r w:rsidR="002057CB" w:rsidRPr="008E6421">
        <w:rPr>
          <w:rFonts w:ascii="DM Sans" w:hAnsi="DM Sans" w:cs="Arial"/>
          <w:sz w:val="18"/>
          <w:szCs w:val="18"/>
        </w:rPr>
        <w:t>Client</w:t>
      </w:r>
      <w:r w:rsidR="00291976" w:rsidRPr="008E6421">
        <w:rPr>
          <w:rFonts w:ascii="DM Sans" w:hAnsi="DM Sans" w:cs="Arial"/>
          <w:sz w:val="18"/>
          <w:szCs w:val="18"/>
        </w:rPr>
        <w:t>”).</w:t>
      </w:r>
      <w:r w:rsidR="00D32AFA" w:rsidRPr="008E6421">
        <w:rPr>
          <w:rFonts w:ascii="DM Sans" w:hAnsi="DM Sans" w:cs="Arial"/>
          <w:sz w:val="18"/>
          <w:szCs w:val="18"/>
        </w:rPr>
        <w:t xml:space="preserve"> e360 and Client may be referred to individually as a (“Party”) or collectively as the (“Parties”).</w:t>
      </w:r>
    </w:p>
    <w:p w14:paraId="2863CFC8" w14:textId="77777777" w:rsidR="006736FD" w:rsidRPr="008E6421" w:rsidRDefault="006736FD" w:rsidP="00465F11">
      <w:pPr>
        <w:pStyle w:val="Footer"/>
        <w:tabs>
          <w:tab w:val="clear" w:pos="4320"/>
          <w:tab w:val="clear" w:pos="8640"/>
        </w:tabs>
        <w:rPr>
          <w:rFonts w:ascii="DM Sans" w:hAnsi="DM Sans" w:cs="Arial"/>
          <w:sz w:val="18"/>
          <w:szCs w:val="18"/>
        </w:rPr>
      </w:pPr>
    </w:p>
    <w:tbl>
      <w:tblPr>
        <w:tblW w:w="10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2"/>
        <w:gridCol w:w="1615"/>
        <w:gridCol w:w="6210"/>
      </w:tblGrid>
      <w:tr w:rsidR="00B277BC" w:rsidRPr="008E6421" w14:paraId="214EBA4B" w14:textId="77777777" w:rsidTr="00123771">
        <w:trPr>
          <w:trHeight w:val="287"/>
        </w:trPr>
        <w:tc>
          <w:tcPr>
            <w:tcW w:w="2232" w:type="dxa"/>
          </w:tcPr>
          <w:p w14:paraId="1826E62E" w14:textId="77777777" w:rsidR="00B277BC" w:rsidRPr="008E6421" w:rsidRDefault="00B277BC" w:rsidP="00465F11">
            <w:pPr>
              <w:spacing w:before="80" w:after="80"/>
              <w:rPr>
                <w:rFonts w:ascii="DM Sans" w:hAnsi="DM Sans" w:cs="Arial"/>
                <w:sz w:val="18"/>
                <w:szCs w:val="18"/>
              </w:rPr>
            </w:pPr>
            <w:r w:rsidRPr="008E6421">
              <w:rPr>
                <w:rFonts w:ascii="DM Sans" w:hAnsi="DM Sans" w:cs="Arial"/>
                <w:sz w:val="18"/>
                <w:szCs w:val="18"/>
              </w:rPr>
              <w:t xml:space="preserve">Client:    </w:t>
            </w:r>
          </w:p>
        </w:tc>
        <w:tc>
          <w:tcPr>
            <w:tcW w:w="7825" w:type="dxa"/>
            <w:gridSpan w:val="2"/>
          </w:tcPr>
          <w:p w14:paraId="275920DE" w14:textId="77777777" w:rsidR="00B277BC" w:rsidRPr="008E6421" w:rsidRDefault="00B277BC" w:rsidP="00465F11">
            <w:pPr>
              <w:spacing w:before="80" w:after="80"/>
              <w:rPr>
                <w:rFonts w:ascii="DM Sans" w:hAnsi="DM Sans" w:cs="Arial"/>
                <w:sz w:val="18"/>
                <w:szCs w:val="18"/>
              </w:rPr>
            </w:pPr>
          </w:p>
        </w:tc>
      </w:tr>
      <w:tr w:rsidR="00B277BC" w:rsidRPr="008E6421" w14:paraId="25DE10B0" w14:textId="77777777" w:rsidTr="00D73AF4">
        <w:trPr>
          <w:trHeight w:val="288"/>
        </w:trPr>
        <w:tc>
          <w:tcPr>
            <w:tcW w:w="2232" w:type="dxa"/>
          </w:tcPr>
          <w:p w14:paraId="5770AE36" w14:textId="77777777" w:rsidR="00B277BC" w:rsidRDefault="00B277BC" w:rsidP="00465F11">
            <w:pPr>
              <w:spacing w:before="80" w:after="80"/>
              <w:rPr>
                <w:rFonts w:ascii="DM Sans" w:hAnsi="DM Sans" w:cs="Arial"/>
                <w:sz w:val="18"/>
                <w:szCs w:val="18"/>
              </w:rPr>
            </w:pPr>
            <w:r w:rsidRPr="008E6421">
              <w:rPr>
                <w:rFonts w:ascii="DM Sans" w:hAnsi="DM Sans" w:cs="Arial"/>
                <w:sz w:val="18"/>
                <w:szCs w:val="18"/>
              </w:rPr>
              <w:t xml:space="preserve">Address:  </w:t>
            </w:r>
          </w:p>
          <w:p w14:paraId="644D9A53" w14:textId="77777777" w:rsidR="00724566" w:rsidRPr="008E6421" w:rsidRDefault="00724566" w:rsidP="00465F11">
            <w:pPr>
              <w:spacing w:before="80" w:after="80"/>
              <w:rPr>
                <w:rFonts w:ascii="DM Sans" w:hAnsi="DM Sans" w:cs="Arial"/>
                <w:b/>
                <w:sz w:val="18"/>
                <w:szCs w:val="18"/>
              </w:rPr>
            </w:pPr>
          </w:p>
        </w:tc>
        <w:tc>
          <w:tcPr>
            <w:tcW w:w="7825" w:type="dxa"/>
            <w:gridSpan w:val="2"/>
          </w:tcPr>
          <w:p w14:paraId="10263C25" w14:textId="1A3DD97B" w:rsidR="00476327" w:rsidRPr="007A72F3" w:rsidRDefault="00476327" w:rsidP="007A72F3">
            <w:pPr>
              <w:spacing w:before="80" w:after="80"/>
              <w:rPr>
                <w:rFonts w:ascii="DM Sans" w:hAnsi="DM Sans" w:cs="Arial"/>
                <w:color w:val="D9D9D9" w:themeColor="background1" w:themeShade="D9"/>
                <w:sz w:val="18"/>
                <w:szCs w:val="18"/>
              </w:rPr>
            </w:pPr>
          </w:p>
        </w:tc>
      </w:tr>
      <w:tr w:rsidR="00B277BC" w:rsidRPr="008E6421" w14:paraId="3CB5D517" w14:textId="77777777" w:rsidTr="00D73AF4">
        <w:trPr>
          <w:trHeight w:val="288"/>
        </w:trPr>
        <w:tc>
          <w:tcPr>
            <w:tcW w:w="2232" w:type="dxa"/>
          </w:tcPr>
          <w:p w14:paraId="3A408CF7" w14:textId="77777777" w:rsidR="00B277BC" w:rsidRPr="008E6421" w:rsidRDefault="00B277BC" w:rsidP="00465F11">
            <w:pPr>
              <w:spacing w:before="80" w:after="80"/>
              <w:rPr>
                <w:rFonts w:ascii="DM Sans" w:hAnsi="DM Sans" w:cs="Arial"/>
                <w:sz w:val="18"/>
                <w:szCs w:val="18"/>
              </w:rPr>
            </w:pPr>
            <w:r w:rsidRPr="008E6421">
              <w:rPr>
                <w:rFonts w:ascii="DM Sans" w:hAnsi="DM Sans" w:cs="Arial"/>
                <w:sz w:val="18"/>
                <w:szCs w:val="18"/>
              </w:rPr>
              <w:t xml:space="preserve">Client Contact Name:  </w:t>
            </w:r>
          </w:p>
        </w:tc>
        <w:tc>
          <w:tcPr>
            <w:tcW w:w="7825" w:type="dxa"/>
            <w:gridSpan w:val="2"/>
          </w:tcPr>
          <w:p w14:paraId="596CC45C" w14:textId="77777777" w:rsidR="00B277BC" w:rsidRPr="008E6421" w:rsidRDefault="00B277BC" w:rsidP="00465F11">
            <w:pPr>
              <w:spacing w:before="80" w:after="80"/>
              <w:rPr>
                <w:rFonts w:ascii="DM Sans" w:hAnsi="DM Sans" w:cs="Arial"/>
                <w:sz w:val="18"/>
                <w:szCs w:val="18"/>
              </w:rPr>
            </w:pPr>
          </w:p>
        </w:tc>
      </w:tr>
      <w:tr w:rsidR="00BD5BC9" w:rsidRPr="008E6421" w14:paraId="467AB207" w14:textId="77777777" w:rsidTr="00D73AF4">
        <w:trPr>
          <w:trHeight w:val="288"/>
        </w:trPr>
        <w:tc>
          <w:tcPr>
            <w:tcW w:w="3847" w:type="dxa"/>
            <w:gridSpan w:val="2"/>
          </w:tcPr>
          <w:p w14:paraId="26BC9AC4" w14:textId="77777777" w:rsidR="00BD5BC9" w:rsidRPr="008E6421" w:rsidRDefault="00BD5BC9" w:rsidP="00465F11">
            <w:pPr>
              <w:pStyle w:val="Header"/>
              <w:tabs>
                <w:tab w:val="clear" w:pos="4320"/>
                <w:tab w:val="clear" w:pos="8640"/>
              </w:tabs>
              <w:spacing w:before="80" w:after="80"/>
              <w:jc w:val="left"/>
              <w:rPr>
                <w:rFonts w:ascii="DM Sans" w:hAnsi="DM Sans" w:cs="Arial"/>
                <w:sz w:val="18"/>
                <w:szCs w:val="18"/>
              </w:rPr>
            </w:pPr>
            <w:r w:rsidRPr="008E6421">
              <w:rPr>
                <w:rFonts w:ascii="DM Sans" w:hAnsi="DM Sans" w:cs="Arial"/>
                <w:sz w:val="18"/>
                <w:szCs w:val="18"/>
              </w:rPr>
              <w:t>Phone Number:</w:t>
            </w:r>
            <w:proofErr w:type="gramStart"/>
            <w:r w:rsidRPr="008E6421">
              <w:rPr>
                <w:rFonts w:ascii="DM Sans" w:hAnsi="DM Sans" w:cs="Arial"/>
                <w:sz w:val="18"/>
                <w:szCs w:val="18"/>
              </w:rPr>
              <w:t xml:space="preserve">   </w:t>
            </w:r>
            <w:r w:rsidR="00242B45" w:rsidRPr="008E6421">
              <w:rPr>
                <w:rFonts w:ascii="DM Sans" w:hAnsi="DM Sans" w:cs="Arial"/>
                <w:sz w:val="18"/>
                <w:szCs w:val="18"/>
              </w:rPr>
              <w:t>(</w:t>
            </w:r>
            <w:proofErr w:type="gramEnd"/>
            <w:r w:rsidR="00242B45" w:rsidRPr="008E6421">
              <w:rPr>
                <w:rFonts w:ascii="DM Sans" w:hAnsi="DM Sans" w:cs="Arial"/>
                <w:sz w:val="18"/>
                <w:szCs w:val="18"/>
              </w:rPr>
              <w:t xml:space="preserve">    </w:t>
            </w:r>
            <w:r w:rsidR="008D3751" w:rsidRPr="008E6421">
              <w:rPr>
                <w:rFonts w:ascii="DM Sans" w:hAnsi="DM Sans" w:cs="Arial"/>
                <w:sz w:val="18"/>
                <w:szCs w:val="18"/>
              </w:rPr>
              <w:t xml:space="preserve">     </w:t>
            </w:r>
            <w:proofErr w:type="gramStart"/>
            <w:r w:rsidR="008D3751" w:rsidRPr="008E6421">
              <w:rPr>
                <w:rFonts w:ascii="DM Sans" w:hAnsi="DM Sans" w:cs="Arial"/>
                <w:sz w:val="18"/>
                <w:szCs w:val="18"/>
              </w:rPr>
              <w:t xml:space="preserve"> </w:t>
            </w:r>
            <w:r w:rsidR="00242B45" w:rsidRPr="008E6421">
              <w:rPr>
                <w:rFonts w:ascii="DM Sans" w:hAnsi="DM Sans" w:cs="Arial"/>
                <w:sz w:val="18"/>
                <w:szCs w:val="18"/>
              </w:rPr>
              <w:t xml:space="preserve"> )</w:t>
            </w:r>
            <w:proofErr w:type="gramEnd"/>
            <w:r w:rsidR="00242B45" w:rsidRPr="008E6421">
              <w:rPr>
                <w:rFonts w:ascii="DM Sans" w:hAnsi="DM Sans" w:cs="Arial"/>
                <w:sz w:val="18"/>
                <w:szCs w:val="18"/>
              </w:rPr>
              <w:t xml:space="preserve">   </w:t>
            </w:r>
          </w:p>
        </w:tc>
        <w:tc>
          <w:tcPr>
            <w:tcW w:w="6210" w:type="dxa"/>
          </w:tcPr>
          <w:p w14:paraId="2C8A08A7" w14:textId="77777777" w:rsidR="00BD5BC9" w:rsidRPr="008E6421" w:rsidRDefault="00BD5BC9" w:rsidP="00465F11">
            <w:pPr>
              <w:spacing w:before="80" w:after="80"/>
              <w:rPr>
                <w:rFonts w:ascii="DM Sans" w:hAnsi="DM Sans" w:cs="Arial"/>
                <w:sz w:val="18"/>
                <w:szCs w:val="18"/>
              </w:rPr>
            </w:pPr>
            <w:r w:rsidRPr="008E6421">
              <w:rPr>
                <w:rFonts w:ascii="DM Sans" w:hAnsi="DM Sans" w:cs="Arial"/>
                <w:sz w:val="18"/>
                <w:szCs w:val="18"/>
              </w:rPr>
              <w:t>Email:</w:t>
            </w:r>
          </w:p>
        </w:tc>
      </w:tr>
    </w:tbl>
    <w:p w14:paraId="6C0C9BB2" w14:textId="77777777" w:rsidR="006736FD" w:rsidRDefault="006736FD" w:rsidP="00465F11">
      <w:pPr>
        <w:rPr>
          <w:rFonts w:ascii="DM Sans" w:hAnsi="DM Sans" w:cs="Arial"/>
          <w:sz w:val="18"/>
          <w:szCs w:val="18"/>
        </w:rPr>
      </w:pPr>
    </w:p>
    <w:p w14:paraId="58E355D0" w14:textId="77777777" w:rsidR="008C66D2" w:rsidRPr="008E6421" w:rsidRDefault="008C66D2" w:rsidP="00465F11">
      <w:pPr>
        <w:rPr>
          <w:rFonts w:ascii="DM Sans" w:hAnsi="DM Sans" w:cs="Arial"/>
          <w:sz w:val="18"/>
          <w:szCs w:val="18"/>
        </w:rPr>
      </w:pPr>
    </w:p>
    <w:p w14:paraId="3ABDDDBF" w14:textId="77777777" w:rsidR="00373B79" w:rsidRPr="008C66D2" w:rsidRDefault="0003021B" w:rsidP="008C66D2">
      <w:pPr>
        <w:jc w:val="center"/>
        <w:rPr>
          <w:rFonts w:ascii="DM Sans" w:hAnsi="DM Sans" w:cs="Arial"/>
          <w:b/>
          <w:bCs/>
          <w:sz w:val="18"/>
          <w:szCs w:val="18"/>
        </w:rPr>
      </w:pPr>
      <w:r w:rsidRPr="008C66D2">
        <w:rPr>
          <w:rFonts w:ascii="DM Sans" w:hAnsi="DM Sans" w:cs="Arial"/>
          <w:b/>
          <w:bCs/>
          <w:sz w:val="18"/>
          <w:szCs w:val="18"/>
        </w:rPr>
        <w:t>RECITALS</w:t>
      </w:r>
    </w:p>
    <w:p w14:paraId="20F0B963" w14:textId="77777777" w:rsidR="0003021B" w:rsidRPr="008E6421" w:rsidRDefault="0003021B" w:rsidP="00465F11">
      <w:pPr>
        <w:rPr>
          <w:rFonts w:ascii="DM Sans" w:hAnsi="DM Sans" w:cs="Arial"/>
          <w:sz w:val="18"/>
          <w:szCs w:val="18"/>
        </w:rPr>
      </w:pPr>
    </w:p>
    <w:p w14:paraId="33C52CAC" w14:textId="77777777" w:rsidR="00557634" w:rsidRPr="00557634" w:rsidRDefault="00557634" w:rsidP="00557634">
      <w:pPr>
        <w:rPr>
          <w:rFonts w:ascii="DM Sans" w:hAnsi="DM Sans" w:cs="Arial"/>
          <w:sz w:val="18"/>
          <w:szCs w:val="18"/>
        </w:rPr>
      </w:pPr>
      <w:proofErr w:type="gramStart"/>
      <w:r w:rsidRPr="00557634">
        <w:rPr>
          <w:rFonts w:ascii="DM Sans" w:hAnsi="DM Sans" w:cs="Arial"/>
          <w:sz w:val="18"/>
          <w:szCs w:val="18"/>
        </w:rPr>
        <w:t>WHEREAS,</w:t>
      </w:r>
      <w:proofErr w:type="gramEnd"/>
      <w:r w:rsidRPr="00557634">
        <w:rPr>
          <w:rFonts w:ascii="DM Sans" w:hAnsi="DM Sans" w:cs="Arial"/>
          <w:sz w:val="18"/>
          <w:szCs w:val="18"/>
        </w:rPr>
        <w:t xml:space="preserve"> Client desires to engage e360 to provide certain information technology hardware, software, and consulting services as outlined in this MPSA;</w:t>
      </w:r>
    </w:p>
    <w:p w14:paraId="2E4F8CAA" w14:textId="77777777" w:rsidR="00557634" w:rsidRPr="00557634" w:rsidRDefault="00557634" w:rsidP="00557634">
      <w:pPr>
        <w:rPr>
          <w:rFonts w:ascii="DM Sans" w:hAnsi="DM Sans" w:cs="Arial"/>
          <w:sz w:val="18"/>
          <w:szCs w:val="18"/>
        </w:rPr>
      </w:pPr>
    </w:p>
    <w:p w14:paraId="3CD428DB" w14:textId="77777777" w:rsidR="00557634" w:rsidRPr="00557634" w:rsidRDefault="00557634" w:rsidP="00557634">
      <w:pPr>
        <w:rPr>
          <w:rFonts w:ascii="DM Sans" w:hAnsi="DM Sans" w:cs="Arial"/>
          <w:sz w:val="18"/>
          <w:szCs w:val="18"/>
        </w:rPr>
      </w:pPr>
      <w:proofErr w:type="gramStart"/>
      <w:r w:rsidRPr="00557634">
        <w:rPr>
          <w:rFonts w:ascii="DM Sans" w:hAnsi="DM Sans" w:cs="Arial"/>
          <w:sz w:val="18"/>
          <w:szCs w:val="18"/>
        </w:rPr>
        <w:t>WHEREAS,</w:t>
      </w:r>
      <w:proofErr w:type="gramEnd"/>
      <w:r w:rsidRPr="00557634">
        <w:rPr>
          <w:rFonts w:ascii="DM Sans" w:hAnsi="DM Sans" w:cs="Arial"/>
          <w:sz w:val="18"/>
          <w:szCs w:val="18"/>
        </w:rPr>
        <w:t xml:space="preserve"> e360 and Client wish to establish the terms and conditions under which such products and services shall be provided, whether performed directly by e360 personnel or, where applicable, through third-party providers;</w:t>
      </w:r>
    </w:p>
    <w:p w14:paraId="32301DE5" w14:textId="77777777" w:rsidR="00557634" w:rsidRPr="00557634" w:rsidRDefault="00557634" w:rsidP="00557634">
      <w:pPr>
        <w:rPr>
          <w:rFonts w:ascii="DM Sans" w:hAnsi="DM Sans" w:cs="Arial"/>
          <w:sz w:val="18"/>
          <w:szCs w:val="18"/>
        </w:rPr>
      </w:pPr>
    </w:p>
    <w:p w14:paraId="7AF7A6D7" w14:textId="7A1C939C" w:rsidR="00557634" w:rsidRPr="00557634" w:rsidRDefault="00557634" w:rsidP="00557634">
      <w:pPr>
        <w:rPr>
          <w:rFonts w:ascii="DM Sans" w:hAnsi="DM Sans" w:cs="Arial"/>
          <w:sz w:val="18"/>
          <w:szCs w:val="18"/>
        </w:rPr>
      </w:pPr>
      <w:r w:rsidRPr="00557634">
        <w:rPr>
          <w:rFonts w:ascii="DM Sans" w:hAnsi="DM Sans" w:cs="Arial"/>
          <w:sz w:val="18"/>
          <w:szCs w:val="18"/>
        </w:rPr>
        <w:t>WHEREAS, from time to time, e360 may leverage the expertise and capabilities of third-party providers, including as consultants, subcontractors, or vendors (“Third-</w:t>
      </w:r>
      <w:r w:rsidR="000F6D04">
        <w:rPr>
          <w:rFonts w:ascii="DM Sans" w:hAnsi="DM Sans" w:cs="Arial"/>
          <w:sz w:val="18"/>
          <w:szCs w:val="18"/>
        </w:rPr>
        <w:t>p</w:t>
      </w:r>
      <w:r w:rsidRPr="00557634">
        <w:rPr>
          <w:rFonts w:ascii="DM Sans" w:hAnsi="DM Sans" w:cs="Arial"/>
          <w:sz w:val="18"/>
          <w:szCs w:val="18"/>
        </w:rPr>
        <w:t>arty Providers”), in connection with the provision of certain products and services;</w:t>
      </w:r>
    </w:p>
    <w:p w14:paraId="09C87F58" w14:textId="77777777" w:rsidR="00557634" w:rsidRPr="00557634" w:rsidRDefault="00557634" w:rsidP="00557634">
      <w:pPr>
        <w:rPr>
          <w:rFonts w:ascii="DM Sans" w:hAnsi="DM Sans" w:cs="Arial"/>
          <w:sz w:val="18"/>
          <w:szCs w:val="18"/>
        </w:rPr>
      </w:pPr>
    </w:p>
    <w:p w14:paraId="1DAD5AE6" w14:textId="77777777" w:rsidR="004E21A1" w:rsidRPr="008E6421" w:rsidRDefault="00F20467" w:rsidP="00465F11">
      <w:pPr>
        <w:rPr>
          <w:rFonts w:ascii="DM Sans" w:hAnsi="DM Sans" w:cs="Arial"/>
          <w:sz w:val="18"/>
          <w:szCs w:val="18"/>
        </w:rPr>
      </w:pPr>
      <w:r w:rsidRPr="008E6421">
        <w:rPr>
          <w:rFonts w:ascii="DM Sans" w:hAnsi="DM Sans" w:cs="Arial"/>
          <w:sz w:val="18"/>
          <w:szCs w:val="18"/>
        </w:rPr>
        <w:t xml:space="preserve">NOW, THEREFORE, in consideration of the mutual promises </w:t>
      </w:r>
      <w:r w:rsidR="46AFF1A5" w:rsidRPr="008E6421">
        <w:rPr>
          <w:rFonts w:ascii="DM Sans" w:hAnsi="DM Sans" w:cs="Arial"/>
          <w:sz w:val="18"/>
          <w:szCs w:val="18"/>
        </w:rPr>
        <w:t xml:space="preserve">and covenants contained herein, and for other good and valuable consideration, the receipt and sufficiency of which are hereby acknowledged, the Parties agree </w:t>
      </w:r>
      <w:r w:rsidR="6F5689C1" w:rsidRPr="008E6421">
        <w:rPr>
          <w:rFonts w:ascii="DM Sans" w:hAnsi="DM Sans" w:cs="Arial"/>
          <w:sz w:val="18"/>
          <w:szCs w:val="18"/>
        </w:rPr>
        <w:t>as follows:</w:t>
      </w:r>
    </w:p>
    <w:p w14:paraId="1E84FBE7" w14:textId="77777777" w:rsidR="006736FD" w:rsidRDefault="006736FD" w:rsidP="00465F11">
      <w:pPr>
        <w:rPr>
          <w:rFonts w:ascii="DM Sans" w:hAnsi="DM Sans" w:cs="Arial"/>
          <w:sz w:val="18"/>
          <w:szCs w:val="18"/>
        </w:rPr>
      </w:pPr>
    </w:p>
    <w:p w14:paraId="2B98F313" w14:textId="77777777" w:rsidR="00A761AA" w:rsidRPr="008E6421" w:rsidRDefault="00A761AA" w:rsidP="00465F11">
      <w:pPr>
        <w:rPr>
          <w:rFonts w:ascii="DM Sans" w:hAnsi="DM Sans" w:cs="Arial"/>
          <w:sz w:val="18"/>
          <w:szCs w:val="18"/>
        </w:rPr>
      </w:pPr>
    </w:p>
    <w:p w14:paraId="6EC0984B" w14:textId="77777777" w:rsidR="006736FD" w:rsidRPr="008E6421" w:rsidRDefault="4E7C1EE0" w:rsidP="006A7189">
      <w:pPr>
        <w:pStyle w:val="ListParagraph"/>
        <w:numPr>
          <w:ilvl w:val="0"/>
          <w:numId w:val="1"/>
        </w:numPr>
        <w:rPr>
          <w:rFonts w:ascii="DM Sans" w:hAnsi="DM Sans" w:cs="Arial"/>
          <w:b/>
          <w:bCs/>
          <w:sz w:val="18"/>
          <w:szCs w:val="18"/>
        </w:rPr>
      </w:pPr>
      <w:r w:rsidRPr="008E6421">
        <w:rPr>
          <w:rFonts w:ascii="DM Sans" w:hAnsi="DM Sans" w:cs="Arial"/>
          <w:b/>
          <w:bCs/>
          <w:sz w:val="18"/>
          <w:szCs w:val="18"/>
          <w:u w:val="single"/>
        </w:rPr>
        <w:t>Scope</w:t>
      </w:r>
      <w:r w:rsidR="004E21A1" w:rsidRPr="008E6421">
        <w:rPr>
          <w:rFonts w:ascii="DM Sans" w:hAnsi="DM Sans" w:cs="Arial"/>
          <w:b/>
          <w:bCs/>
          <w:sz w:val="18"/>
          <w:szCs w:val="18"/>
          <w:u w:val="single"/>
        </w:rPr>
        <w:t xml:space="preserve"> of Products and Services</w:t>
      </w:r>
      <w:r w:rsidR="00FC2E16" w:rsidRPr="008E6421">
        <w:rPr>
          <w:rFonts w:ascii="DM Sans" w:hAnsi="DM Sans" w:cs="Arial"/>
          <w:b/>
          <w:bCs/>
          <w:sz w:val="18"/>
          <w:szCs w:val="18"/>
        </w:rPr>
        <w:t>.</w:t>
      </w:r>
    </w:p>
    <w:p w14:paraId="6D9F6B1B" w14:textId="77777777" w:rsidR="006A7189" w:rsidRPr="008E6421" w:rsidRDefault="006A7189" w:rsidP="006A7189">
      <w:pPr>
        <w:rPr>
          <w:rFonts w:ascii="DM Sans" w:hAnsi="DM Sans" w:cs="Arial"/>
          <w:b/>
          <w:bCs/>
          <w:sz w:val="18"/>
          <w:szCs w:val="18"/>
        </w:rPr>
      </w:pPr>
    </w:p>
    <w:p w14:paraId="0F987634" w14:textId="3F49DBF7" w:rsidR="00174D37" w:rsidRPr="000F6D04" w:rsidRDefault="234C2EA1" w:rsidP="000F6D04">
      <w:pPr>
        <w:numPr>
          <w:ilvl w:val="1"/>
          <w:numId w:val="1"/>
        </w:numPr>
        <w:rPr>
          <w:rFonts w:ascii="DM Sans" w:hAnsi="DM Sans" w:cs="Arial"/>
          <w:sz w:val="18"/>
          <w:szCs w:val="18"/>
        </w:rPr>
      </w:pPr>
      <w:r w:rsidRPr="008E6421">
        <w:rPr>
          <w:rFonts w:ascii="DM Sans" w:hAnsi="DM Sans" w:cs="Arial"/>
          <w:sz w:val="18"/>
          <w:szCs w:val="18"/>
          <w:u w:val="single"/>
        </w:rPr>
        <w:t>Product</w:t>
      </w:r>
      <w:r w:rsidR="006B4DB4" w:rsidRPr="008E6421">
        <w:rPr>
          <w:rFonts w:ascii="DM Sans" w:hAnsi="DM Sans" w:cs="Arial"/>
          <w:sz w:val="18"/>
          <w:szCs w:val="18"/>
          <w:u w:val="single"/>
        </w:rPr>
        <w:t>s</w:t>
      </w:r>
      <w:r w:rsidRPr="008E6421">
        <w:rPr>
          <w:rFonts w:ascii="DM Sans" w:hAnsi="DM Sans" w:cs="Arial"/>
          <w:i/>
          <w:iCs/>
          <w:sz w:val="18"/>
          <w:szCs w:val="18"/>
        </w:rPr>
        <w:t>.</w:t>
      </w:r>
      <w:r w:rsidRPr="008E6421">
        <w:rPr>
          <w:rFonts w:ascii="DM Sans" w:hAnsi="DM Sans" w:cs="Arial"/>
          <w:sz w:val="18"/>
          <w:szCs w:val="18"/>
        </w:rPr>
        <w:t xml:space="preserve"> Client may order certain products (“Product(s)”) from e360.  If a client wishes to order Products, Client will enter into a separate </w:t>
      </w:r>
      <w:r w:rsidR="66BD83A5" w:rsidRPr="008E6421">
        <w:rPr>
          <w:rFonts w:ascii="DM Sans" w:hAnsi="DM Sans" w:cs="Arial"/>
          <w:sz w:val="18"/>
          <w:szCs w:val="18"/>
        </w:rPr>
        <w:t>product</w:t>
      </w:r>
      <w:r w:rsidRPr="008E6421">
        <w:rPr>
          <w:rFonts w:ascii="DM Sans" w:hAnsi="DM Sans" w:cs="Arial"/>
          <w:sz w:val="18"/>
          <w:szCs w:val="18"/>
        </w:rPr>
        <w:t xml:space="preserve"> order (“</w:t>
      </w:r>
      <w:r w:rsidR="05EC6C76" w:rsidRPr="008E6421">
        <w:rPr>
          <w:rFonts w:ascii="DM Sans" w:hAnsi="DM Sans" w:cs="Arial"/>
          <w:sz w:val="18"/>
          <w:szCs w:val="18"/>
        </w:rPr>
        <w:t>Purchase</w:t>
      </w:r>
      <w:r w:rsidRPr="008E6421">
        <w:rPr>
          <w:rFonts w:ascii="DM Sans" w:hAnsi="DM Sans" w:cs="Arial"/>
          <w:sz w:val="18"/>
          <w:szCs w:val="18"/>
        </w:rPr>
        <w:t xml:space="preserve"> Order” or “PO”) which shall incorporate the terms of this MPSA by reference.  If there is a conflict between this MPSA and a PO, then this MPSA controls unless otherwise specifically stated in the PO.  </w:t>
      </w:r>
    </w:p>
    <w:p w14:paraId="568317C1" w14:textId="77777777" w:rsidR="00174D37" w:rsidRPr="008E6421" w:rsidRDefault="00174D37" w:rsidP="00174D37">
      <w:pPr>
        <w:ind w:left="792"/>
        <w:rPr>
          <w:rFonts w:ascii="DM Sans" w:hAnsi="DM Sans" w:cs="Arial"/>
          <w:sz w:val="18"/>
          <w:szCs w:val="18"/>
        </w:rPr>
      </w:pPr>
    </w:p>
    <w:p w14:paraId="7E333AF3" w14:textId="2677F374" w:rsidR="0061681C" w:rsidRPr="008E6421" w:rsidRDefault="006736FD" w:rsidP="00465F11">
      <w:pPr>
        <w:numPr>
          <w:ilvl w:val="1"/>
          <w:numId w:val="1"/>
        </w:numPr>
        <w:rPr>
          <w:rFonts w:ascii="DM Sans" w:hAnsi="DM Sans" w:cs="Arial"/>
          <w:sz w:val="18"/>
          <w:szCs w:val="18"/>
        </w:rPr>
      </w:pPr>
      <w:r w:rsidRPr="008E6421">
        <w:rPr>
          <w:rFonts w:ascii="DM Sans" w:hAnsi="DM Sans" w:cs="Arial"/>
          <w:sz w:val="18"/>
          <w:szCs w:val="18"/>
          <w:u w:val="single"/>
        </w:rPr>
        <w:t>Services</w:t>
      </w:r>
      <w:r w:rsidRPr="008E6421">
        <w:rPr>
          <w:rFonts w:ascii="DM Sans" w:hAnsi="DM Sans" w:cs="Arial"/>
          <w:sz w:val="18"/>
          <w:szCs w:val="18"/>
        </w:rPr>
        <w:t>.</w:t>
      </w:r>
      <w:r w:rsidRPr="008E6421">
        <w:rPr>
          <w:rFonts w:ascii="DM Sans" w:hAnsi="DM Sans" w:cs="Arial"/>
          <w:b/>
          <w:bCs/>
          <w:sz w:val="18"/>
          <w:szCs w:val="18"/>
        </w:rPr>
        <w:t xml:space="preserve">  </w:t>
      </w:r>
      <w:r w:rsidR="001F69DF" w:rsidRPr="008E6421">
        <w:rPr>
          <w:rFonts w:ascii="DM Sans" w:hAnsi="DM Sans" w:cs="Arial"/>
          <w:sz w:val="18"/>
          <w:szCs w:val="18"/>
        </w:rPr>
        <w:t>e360</w:t>
      </w:r>
      <w:r w:rsidR="00B337BE" w:rsidRPr="008E6421">
        <w:rPr>
          <w:rFonts w:ascii="DM Sans" w:hAnsi="DM Sans" w:cs="Arial"/>
          <w:sz w:val="18"/>
          <w:szCs w:val="18"/>
        </w:rPr>
        <w:t xml:space="preserve"> </w:t>
      </w:r>
      <w:r w:rsidRPr="008E6421">
        <w:rPr>
          <w:rFonts w:ascii="DM Sans" w:hAnsi="DM Sans" w:cs="Arial"/>
          <w:sz w:val="18"/>
          <w:szCs w:val="18"/>
        </w:rPr>
        <w:t>will provide</w:t>
      </w:r>
      <w:r w:rsidR="00B06217" w:rsidRPr="008E6421">
        <w:rPr>
          <w:rFonts w:ascii="DM Sans" w:hAnsi="DM Sans" w:cs="Arial"/>
          <w:sz w:val="18"/>
          <w:szCs w:val="18"/>
        </w:rPr>
        <w:t>,</w:t>
      </w:r>
      <w:r w:rsidRPr="008E6421">
        <w:rPr>
          <w:rFonts w:ascii="DM Sans" w:hAnsi="DM Sans" w:cs="Arial"/>
          <w:sz w:val="18"/>
          <w:szCs w:val="18"/>
        </w:rPr>
        <w:t xml:space="preserve"> to </w:t>
      </w:r>
      <w:r w:rsidR="002057CB" w:rsidRPr="008E6421">
        <w:rPr>
          <w:rFonts w:ascii="DM Sans" w:hAnsi="DM Sans" w:cs="Arial"/>
          <w:sz w:val="18"/>
          <w:szCs w:val="18"/>
        </w:rPr>
        <w:t>Client</w:t>
      </w:r>
      <w:r w:rsidR="00B95343" w:rsidRPr="008E6421">
        <w:rPr>
          <w:rFonts w:ascii="DM Sans" w:hAnsi="DM Sans" w:cs="Arial"/>
          <w:sz w:val="18"/>
          <w:szCs w:val="18"/>
        </w:rPr>
        <w:t>,</w:t>
      </w:r>
      <w:r w:rsidRPr="008E6421">
        <w:rPr>
          <w:rFonts w:ascii="DM Sans" w:hAnsi="DM Sans" w:cs="Arial"/>
          <w:sz w:val="18"/>
          <w:szCs w:val="18"/>
        </w:rPr>
        <w:t xml:space="preserve"> </w:t>
      </w:r>
      <w:r w:rsidR="00403DDC" w:rsidRPr="008E6421">
        <w:rPr>
          <w:rFonts w:ascii="DM Sans" w:hAnsi="DM Sans" w:cs="Arial"/>
          <w:sz w:val="18"/>
          <w:szCs w:val="18"/>
        </w:rPr>
        <w:t>professional services (“Services</w:t>
      </w:r>
      <w:r w:rsidR="00683DD9" w:rsidRPr="008E6421">
        <w:rPr>
          <w:rFonts w:ascii="DM Sans" w:hAnsi="DM Sans" w:cs="Arial"/>
          <w:sz w:val="18"/>
          <w:szCs w:val="18"/>
        </w:rPr>
        <w:t>”</w:t>
      </w:r>
      <w:r w:rsidR="00403DDC" w:rsidRPr="008E6421">
        <w:rPr>
          <w:rFonts w:ascii="DM Sans" w:hAnsi="DM Sans" w:cs="Arial"/>
          <w:sz w:val="18"/>
          <w:szCs w:val="18"/>
        </w:rPr>
        <w:t>)</w:t>
      </w:r>
      <w:r w:rsidR="00B06217" w:rsidRPr="008E6421">
        <w:rPr>
          <w:rFonts w:ascii="DM Sans" w:hAnsi="DM Sans" w:cs="Arial"/>
          <w:sz w:val="18"/>
          <w:szCs w:val="18"/>
        </w:rPr>
        <w:t>,</w:t>
      </w:r>
      <w:r w:rsidR="004574F7" w:rsidRPr="008E6421">
        <w:rPr>
          <w:rFonts w:ascii="DM Sans" w:hAnsi="DM Sans" w:cs="Arial"/>
          <w:sz w:val="18"/>
          <w:szCs w:val="18"/>
        </w:rPr>
        <w:t xml:space="preserve"> based on </w:t>
      </w:r>
      <w:r w:rsidR="00B95343" w:rsidRPr="008E6421">
        <w:rPr>
          <w:rFonts w:ascii="DM Sans" w:hAnsi="DM Sans" w:cs="Arial"/>
          <w:sz w:val="18"/>
          <w:szCs w:val="18"/>
        </w:rPr>
        <w:t xml:space="preserve">a </w:t>
      </w:r>
      <w:r w:rsidR="004574F7" w:rsidRPr="008E6421">
        <w:rPr>
          <w:rFonts w:ascii="DM Sans" w:hAnsi="DM Sans" w:cs="Arial"/>
          <w:sz w:val="18"/>
          <w:szCs w:val="18"/>
        </w:rPr>
        <w:t xml:space="preserve">mutually agreed upon </w:t>
      </w:r>
      <w:r w:rsidR="00B95343" w:rsidRPr="008E6421">
        <w:rPr>
          <w:rFonts w:ascii="DM Sans" w:hAnsi="DM Sans" w:cs="Arial"/>
          <w:sz w:val="18"/>
          <w:szCs w:val="18"/>
        </w:rPr>
        <w:t xml:space="preserve">services agreement </w:t>
      </w:r>
      <w:r w:rsidR="00B06217" w:rsidRPr="008E6421">
        <w:rPr>
          <w:rFonts w:ascii="DM Sans" w:hAnsi="DM Sans" w:cs="Arial"/>
          <w:sz w:val="18"/>
          <w:szCs w:val="18"/>
        </w:rPr>
        <w:t xml:space="preserve">(“Service Agreement”) </w:t>
      </w:r>
      <w:r w:rsidR="00B27B36" w:rsidRPr="008E6421">
        <w:rPr>
          <w:rFonts w:ascii="DM Sans" w:hAnsi="DM Sans" w:cs="Arial"/>
          <w:sz w:val="18"/>
          <w:szCs w:val="18"/>
        </w:rPr>
        <w:t xml:space="preserve">authored by </w:t>
      </w:r>
      <w:r w:rsidR="001F69DF" w:rsidRPr="008E6421">
        <w:rPr>
          <w:rFonts w:ascii="DM Sans" w:hAnsi="DM Sans" w:cs="Arial"/>
          <w:sz w:val="18"/>
          <w:szCs w:val="18"/>
        </w:rPr>
        <w:t>e360</w:t>
      </w:r>
      <w:r w:rsidR="00B95343" w:rsidRPr="008E6421">
        <w:rPr>
          <w:rFonts w:ascii="DM Sans" w:hAnsi="DM Sans" w:cs="Arial"/>
          <w:sz w:val="18"/>
          <w:szCs w:val="18"/>
        </w:rPr>
        <w:t xml:space="preserve"> </w:t>
      </w:r>
      <w:r w:rsidR="00B06217" w:rsidRPr="008E6421">
        <w:rPr>
          <w:rFonts w:ascii="DM Sans" w:hAnsi="DM Sans" w:cs="Arial"/>
          <w:sz w:val="18"/>
          <w:szCs w:val="18"/>
        </w:rPr>
        <w:t xml:space="preserve">which may be </w:t>
      </w:r>
      <w:r w:rsidR="00B95343" w:rsidRPr="008E6421">
        <w:rPr>
          <w:rFonts w:ascii="DM Sans" w:hAnsi="DM Sans" w:cs="Arial"/>
          <w:sz w:val="18"/>
          <w:szCs w:val="18"/>
        </w:rPr>
        <w:t>referred</w:t>
      </w:r>
      <w:r w:rsidR="00B06217" w:rsidRPr="008E6421">
        <w:rPr>
          <w:rFonts w:ascii="DM Sans" w:hAnsi="DM Sans" w:cs="Arial"/>
          <w:sz w:val="18"/>
          <w:szCs w:val="18"/>
        </w:rPr>
        <w:t xml:space="preserve"> to </w:t>
      </w:r>
      <w:r w:rsidR="00B95343" w:rsidRPr="008E6421">
        <w:rPr>
          <w:rFonts w:ascii="DM Sans" w:hAnsi="DM Sans" w:cs="Arial"/>
          <w:sz w:val="18"/>
          <w:szCs w:val="18"/>
        </w:rPr>
        <w:t>as</w:t>
      </w:r>
      <w:r w:rsidR="00B06217" w:rsidRPr="008E6421">
        <w:rPr>
          <w:rFonts w:ascii="DM Sans" w:hAnsi="DM Sans" w:cs="Arial"/>
          <w:sz w:val="18"/>
          <w:szCs w:val="18"/>
        </w:rPr>
        <w:t>, but not limited to, a</w:t>
      </w:r>
      <w:r w:rsidR="00B95343" w:rsidRPr="008E6421">
        <w:rPr>
          <w:rFonts w:ascii="DM Sans" w:hAnsi="DM Sans" w:cs="Arial"/>
          <w:sz w:val="18"/>
          <w:szCs w:val="18"/>
        </w:rPr>
        <w:t xml:space="preserve"> </w:t>
      </w:r>
      <w:r w:rsidR="00323D88" w:rsidRPr="008E6421">
        <w:rPr>
          <w:rFonts w:ascii="DM Sans" w:hAnsi="DM Sans" w:cs="Arial"/>
          <w:sz w:val="18"/>
          <w:szCs w:val="18"/>
        </w:rPr>
        <w:t>“Statement of Work”</w:t>
      </w:r>
      <w:r w:rsidR="00AB4EA9" w:rsidRPr="008E6421">
        <w:rPr>
          <w:rFonts w:ascii="DM Sans" w:hAnsi="DM Sans" w:cs="Arial"/>
          <w:sz w:val="18"/>
          <w:szCs w:val="18"/>
        </w:rPr>
        <w:t xml:space="preserve"> </w:t>
      </w:r>
      <w:r w:rsidR="00323D88" w:rsidRPr="008E6421">
        <w:rPr>
          <w:rFonts w:ascii="DM Sans" w:hAnsi="DM Sans" w:cs="Arial"/>
          <w:sz w:val="18"/>
          <w:szCs w:val="18"/>
        </w:rPr>
        <w:t>or</w:t>
      </w:r>
      <w:r w:rsidR="00904E95" w:rsidRPr="008E6421">
        <w:rPr>
          <w:rFonts w:ascii="DM Sans" w:hAnsi="DM Sans" w:cs="Arial"/>
          <w:sz w:val="18"/>
          <w:szCs w:val="18"/>
        </w:rPr>
        <w:t xml:space="preserve"> </w:t>
      </w:r>
      <w:r w:rsidR="00B95343" w:rsidRPr="008E6421">
        <w:rPr>
          <w:rFonts w:ascii="DM Sans" w:hAnsi="DM Sans" w:cs="Arial"/>
          <w:sz w:val="18"/>
          <w:szCs w:val="18"/>
        </w:rPr>
        <w:t>“SOW”</w:t>
      </w:r>
      <w:r w:rsidR="00931DF8" w:rsidRPr="008E6421">
        <w:rPr>
          <w:rFonts w:ascii="DM Sans" w:hAnsi="DM Sans" w:cs="Arial"/>
          <w:sz w:val="18"/>
          <w:szCs w:val="18"/>
        </w:rPr>
        <w:t xml:space="preserve">, a </w:t>
      </w:r>
      <w:r w:rsidR="00323D88" w:rsidRPr="008E6421">
        <w:rPr>
          <w:rFonts w:ascii="DM Sans" w:hAnsi="DM Sans" w:cs="Arial"/>
          <w:sz w:val="18"/>
          <w:szCs w:val="18"/>
        </w:rPr>
        <w:t xml:space="preserve">“Service Order” </w:t>
      </w:r>
      <w:r w:rsidR="00931DF8" w:rsidRPr="008E6421">
        <w:rPr>
          <w:rFonts w:ascii="DM Sans" w:hAnsi="DM Sans" w:cs="Arial"/>
          <w:sz w:val="18"/>
          <w:szCs w:val="18"/>
        </w:rPr>
        <w:t>or</w:t>
      </w:r>
      <w:r w:rsidR="00323D88" w:rsidRPr="008E6421">
        <w:rPr>
          <w:rFonts w:ascii="DM Sans" w:hAnsi="DM Sans" w:cs="Arial"/>
          <w:sz w:val="18"/>
          <w:szCs w:val="18"/>
        </w:rPr>
        <w:t xml:space="preserve"> “SO”</w:t>
      </w:r>
      <w:r w:rsidR="00044DB8">
        <w:rPr>
          <w:rFonts w:ascii="DM Sans" w:hAnsi="DM Sans" w:cs="Arial"/>
          <w:sz w:val="18"/>
          <w:szCs w:val="18"/>
        </w:rPr>
        <w:t xml:space="preserve"> (collectively</w:t>
      </w:r>
      <w:r w:rsidR="0031494A">
        <w:rPr>
          <w:rFonts w:ascii="DM Sans" w:hAnsi="DM Sans" w:cs="Arial"/>
          <w:sz w:val="18"/>
          <w:szCs w:val="18"/>
        </w:rPr>
        <w:t xml:space="preserve">, a </w:t>
      </w:r>
      <w:r w:rsidR="00B95343" w:rsidRPr="008E6421">
        <w:rPr>
          <w:rFonts w:ascii="DM Sans" w:hAnsi="DM Sans" w:cs="Arial"/>
          <w:sz w:val="18"/>
          <w:szCs w:val="18"/>
        </w:rPr>
        <w:t>“Service Agreement”</w:t>
      </w:r>
      <w:r w:rsidR="0031494A">
        <w:rPr>
          <w:rFonts w:ascii="DM Sans" w:hAnsi="DM Sans" w:cs="Arial"/>
          <w:sz w:val="18"/>
          <w:szCs w:val="18"/>
        </w:rPr>
        <w:t>)</w:t>
      </w:r>
      <w:r w:rsidR="00B27B36" w:rsidRPr="008E6421">
        <w:rPr>
          <w:rFonts w:ascii="DM Sans" w:hAnsi="DM Sans" w:cs="Arial"/>
          <w:sz w:val="18"/>
          <w:szCs w:val="18"/>
        </w:rPr>
        <w:t>.</w:t>
      </w:r>
      <w:r w:rsidRPr="008E6421">
        <w:rPr>
          <w:rFonts w:ascii="DM Sans" w:hAnsi="DM Sans" w:cs="Arial"/>
          <w:sz w:val="18"/>
          <w:szCs w:val="18"/>
        </w:rPr>
        <w:t xml:space="preserve"> </w:t>
      </w:r>
      <w:r w:rsidR="00B27B36" w:rsidRPr="008E6421">
        <w:rPr>
          <w:rFonts w:ascii="DM Sans" w:hAnsi="DM Sans" w:cs="Arial"/>
          <w:sz w:val="18"/>
          <w:szCs w:val="18"/>
        </w:rPr>
        <w:t xml:space="preserve"> Once the </w:t>
      </w:r>
      <w:r w:rsidR="00C4011F" w:rsidRPr="008E6421">
        <w:rPr>
          <w:rFonts w:ascii="DM Sans" w:hAnsi="DM Sans" w:cs="Arial"/>
          <w:sz w:val="18"/>
          <w:szCs w:val="18"/>
        </w:rPr>
        <w:t xml:space="preserve">Client’s </w:t>
      </w:r>
      <w:r w:rsidR="00104497" w:rsidRPr="008E6421">
        <w:rPr>
          <w:rFonts w:ascii="DM Sans" w:hAnsi="DM Sans" w:cs="Arial"/>
          <w:sz w:val="18"/>
          <w:szCs w:val="18"/>
        </w:rPr>
        <w:t>Service Agreement</w:t>
      </w:r>
      <w:r w:rsidRPr="008E6421">
        <w:rPr>
          <w:rFonts w:ascii="DM Sans" w:hAnsi="DM Sans" w:cs="Arial"/>
          <w:sz w:val="18"/>
          <w:szCs w:val="18"/>
        </w:rPr>
        <w:t xml:space="preserve"> </w:t>
      </w:r>
      <w:r w:rsidR="00B27B36" w:rsidRPr="008E6421">
        <w:rPr>
          <w:rFonts w:ascii="DM Sans" w:hAnsi="DM Sans" w:cs="Arial"/>
          <w:sz w:val="18"/>
          <w:szCs w:val="18"/>
        </w:rPr>
        <w:t xml:space="preserve">has been submitted and accepted, </w:t>
      </w:r>
      <w:r w:rsidR="001F69DF" w:rsidRPr="008E6421">
        <w:rPr>
          <w:rFonts w:ascii="DM Sans" w:hAnsi="DM Sans" w:cs="Arial"/>
          <w:sz w:val="18"/>
          <w:szCs w:val="18"/>
        </w:rPr>
        <w:t>e360</w:t>
      </w:r>
      <w:r w:rsidR="00B27B36" w:rsidRPr="008E6421">
        <w:rPr>
          <w:rFonts w:ascii="DM Sans" w:hAnsi="DM Sans" w:cs="Arial"/>
          <w:sz w:val="18"/>
          <w:szCs w:val="18"/>
        </w:rPr>
        <w:t xml:space="preserve"> will adhere to</w:t>
      </w:r>
      <w:r w:rsidRPr="008E6421">
        <w:rPr>
          <w:rFonts w:ascii="DM Sans" w:hAnsi="DM Sans" w:cs="Arial"/>
          <w:sz w:val="18"/>
          <w:szCs w:val="18"/>
        </w:rPr>
        <w:t xml:space="preserve"> the price and term set forth thereon. </w:t>
      </w:r>
      <w:r w:rsidR="00526215" w:rsidRPr="008E6421">
        <w:rPr>
          <w:rFonts w:ascii="DM Sans" w:hAnsi="DM Sans" w:cs="Arial"/>
          <w:sz w:val="18"/>
          <w:szCs w:val="18"/>
        </w:rPr>
        <w:t xml:space="preserve">Unless otherwise specified, this MPSA supersedes </w:t>
      </w:r>
      <w:r w:rsidR="002845FB" w:rsidRPr="008E6421">
        <w:rPr>
          <w:rFonts w:ascii="DM Sans" w:hAnsi="DM Sans" w:cs="Arial"/>
          <w:sz w:val="18"/>
          <w:szCs w:val="18"/>
        </w:rPr>
        <w:t>all</w:t>
      </w:r>
      <w:r w:rsidR="00526215" w:rsidRPr="008E6421">
        <w:rPr>
          <w:rFonts w:ascii="DM Sans" w:hAnsi="DM Sans" w:cs="Arial"/>
          <w:sz w:val="18"/>
          <w:szCs w:val="18"/>
        </w:rPr>
        <w:t xml:space="preserve"> prior agreements between the parties. </w:t>
      </w:r>
      <w:r w:rsidR="00781FD5" w:rsidRPr="008E6421">
        <w:rPr>
          <w:rFonts w:ascii="DM Sans" w:hAnsi="DM Sans" w:cs="Arial"/>
          <w:sz w:val="18"/>
          <w:szCs w:val="18"/>
        </w:rPr>
        <w:t>If</w:t>
      </w:r>
      <w:r w:rsidR="00526215" w:rsidRPr="008E6421">
        <w:rPr>
          <w:rFonts w:ascii="DM Sans" w:hAnsi="DM Sans" w:cs="Arial"/>
          <w:sz w:val="18"/>
          <w:szCs w:val="18"/>
        </w:rPr>
        <w:t xml:space="preserve"> there is a conflict between this MPSA and a </w:t>
      </w:r>
      <w:r w:rsidR="00B2773D" w:rsidRPr="008E6421">
        <w:rPr>
          <w:rFonts w:ascii="DM Sans" w:hAnsi="DM Sans" w:cs="Arial"/>
          <w:sz w:val="18"/>
          <w:szCs w:val="18"/>
        </w:rPr>
        <w:t>S</w:t>
      </w:r>
      <w:r w:rsidR="00D746FC" w:rsidRPr="008E6421">
        <w:rPr>
          <w:rFonts w:ascii="DM Sans" w:hAnsi="DM Sans" w:cs="Arial"/>
          <w:sz w:val="18"/>
          <w:szCs w:val="18"/>
        </w:rPr>
        <w:t>ervice Agreement</w:t>
      </w:r>
      <w:r w:rsidR="002845FB" w:rsidRPr="008E6421">
        <w:rPr>
          <w:rFonts w:ascii="DM Sans" w:hAnsi="DM Sans" w:cs="Arial"/>
          <w:sz w:val="18"/>
          <w:szCs w:val="18"/>
        </w:rPr>
        <w:t xml:space="preserve">, then this MPSA controls unless otherwise specifically stated in the </w:t>
      </w:r>
      <w:r w:rsidR="00D746FC" w:rsidRPr="008E6421">
        <w:rPr>
          <w:rFonts w:ascii="DM Sans" w:hAnsi="DM Sans" w:cs="Arial"/>
          <w:sz w:val="18"/>
          <w:szCs w:val="18"/>
        </w:rPr>
        <w:t>Service Agreement</w:t>
      </w:r>
      <w:r w:rsidR="002845FB" w:rsidRPr="008E6421">
        <w:rPr>
          <w:rFonts w:ascii="DM Sans" w:hAnsi="DM Sans" w:cs="Arial"/>
          <w:sz w:val="18"/>
          <w:szCs w:val="18"/>
        </w:rPr>
        <w:t>.</w:t>
      </w:r>
    </w:p>
    <w:p w14:paraId="0E697571" w14:textId="77777777" w:rsidR="006846FC" w:rsidRPr="008E6421" w:rsidRDefault="006846FC" w:rsidP="006846FC">
      <w:pPr>
        <w:ind w:left="792"/>
        <w:rPr>
          <w:rFonts w:ascii="DM Sans" w:hAnsi="DM Sans" w:cs="Arial"/>
          <w:sz w:val="18"/>
          <w:szCs w:val="18"/>
        </w:rPr>
      </w:pPr>
    </w:p>
    <w:p w14:paraId="7ECB1895" w14:textId="77777777" w:rsidR="00EF4A6A" w:rsidRPr="008E6421" w:rsidRDefault="00AF20BB" w:rsidP="00FF2805">
      <w:pPr>
        <w:numPr>
          <w:ilvl w:val="2"/>
          <w:numId w:val="1"/>
        </w:numPr>
        <w:tabs>
          <w:tab w:val="clear" w:pos="1224"/>
          <w:tab w:val="num" w:pos="1440"/>
        </w:tabs>
        <w:ind w:left="1440" w:hanging="630"/>
        <w:rPr>
          <w:rFonts w:ascii="DM Sans" w:hAnsi="DM Sans" w:cs="Arial"/>
          <w:sz w:val="18"/>
          <w:szCs w:val="18"/>
        </w:rPr>
      </w:pPr>
      <w:r w:rsidRPr="008E6421">
        <w:rPr>
          <w:rFonts w:ascii="DM Sans" w:hAnsi="DM Sans" w:cs="Arial"/>
          <w:sz w:val="18"/>
          <w:szCs w:val="18"/>
          <w:u w:val="single"/>
        </w:rPr>
        <w:t>Staff Augmentation</w:t>
      </w:r>
      <w:r w:rsidRPr="008E6421">
        <w:rPr>
          <w:rFonts w:ascii="DM Sans" w:hAnsi="DM Sans" w:cs="Arial"/>
          <w:sz w:val="18"/>
          <w:szCs w:val="18"/>
        </w:rPr>
        <w:t xml:space="preserve">. </w:t>
      </w:r>
      <w:r w:rsidR="005A7566" w:rsidRPr="008E6421">
        <w:rPr>
          <w:rFonts w:ascii="DM Sans" w:hAnsi="DM Sans" w:cs="Arial"/>
          <w:sz w:val="18"/>
          <w:szCs w:val="18"/>
        </w:rPr>
        <w:t>e</w:t>
      </w:r>
      <w:r w:rsidR="007E5172" w:rsidRPr="008E6421">
        <w:rPr>
          <w:rFonts w:ascii="DM Sans" w:hAnsi="DM Sans" w:cs="Arial"/>
          <w:sz w:val="18"/>
          <w:szCs w:val="18"/>
        </w:rPr>
        <w:t>360 will provide, to Client, staff augmentation (“Staff Augmentation”)</w:t>
      </w:r>
      <w:r w:rsidR="00960435" w:rsidRPr="008E6421">
        <w:rPr>
          <w:rFonts w:ascii="DM Sans" w:hAnsi="DM Sans" w:cs="Arial"/>
          <w:sz w:val="18"/>
          <w:szCs w:val="18"/>
        </w:rPr>
        <w:t>, based on a mutually agreed upon Service Agreement.</w:t>
      </w:r>
      <w:r w:rsidR="002A7717" w:rsidRPr="008E6421">
        <w:rPr>
          <w:rFonts w:ascii="DM Sans" w:hAnsi="DM Sans" w:cs="Arial"/>
          <w:sz w:val="18"/>
          <w:szCs w:val="18"/>
        </w:rPr>
        <w:t xml:space="preserve"> </w:t>
      </w:r>
      <w:r w:rsidR="00CC4A0A" w:rsidRPr="008E6421">
        <w:rPr>
          <w:rFonts w:ascii="DM Sans" w:hAnsi="DM Sans" w:cs="Arial"/>
          <w:sz w:val="18"/>
          <w:szCs w:val="18"/>
        </w:rPr>
        <w:t>e</w:t>
      </w:r>
      <w:r w:rsidR="00011D49" w:rsidRPr="008E6421">
        <w:rPr>
          <w:rFonts w:ascii="DM Sans" w:hAnsi="DM Sans" w:cs="Arial"/>
          <w:sz w:val="18"/>
          <w:szCs w:val="18"/>
        </w:rPr>
        <w:t xml:space="preserve">360 will provide </w:t>
      </w:r>
      <w:r w:rsidR="008111E2" w:rsidRPr="008E6421">
        <w:rPr>
          <w:rFonts w:ascii="DM Sans" w:hAnsi="DM Sans" w:cs="Arial"/>
          <w:sz w:val="18"/>
          <w:szCs w:val="18"/>
        </w:rPr>
        <w:t>qualified</w:t>
      </w:r>
      <w:r w:rsidR="00011D49" w:rsidRPr="008E6421">
        <w:rPr>
          <w:rFonts w:ascii="DM Sans" w:hAnsi="DM Sans" w:cs="Arial"/>
          <w:sz w:val="18"/>
          <w:szCs w:val="18"/>
        </w:rPr>
        <w:t xml:space="preserve"> staff to the Client, either internal employee</w:t>
      </w:r>
      <w:r w:rsidR="00CC4A0A" w:rsidRPr="008E6421">
        <w:rPr>
          <w:rFonts w:ascii="DM Sans" w:hAnsi="DM Sans" w:cs="Arial"/>
          <w:sz w:val="18"/>
          <w:szCs w:val="18"/>
        </w:rPr>
        <w:t>(</w:t>
      </w:r>
      <w:r w:rsidR="00011D49" w:rsidRPr="008E6421">
        <w:rPr>
          <w:rFonts w:ascii="DM Sans" w:hAnsi="DM Sans" w:cs="Arial"/>
          <w:sz w:val="18"/>
          <w:szCs w:val="18"/>
        </w:rPr>
        <w:t>s</w:t>
      </w:r>
      <w:r w:rsidR="00CC4A0A" w:rsidRPr="008E6421">
        <w:rPr>
          <w:rFonts w:ascii="DM Sans" w:hAnsi="DM Sans" w:cs="Arial"/>
          <w:sz w:val="18"/>
          <w:szCs w:val="18"/>
        </w:rPr>
        <w:t>)</w:t>
      </w:r>
      <w:r w:rsidR="00011D49" w:rsidRPr="008E6421">
        <w:rPr>
          <w:rFonts w:ascii="DM Sans" w:hAnsi="DM Sans" w:cs="Arial"/>
          <w:sz w:val="18"/>
          <w:szCs w:val="18"/>
        </w:rPr>
        <w:t xml:space="preserve"> or </w:t>
      </w:r>
      <w:r w:rsidR="00CC4A0A" w:rsidRPr="008E6421">
        <w:rPr>
          <w:rFonts w:ascii="DM Sans" w:hAnsi="DM Sans" w:cs="Arial"/>
          <w:sz w:val="18"/>
          <w:szCs w:val="18"/>
        </w:rPr>
        <w:t>through a third party,</w:t>
      </w:r>
      <w:r w:rsidR="00E86892" w:rsidRPr="008E6421">
        <w:rPr>
          <w:rFonts w:ascii="DM Sans" w:hAnsi="DM Sans" w:cs="Arial"/>
          <w:sz w:val="18"/>
          <w:szCs w:val="18"/>
        </w:rPr>
        <w:t xml:space="preserve"> to augment the Client’s existing workforce.</w:t>
      </w:r>
      <w:r w:rsidR="00CC4A0A" w:rsidRPr="008E6421">
        <w:rPr>
          <w:rFonts w:ascii="DM Sans" w:hAnsi="DM Sans" w:cs="Arial"/>
          <w:sz w:val="18"/>
          <w:szCs w:val="18"/>
        </w:rPr>
        <w:t xml:space="preserve"> </w:t>
      </w:r>
      <w:r w:rsidR="004834DC" w:rsidRPr="008E6421">
        <w:rPr>
          <w:rFonts w:ascii="DM Sans" w:hAnsi="DM Sans" w:cs="Arial"/>
          <w:sz w:val="18"/>
          <w:szCs w:val="18"/>
        </w:rPr>
        <w:t xml:space="preserve">Client will provide all </w:t>
      </w:r>
      <w:proofErr w:type="gramStart"/>
      <w:r w:rsidR="004834DC" w:rsidRPr="008E6421">
        <w:rPr>
          <w:rFonts w:ascii="DM Sans" w:hAnsi="DM Sans" w:cs="Arial"/>
          <w:sz w:val="18"/>
          <w:szCs w:val="18"/>
        </w:rPr>
        <w:t>scope</w:t>
      </w:r>
      <w:proofErr w:type="gramEnd"/>
      <w:r w:rsidR="004834DC" w:rsidRPr="008E6421">
        <w:rPr>
          <w:rFonts w:ascii="DM Sans" w:hAnsi="DM Sans" w:cs="Arial"/>
          <w:sz w:val="18"/>
          <w:szCs w:val="18"/>
        </w:rPr>
        <w:t xml:space="preserve">, </w:t>
      </w:r>
      <w:r w:rsidR="003E4647" w:rsidRPr="008E6421">
        <w:rPr>
          <w:rFonts w:ascii="DM Sans" w:hAnsi="DM Sans" w:cs="Arial"/>
          <w:sz w:val="18"/>
          <w:szCs w:val="18"/>
        </w:rPr>
        <w:t>tasks</w:t>
      </w:r>
      <w:r w:rsidR="00634E38" w:rsidRPr="008E6421">
        <w:rPr>
          <w:rFonts w:ascii="DM Sans" w:hAnsi="DM Sans" w:cs="Arial"/>
          <w:sz w:val="18"/>
          <w:szCs w:val="18"/>
        </w:rPr>
        <w:t xml:space="preserve">, </w:t>
      </w:r>
      <w:r w:rsidR="002E6418" w:rsidRPr="008E6421">
        <w:rPr>
          <w:rFonts w:ascii="DM Sans" w:hAnsi="DM Sans" w:cs="Arial"/>
          <w:sz w:val="18"/>
          <w:szCs w:val="18"/>
        </w:rPr>
        <w:t>responsibilities</w:t>
      </w:r>
      <w:r w:rsidR="00335C73" w:rsidRPr="008E6421">
        <w:rPr>
          <w:rFonts w:ascii="DM Sans" w:hAnsi="DM Sans" w:cs="Arial"/>
          <w:sz w:val="18"/>
          <w:szCs w:val="18"/>
        </w:rPr>
        <w:t>,</w:t>
      </w:r>
      <w:r w:rsidR="003E4647" w:rsidRPr="008E6421">
        <w:rPr>
          <w:rFonts w:ascii="DM Sans" w:hAnsi="DM Sans" w:cs="Arial"/>
          <w:sz w:val="18"/>
          <w:szCs w:val="18"/>
        </w:rPr>
        <w:t xml:space="preserve"> </w:t>
      </w:r>
      <w:r w:rsidR="001F5836" w:rsidRPr="008E6421">
        <w:rPr>
          <w:rFonts w:ascii="DM Sans" w:hAnsi="DM Sans" w:cs="Arial"/>
          <w:sz w:val="18"/>
          <w:szCs w:val="18"/>
        </w:rPr>
        <w:t xml:space="preserve">and </w:t>
      </w:r>
      <w:r w:rsidR="00FD5715" w:rsidRPr="008E6421">
        <w:rPr>
          <w:rFonts w:ascii="DM Sans" w:hAnsi="DM Sans" w:cs="Arial"/>
          <w:sz w:val="18"/>
          <w:szCs w:val="18"/>
        </w:rPr>
        <w:t>guidance</w:t>
      </w:r>
      <w:r w:rsidR="001F5836" w:rsidRPr="008E6421">
        <w:rPr>
          <w:rFonts w:ascii="DM Sans" w:hAnsi="DM Sans" w:cs="Arial"/>
          <w:sz w:val="18"/>
          <w:szCs w:val="18"/>
        </w:rPr>
        <w:t xml:space="preserve"> for the staff.</w:t>
      </w:r>
    </w:p>
    <w:p w14:paraId="507B1699" w14:textId="77777777" w:rsidR="00174D37" w:rsidRPr="008E6421" w:rsidRDefault="00174D37" w:rsidP="00174D37">
      <w:pPr>
        <w:ind w:left="792"/>
        <w:rPr>
          <w:rFonts w:ascii="DM Sans" w:hAnsi="DM Sans" w:cs="Arial"/>
          <w:sz w:val="18"/>
          <w:szCs w:val="18"/>
        </w:rPr>
      </w:pPr>
    </w:p>
    <w:p w14:paraId="1D1EB8D6" w14:textId="5C5EAC5A" w:rsidR="006736FD" w:rsidRPr="008E6421" w:rsidRDefault="00D030C5" w:rsidP="006A7189">
      <w:pPr>
        <w:numPr>
          <w:ilvl w:val="1"/>
          <w:numId w:val="1"/>
        </w:numPr>
        <w:rPr>
          <w:rFonts w:ascii="DM Sans" w:hAnsi="DM Sans" w:cs="Arial"/>
          <w:sz w:val="18"/>
          <w:szCs w:val="18"/>
        </w:rPr>
      </w:pPr>
      <w:r w:rsidRPr="008E6421">
        <w:rPr>
          <w:rFonts w:ascii="DM Sans" w:hAnsi="DM Sans" w:cs="Arial"/>
          <w:sz w:val="18"/>
          <w:szCs w:val="18"/>
          <w:u w:val="single"/>
        </w:rPr>
        <w:t>Service Agreement Expiration</w:t>
      </w:r>
      <w:r w:rsidRPr="008E6421">
        <w:rPr>
          <w:rFonts w:ascii="DM Sans" w:hAnsi="DM Sans" w:cs="Arial"/>
          <w:sz w:val="18"/>
          <w:szCs w:val="18"/>
        </w:rPr>
        <w:t xml:space="preserve">. </w:t>
      </w:r>
      <w:r w:rsidR="00AF2915" w:rsidRPr="008E6421">
        <w:rPr>
          <w:rFonts w:ascii="DM Sans" w:hAnsi="DM Sans" w:cs="Arial"/>
          <w:sz w:val="18"/>
          <w:szCs w:val="18"/>
        </w:rPr>
        <w:t xml:space="preserve">All Service Agreements expire after </w:t>
      </w:r>
      <w:r w:rsidR="00944D68" w:rsidRPr="008E6421">
        <w:rPr>
          <w:rFonts w:ascii="DM Sans" w:hAnsi="DM Sans" w:cs="Arial"/>
          <w:sz w:val="18"/>
          <w:szCs w:val="18"/>
        </w:rPr>
        <w:t xml:space="preserve">sixty </w:t>
      </w:r>
      <w:r w:rsidR="00AF2915" w:rsidRPr="008E6421">
        <w:rPr>
          <w:rFonts w:ascii="DM Sans" w:hAnsi="DM Sans" w:cs="Arial"/>
          <w:sz w:val="18"/>
          <w:szCs w:val="18"/>
        </w:rPr>
        <w:t>(</w:t>
      </w:r>
      <w:r w:rsidR="00944D68" w:rsidRPr="008E6421">
        <w:rPr>
          <w:rFonts w:ascii="DM Sans" w:hAnsi="DM Sans" w:cs="Arial"/>
          <w:sz w:val="18"/>
          <w:szCs w:val="18"/>
        </w:rPr>
        <w:t>6</w:t>
      </w:r>
      <w:r w:rsidR="00AF2915" w:rsidRPr="008E6421">
        <w:rPr>
          <w:rFonts w:ascii="DM Sans" w:hAnsi="DM Sans" w:cs="Arial"/>
          <w:sz w:val="18"/>
          <w:szCs w:val="18"/>
        </w:rPr>
        <w:t xml:space="preserve">0) </w:t>
      </w:r>
      <w:r w:rsidR="00965AF7">
        <w:rPr>
          <w:rFonts w:ascii="DM Sans" w:hAnsi="DM Sans" w:cs="Arial"/>
          <w:sz w:val="18"/>
          <w:szCs w:val="18"/>
        </w:rPr>
        <w:t xml:space="preserve">calendar </w:t>
      </w:r>
      <w:r w:rsidR="00AF2915" w:rsidRPr="008E6421">
        <w:rPr>
          <w:rFonts w:ascii="DM Sans" w:hAnsi="DM Sans" w:cs="Arial"/>
          <w:sz w:val="18"/>
          <w:szCs w:val="18"/>
        </w:rPr>
        <w:t>days</w:t>
      </w:r>
      <w:r w:rsidR="009A1FD8" w:rsidRPr="008E6421">
        <w:rPr>
          <w:rFonts w:ascii="DM Sans" w:hAnsi="DM Sans" w:cs="Arial"/>
          <w:sz w:val="18"/>
          <w:szCs w:val="18"/>
        </w:rPr>
        <w:t xml:space="preserve"> from the date of the document if not executed</w:t>
      </w:r>
      <w:r w:rsidR="00AF2915" w:rsidRPr="008E6421">
        <w:rPr>
          <w:rFonts w:ascii="DM Sans" w:hAnsi="DM Sans" w:cs="Arial"/>
          <w:sz w:val="18"/>
          <w:szCs w:val="18"/>
        </w:rPr>
        <w:t xml:space="preserve">.  </w:t>
      </w:r>
    </w:p>
    <w:p w14:paraId="3EA5A7A2" w14:textId="77777777" w:rsidR="00E74F1C" w:rsidRPr="008E6421" w:rsidRDefault="00E74F1C" w:rsidP="00465F11">
      <w:pPr>
        <w:ind w:left="360"/>
        <w:rPr>
          <w:rFonts w:ascii="DM Sans" w:hAnsi="DM Sans" w:cs="Arial"/>
          <w:b/>
          <w:sz w:val="18"/>
          <w:szCs w:val="18"/>
        </w:rPr>
      </w:pPr>
    </w:p>
    <w:p w14:paraId="741CCD09" w14:textId="77777777" w:rsidR="13B7B7B3" w:rsidRDefault="00557A83" w:rsidP="00465F11">
      <w:pPr>
        <w:numPr>
          <w:ilvl w:val="0"/>
          <w:numId w:val="1"/>
        </w:numPr>
        <w:rPr>
          <w:rFonts w:ascii="DM Sans" w:hAnsi="DM Sans" w:cs="Arial"/>
          <w:sz w:val="18"/>
          <w:szCs w:val="18"/>
          <w:u w:val="single"/>
        </w:rPr>
      </w:pPr>
      <w:r w:rsidRPr="008E6421">
        <w:rPr>
          <w:rFonts w:ascii="DM Sans" w:hAnsi="DM Sans" w:cs="Arial"/>
          <w:b/>
          <w:bCs/>
          <w:sz w:val="18"/>
          <w:szCs w:val="18"/>
          <w:u w:val="single"/>
        </w:rPr>
        <w:lastRenderedPageBreak/>
        <w:t>Third-party</w:t>
      </w:r>
      <w:r w:rsidR="00825B98" w:rsidRPr="008E6421">
        <w:rPr>
          <w:rFonts w:ascii="DM Sans" w:hAnsi="DM Sans" w:cs="Arial"/>
          <w:b/>
          <w:bCs/>
          <w:sz w:val="18"/>
          <w:szCs w:val="18"/>
          <w:u w:val="single"/>
        </w:rPr>
        <w:t xml:space="preserve"> Inclusion</w:t>
      </w:r>
      <w:r w:rsidR="13B7B7B3" w:rsidRPr="008E6421">
        <w:rPr>
          <w:rFonts w:ascii="DM Sans" w:hAnsi="DM Sans" w:cs="Arial"/>
          <w:sz w:val="18"/>
          <w:szCs w:val="18"/>
        </w:rPr>
        <w:t>.</w:t>
      </w:r>
      <w:r w:rsidR="005A14BE" w:rsidRPr="008E6421">
        <w:rPr>
          <w:rFonts w:ascii="DM Sans" w:hAnsi="DM Sans" w:cs="Arial"/>
          <w:sz w:val="18"/>
          <w:szCs w:val="18"/>
          <w:u w:val="single"/>
        </w:rPr>
        <w:t xml:space="preserve"> </w:t>
      </w:r>
    </w:p>
    <w:p w14:paraId="77C0B049" w14:textId="77777777" w:rsidR="00A761AA" w:rsidRPr="008E6421" w:rsidRDefault="00A761AA" w:rsidP="00A761AA">
      <w:pPr>
        <w:ind w:left="360"/>
        <w:rPr>
          <w:rFonts w:ascii="DM Sans" w:hAnsi="DM Sans" w:cs="Arial"/>
          <w:sz w:val="18"/>
          <w:szCs w:val="18"/>
          <w:u w:val="single"/>
        </w:rPr>
      </w:pPr>
    </w:p>
    <w:p w14:paraId="71D499E0" w14:textId="5D82FD38" w:rsidR="005A14BE" w:rsidRPr="008E6421" w:rsidRDefault="00EE4CF3" w:rsidP="00465F11">
      <w:pPr>
        <w:numPr>
          <w:ilvl w:val="1"/>
          <w:numId w:val="1"/>
        </w:numPr>
        <w:rPr>
          <w:rFonts w:ascii="DM Sans" w:hAnsi="DM Sans" w:cs="Arial"/>
          <w:sz w:val="18"/>
          <w:szCs w:val="18"/>
          <w:u w:val="single"/>
        </w:rPr>
      </w:pPr>
      <w:r w:rsidRPr="008E6421">
        <w:rPr>
          <w:rFonts w:ascii="DM Sans" w:hAnsi="DM Sans" w:cs="Arial"/>
          <w:sz w:val="18"/>
          <w:szCs w:val="18"/>
          <w:u w:val="single"/>
        </w:rPr>
        <w:t xml:space="preserve">Engagement of </w:t>
      </w:r>
      <w:r w:rsidR="00557A83" w:rsidRPr="008E6421">
        <w:rPr>
          <w:rFonts w:ascii="DM Sans" w:hAnsi="DM Sans" w:cs="Arial"/>
          <w:sz w:val="18"/>
          <w:szCs w:val="18"/>
          <w:u w:val="single"/>
        </w:rPr>
        <w:t>Third-party</w:t>
      </w:r>
      <w:r w:rsidRPr="008E6421">
        <w:rPr>
          <w:rFonts w:ascii="DM Sans" w:hAnsi="DM Sans" w:cs="Arial"/>
          <w:sz w:val="18"/>
          <w:szCs w:val="18"/>
        </w:rPr>
        <w:t>.</w:t>
      </w:r>
      <w:r w:rsidR="005D7C27" w:rsidRPr="008E6421">
        <w:rPr>
          <w:rFonts w:ascii="DM Sans" w:hAnsi="DM Sans" w:cs="Arial"/>
          <w:sz w:val="18"/>
          <w:szCs w:val="18"/>
        </w:rPr>
        <w:t xml:space="preserve"> </w:t>
      </w:r>
      <w:r w:rsidR="7E26445B" w:rsidRPr="008E6421">
        <w:rPr>
          <w:rFonts w:ascii="DM Sans" w:hAnsi="DM Sans" w:cs="Arial"/>
          <w:sz w:val="18"/>
          <w:szCs w:val="18"/>
        </w:rPr>
        <w:t>e</w:t>
      </w:r>
      <w:r w:rsidRPr="008E6421">
        <w:rPr>
          <w:rFonts w:ascii="DM Sans" w:hAnsi="DM Sans" w:cs="Arial"/>
          <w:sz w:val="18"/>
          <w:szCs w:val="18"/>
        </w:rPr>
        <w:t xml:space="preserve">360 and Client agree to engage </w:t>
      </w:r>
      <w:r w:rsidR="003A0AB7">
        <w:rPr>
          <w:rFonts w:ascii="DM Sans" w:hAnsi="DM Sans" w:cs="Arial"/>
          <w:sz w:val="18"/>
          <w:szCs w:val="18"/>
        </w:rPr>
        <w:t>Third-party Providers</w:t>
      </w:r>
      <w:r w:rsidRPr="008E6421">
        <w:rPr>
          <w:rFonts w:ascii="DM Sans" w:hAnsi="DM Sans" w:cs="Arial"/>
          <w:sz w:val="18"/>
          <w:szCs w:val="18"/>
        </w:rPr>
        <w:t xml:space="preserve"> </w:t>
      </w:r>
      <w:r w:rsidR="0038136C" w:rsidRPr="008E6421">
        <w:rPr>
          <w:rFonts w:ascii="DM Sans" w:hAnsi="DM Sans" w:cs="Arial"/>
          <w:sz w:val="18"/>
          <w:szCs w:val="18"/>
        </w:rPr>
        <w:t>to assist in the provision of the Products and Services</w:t>
      </w:r>
      <w:r w:rsidR="008742E0" w:rsidRPr="008E6421">
        <w:rPr>
          <w:rFonts w:ascii="DM Sans" w:hAnsi="DM Sans" w:cs="Arial"/>
          <w:sz w:val="18"/>
          <w:szCs w:val="18"/>
        </w:rPr>
        <w:t xml:space="preserve"> under this MPSA.</w:t>
      </w:r>
    </w:p>
    <w:p w14:paraId="042021B6" w14:textId="77777777" w:rsidR="006846FC" w:rsidRPr="008E6421" w:rsidRDefault="006846FC" w:rsidP="006846FC">
      <w:pPr>
        <w:ind w:left="792"/>
        <w:rPr>
          <w:rFonts w:ascii="DM Sans" w:hAnsi="DM Sans" w:cs="Arial"/>
          <w:sz w:val="18"/>
          <w:szCs w:val="18"/>
          <w:u w:val="single"/>
        </w:rPr>
      </w:pPr>
    </w:p>
    <w:p w14:paraId="5FB9F5FE" w14:textId="6BB7D111" w:rsidR="008742E0" w:rsidRPr="008E6421" w:rsidRDefault="008742E0" w:rsidP="00465F11">
      <w:pPr>
        <w:numPr>
          <w:ilvl w:val="1"/>
          <w:numId w:val="1"/>
        </w:numPr>
        <w:rPr>
          <w:rFonts w:ascii="DM Sans" w:hAnsi="DM Sans" w:cs="Arial"/>
          <w:sz w:val="18"/>
          <w:szCs w:val="18"/>
          <w:u w:val="single"/>
        </w:rPr>
      </w:pPr>
      <w:r w:rsidRPr="008E6421">
        <w:rPr>
          <w:rFonts w:ascii="DM Sans" w:hAnsi="DM Sans" w:cs="Arial"/>
          <w:sz w:val="18"/>
          <w:szCs w:val="18"/>
          <w:u w:val="single"/>
        </w:rPr>
        <w:t xml:space="preserve">Responsibilities of </w:t>
      </w:r>
      <w:r w:rsidR="00557A83" w:rsidRPr="008E6421">
        <w:rPr>
          <w:rFonts w:ascii="DM Sans" w:hAnsi="DM Sans" w:cs="Arial"/>
          <w:sz w:val="18"/>
          <w:szCs w:val="18"/>
          <w:u w:val="single"/>
        </w:rPr>
        <w:t>Third-party</w:t>
      </w:r>
      <w:r w:rsidRPr="008E6421">
        <w:rPr>
          <w:rFonts w:ascii="DM Sans" w:hAnsi="DM Sans" w:cs="Arial"/>
          <w:sz w:val="18"/>
          <w:szCs w:val="18"/>
        </w:rPr>
        <w:t xml:space="preserve">. </w:t>
      </w:r>
      <w:r w:rsidR="42AD8DCF" w:rsidRPr="008E6421">
        <w:rPr>
          <w:rFonts w:ascii="DM Sans" w:hAnsi="DM Sans" w:cs="Arial"/>
          <w:sz w:val="18"/>
          <w:szCs w:val="18"/>
        </w:rPr>
        <w:t>e</w:t>
      </w:r>
      <w:r w:rsidRPr="008E6421">
        <w:rPr>
          <w:rFonts w:ascii="DM Sans" w:hAnsi="DM Sans" w:cs="Arial"/>
          <w:sz w:val="18"/>
          <w:szCs w:val="18"/>
        </w:rPr>
        <w:t xml:space="preserve">360 shall be responsible for overseeing the performance of </w:t>
      </w:r>
      <w:r w:rsidR="003A0AB7">
        <w:rPr>
          <w:rFonts w:ascii="DM Sans" w:hAnsi="DM Sans" w:cs="Arial"/>
          <w:sz w:val="18"/>
          <w:szCs w:val="18"/>
        </w:rPr>
        <w:t>Third-party Providers</w:t>
      </w:r>
      <w:r w:rsidR="00864CFB" w:rsidRPr="008E6421">
        <w:rPr>
          <w:rFonts w:ascii="DM Sans" w:hAnsi="DM Sans" w:cs="Arial"/>
          <w:sz w:val="18"/>
          <w:szCs w:val="18"/>
        </w:rPr>
        <w:t xml:space="preserve"> </w:t>
      </w:r>
      <w:r w:rsidRPr="008E6421">
        <w:rPr>
          <w:rFonts w:ascii="DM Sans" w:hAnsi="DM Sans" w:cs="Arial"/>
          <w:sz w:val="18"/>
          <w:szCs w:val="18"/>
        </w:rPr>
        <w:t xml:space="preserve">and </w:t>
      </w:r>
      <w:r w:rsidR="00B001AC" w:rsidRPr="008E6421">
        <w:rPr>
          <w:rFonts w:ascii="DM Sans" w:hAnsi="DM Sans" w:cs="Arial"/>
          <w:sz w:val="18"/>
          <w:szCs w:val="18"/>
        </w:rPr>
        <w:t xml:space="preserve">assuring that </w:t>
      </w:r>
      <w:r w:rsidR="003A0AB7">
        <w:rPr>
          <w:rFonts w:ascii="DM Sans" w:hAnsi="DM Sans" w:cs="Arial"/>
          <w:sz w:val="18"/>
          <w:szCs w:val="18"/>
        </w:rPr>
        <w:t>Third-party Providers</w:t>
      </w:r>
      <w:r w:rsidR="00864CFB" w:rsidRPr="008E6421">
        <w:rPr>
          <w:rFonts w:ascii="DM Sans" w:hAnsi="DM Sans" w:cs="Arial"/>
          <w:sz w:val="18"/>
          <w:szCs w:val="18"/>
        </w:rPr>
        <w:t xml:space="preserve"> </w:t>
      </w:r>
      <w:r w:rsidR="00B001AC" w:rsidRPr="008E6421">
        <w:rPr>
          <w:rFonts w:ascii="DM Sans" w:hAnsi="DM Sans" w:cs="Arial"/>
          <w:sz w:val="18"/>
          <w:szCs w:val="18"/>
        </w:rPr>
        <w:t xml:space="preserve">adhere to the </w:t>
      </w:r>
      <w:r w:rsidR="00A94DF2" w:rsidRPr="008E6421">
        <w:rPr>
          <w:rFonts w:ascii="DM Sans" w:hAnsi="DM Sans" w:cs="Arial"/>
          <w:sz w:val="18"/>
          <w:szCs w:val="18"/>
        </w:rPr>
        <w:t xml:space="preserve">standards and obligations set forth herein. Client acknowledges that e360 may reasonably delegate certain tasks to </w:t>
      </w:r>
      <w:r w:rsidR="003A0AB7">
        <w:rPr>
          <w:rFonts w:ascii="DM Sans" w:hAnsi="DM Sans" w:cs="Arial"/>
          <w:sz w:val="18"/>
          <w:szCs w:val="18"/>
        </w:rPr>
        <w:t>Third-party Providers</w:t>
      </w:r>
      <w:r w:rsidR="00A94DF2" w:rsidRPr="008E6421">
        <w:rPr>
          <w:rFonts w:ascii="DM Sans" w:hAnsi="DM Sans" w:cs="Arial"/>
          <w:sz w:val="18"/>
          <w:szCs w:val="18"/>
        </w:rPr>
        <w:t xml:space="preserve"> </w:t>
      </w:r>
      <w:r w:rsidR="00993BB2" w:rsidRPr="008E6421">
        <w:rPr>
          <w:rFonts w:ascii="DM Sans" w:hAnsi="DM Sans" w:cs="Arial"/>
          <w:sz w:val="18"/>
          <w:szCs w:val="18"/>
        </w:rPr>
        <w:t>for efficient and effective service delivery.</w:t>
      </w:r>
      <w:r w:rsidR="00A60152" w:rsidRPr="008E6421">
        <w:rPr>
          <w:rFonts w:ascii="DM Sans" w:hAnsi="DM Sans" w:cs="Arial"/>
          <w:sz w:val="18"/>
          <w:szCs w:val="18"/>
        </w:rPr>
        <w:t xml:space="preserve"> </w:t>
      </w:r>
      <w:r w:rsidR="003A0AB7">
        <w:rPr>
          <w:rFonts w:ascii="DM Sans" w:hAnsi="DM Sans" w:cs="Arial"/>
          <w:sz w:val="18"/>
          <w:szCs w:val="18"/>
        </w:rPr>
        <w:t>Third-party Providers</w:t>
      </w:r>
      <w:r w:rsidR="00A60152" w:rsidRPr="008E6421">
        <w:rPr>
          <w:rFonts w:ascii="DM Sans" w:hAnsi="DM Sans" w:cs="Arial"/>
          <w:sz w:val="18"/>
          <w:szCs w:val="18"/>
        </w:rPr>
        <w:t xml:space="preserve"> may include domestic, nearshore or offshore </w:t>
      </w:r>
      <w:r w:rsidR="00937092" w:rsidRPr="008E6421">
        <w:rPr>
          <w:rFonts w:ascii="DM Sans" w:hAnsi="DM Sans" w:cs="Arial"/>
          <w:sz w:val="18"/>
          <w:szCs w:val="18"/>
        </w:rPr>
        <w:t>companies</w:t>
      </w:r>
      <w:r w:rsidR="00E42225" w:rsidRPr="008E6421">
        <w:rPr>
          <w:rFonts w:ascii="DM Sans" w:hAnsi="DM Sans" w:cs="Arial"/>
          <w:sz w:val="18"/>
          <w:szCs w:val="18"/>
        </w:rPr>
        <w:t xml:space="preserve">, </w:t>
      </w:r>
      <w:r w:rsidR="00A54881" w:rsidRPr="008E6421">
        <w:rPr>
          <w:rFonts w:ascii="DM Sans" w:hAnsi="DM Sans" w:cs="Arial"/>
          <w:sz w:val="18"/>
          <w:szCs w:val="18"/>
        </w:rPr>
        <w:t>consultants</w:t>
      </w:r>
      <w:r w:rsidR="00AA4F06" w:rsidRPr="008E6421">
        <w:rPr>
          <w:rFonts w:ascii="DM Sans" w:hAnsi="DM Sans" w:cs="Arial"/>
          <w:sz w:val="18"/>
          <w:szCs w:val="18"/>
        </w:rPr>
        <w:t>,</w:t>
      </w:r>
      <w:r w:rsidR="00A54881" w:rsidRPr="008E6421">
        <w:rPr>
          <w:rFonts w:ascii="DM Sans" w:hAnsi="DM Sans" w:cs="Arial"/>
          <w:sz w:val="18"/>
          <w:szCs w:val="18"/>
        </w:rPr>
        <w:t xml:space="preserve"> </w:t>
      </w:r>
      <w:r w:rsidR="00E42225" w:rsidRPr="008E6421">
        <w:rPr>
          <w:rFonts w:ascii="DM Sans" w:hAnsi="DM Sans" w:cs="Arial"/>
          <w:sz w:val="18"/>
          <w:szCs w:val="18"/>
        </w:rPr>
        <w:t>or subcontractors</w:t>
      </w:r>
      <w:r w:rsidR="00937092" w:rsidRPr="008E6421">
        <w:rPr>
          <w:rFonts w:ascii="DM Sans" w:hAnsi="DM Sans" w:cs="Arial"/>
          <w:sz w:val="18"/>
          <w:szCs w:val="18"/>
        </w:rPr>
        <w:t xml:space="preserve">. </w:t>
      </w:r>
    </w:p>
    <w:p w14:paraId="7C1EF7EC" w14:textId="77777777" w:rsidR="006846FC" w:rsidRPr="008E6421" w:rsidRDefault="006846FC" w:rsidP="006846FC">
      <w:pPr>
        <w:ind w:left="792"/>
        <w:rPr>
          <w:rFonts w:ascii="DM Sans" w:hAnsi="DM Sans" w:cs="Arial"/>
          <w:sz w:val="18"/>
          <w:szCs w:val="18"/>
          <w:u w:val="single"/>
        </w:rPr>
      </w:pPr>
    </w:p>
    <w:p w14:paraId="4B1A1318" w14:textId="628A6B68" w:rsidR="006846FC" w:rsidRPr="008E6421" w:rsidRDefault="00993BB2" w:rsidP="006846FC">
      <w:pPr>
        <w:numPr>
          <w:ilvl w:val="1"/>
          <w:numId w:val="1"/>
        </w:numPr>
        <w:rPr>
          <w:rFonts w:ascii="DM Sans" w:hAnsi="DM Sans" w:cs="Arial"/>
          <w:sz w:val="18"/>
          <w:szCs w:val="18"/>
          <w:u w:val="single"/>
        </w:rPr>
      </w:pPr>
      <w:r w:rsidRPr="008E6421">
        <w:rPr>
          <w:rFonts w:ascii="DM Sans" w:hAnsi="DM Sans" w:cs="Arial"/>
          <w:sz w:val="18"/>
          <w:szCs w:val="18"/>
          <w:u w:val="single"/>
        </w:rPr>
        <w:t>Compliance with MPSA</w:t>
      </w:r>
      <w:r w:rsidRPr="008E6421">
        <w:rPr>
          <w:rFonts w:ascii="DM Sans" w:hAnsi="DM Sans" w:cs="Arial"/>
          <w:sz w:val="18"/>
          <w:szCs w:val="18"/>
        </w:rPr>
        <w:t xml:space="preserve">. </w:t>
      </w:r>
      <w:r w:rsidR="00A54881" w:rsidRPr="008E6421">
        <w:rPr>
          <w:rFonts w:ascii="DM Sans" w:hAnsi="DM Sans" w:cs="Arial"/>
          <w:sz w:val="18"/>
          <w:szCs w:val="18"/>
        </w:rPr>
        <w:t xml:space="preserve">All </w:t>
      </w:r>
      <w:r w:rsidR="003A0AB7">
        <w:rPr>
          <w:rFonts w:ascii="DM Sans" w:hAnsi="DM Sans" w:cs="Arial"/>
          <w:sz w:val="18"/>
          <w:szCs w:val="18"/>
        </w:rPr>
        <w:t>Third-party Providers</w:t>
      </w:r>
      <w:r w:rsidR="0015700C" w:rsidRPr="008E6421">
        <w:rPr>
          <w:rFonts w:ascii="DM Sans" w:hAnsi="DM Sans" w:cs="Arial"/>
          <w:sz w:val="18"/>
          <w:szCs w:val="18"/>
        </w:rPr>
        <w:t xml:space="preserve"> </w:t>
      </w:r>
      <w:r w:rsidR="00A54881" w:rsidRPr="008E6421">
        <w:rPr>
          <w:rFonts w:ascii="DM Sans" w:hAnsi="DM Sans" w:cs="Arial"/>
          <w:sz w:val="18"/>
          <w:szCs w:val="18"/>
        </w:rPr>
        <w:t xml:space="preserve">(if </w:t>
      </w:r>
      <w:proofErr w:type="gramStart"/>
      <w:r w:rsidR="00A54881" w:rsidRPr="008E6421">
        <w:rPr>
          <w:rFonts w:ascii="DM Sans" w:hAnsi="DM Sans" w:cs="Arial"/>
          <w:sz w:val="18"/>
          <w:szCs w:val="18"/>
        </w:rPr>
        <w:t>any</w:t>
      </w:r>
      <w:proofErr w:type="gramEnd"/>
      <w:r w:rsidR="00A54881" w:rsidRPr="008E6421">
        <w:rPr>
          <w:rFonts w:ascii="DM Sans" w:hAnsi="DM Sans" w:cs="Arial"/>
          <w:sz w:val="18"/>
          <w:szCs w:val="18"/>
        </w:rPr>
        <w:t>)</w:t>
      </w:r>
      <w:r w:rsidRPr="008E6421">
        <w:rPr>
          <w:rFonts w:ascii="DM Sans" w:hAnsi="DM Sans" w:cs="Arial"/>
          <w:sz w:val="18"/>
          <w:szCs w:val="18"/>
        </w:rPr>
        <w:t xml:space="preserve"> shall comply with the terms and conditions herein to the extent necessary to perform </w:t>
      </w:r>
      <w:r w:rsidR="00A54881" w:rsidRPr="008E6421">
        <w:rPr>
          <w:rFonts w:ascii="DM Sans" w:hAnsi="DM Sans" w:cs="Arial"/>
          <w:sz w:val="18"/>
          <w:szCs w:val="18"/>
        </w:rPr>
        <w:t xml:space="preserve">their </w:t>
      </w:r>
      <w:r w:rsidRPr="008E6421">
        <w:rPr>
          <w:rFonts w:ascii="DM Sans" w:hAnsi="DM Sans" w:cs="Arial"/>
          <w:sz w:val="18"/>
          <w:szCs w:val="18"/>
        </w:rPr>
        <w:t xml:space="preserve">assigned tasks and obligations. </w:t>
      </w:r>
    </w:p>
    <w:p w14:paraId="425B4B06" w14:textId="77777777" w:rsidR="006846FC" w:rsidRPr="008E6421" w:rsidRDefault="006846FC" w:rsidP="006846FC">
      <w:pPr>
        <w:rPr>
          <w:rFonts w:ascii="DM Sans" w:hAnsi="DM Sans" w:cs="Arial"/>
          <w:sz w:val="18"/>
          <w:szCs w:val="18"/>
          <w:u w:val="single"/>
        </w:rPr>
      </w:pPr>
    </w:p>
    <w:p w14:paraId="4359EDB6" w14:textId="77777777" w:rsidR="009E60E7" w:rsidRPr="008E6421" w:rsidRDefault="00557A83" w:rsidP="00465F11">
      <w:pPr>
        <w:numPr>
          <w:ilvl w:val="1"/>
          <w:numId w:val="1"/>
        </w:numPr>
        <w:rPr>
          <w:rFonts w:ascii="DM Sans" w:hAnsi="DM Sans" w:cs="Arial"/>
          <w:sz w:val="18"/>
          <w:szCs w:val="18"/>
        </w:rPr>
      </w:pPr>
      <w:r w:rsidRPr="008E6421">
        <w:rPr>
          <w:rFonts w:ascii="DM Sans" w:hAnsi="DM Sans" w:cs="Arial"/>
          <w:sz w:val="18"/>
          <w:szCs w:val="18"/>
          <w:u w:val="single"/>
        </w:rPr>
        <w:t>Third-party</w:t>
      </w:r>
      <w:r w:rsidR="00FF2E23" w:rsidRPr="008E6421">
        <w:rPr>
          <w:rFonts w:ascii="DM Sans" w:hAnsi="DM Sans" w:cs="Arial"/>
          <w:sz w:val="18"/>
          <w:szCs w:val="18"/>
          <w:u w:val="single"/>
        </w:rPr>
        <w:t xml:space="preserve"> Rights</w:t>
      </w:r>
      <w:r w:rsidR="00FF2E23" w:rsidRPr="008E6421">
        <w:rPr>
          <w:rFonts w:ascii="DM Sans" w:hAnsi="DM Sans" w:cs="Arial"/>
          <w:sz w:val="18"/>
          <w:szCs w:val="18"/>
        </w:rPr>
        <w:t>.  This Agreement is made for the purpose of setting forth certain rights and obligations of e360 and Client, and</w:t>
      </w:r>
      <w:r w:rsidR="00A54881" w:rsidRPr="008E6421">
        <w:rPr>
          <w:rFonts w:ascii="DM Sans" w:hAnsi="DM Sans" w:cs="Arial"/>
          <w:sz w:val="18"/>
          <w:szCs w:val="18"/>
        </w:rPr>
        <w:t>, except as otherwise expressly stated herein,</w:t>
      </w:r>
      <w:r w:rsidR="00FF2E23" w:rsidRPr="008E6421">
        <w:rPr>
          <w:rFonts w:ascii="DM Sans" w:hAnsi="DM Sans" w:cs="Arial"/>
          <w:sz w:val="18"/>
          <w:szCs w:val="18"/>
        </w:rPr>
        <w:t xml:space="preserve"> no other party shall have any rights hereunder or by reason hereof as a third-party beneficiary or otherwise.</w:t>
      </w:r>
    </w:p>
    <w:p w14:paraId="6C01325C" w14:textId="77777777" w:rsidR="00F95354" w:rsidRPr="008E6421" w:rsidRDefault="00F95354" w:rsidP="006A7189">
      <w:pPr>
        <w:rPr>
          <w:rFonts w:ascii="DM Sans" w:hAnsi="DM Sans" w:cs="Arial"/>
          <w:sz w:val="18"/>
          <w:szCs w:val="18"/>
        </w:rPr>
      </w:pPr>
    </w:p>
    <w:p w14:paraId="04F5EC0F" w14:textId="77777777" w:rsidR="006846FC" w:rsidRPr="008E6421" w:rsidRDefault="006736FD" w:rsidP="001C4383">
      <w:pPr>
        <w:numPr>
          <w:ilvl w:val="0"/>
          <w:numId w:val="1"/>
        </w:numPr>
        <w:rPr>
          <w:rFonts w:ascii="DM Sans" w:hAnsi="DM Sans" w:cs="Arial"/>
          <w:sz w:val="18"/>
          <w:szCs w:val="18"/>
          <w:u w:val="single"/>
        </w:rPr>
      </w:pPr>
      <w:r w:rsidRPr="008E6421">
        <w:rPr>
          <w:rFonts w:ascii="DM Sans" w:hAnsi="DM Sans" w:cs="Arial"/>
          <w:b/>
          <w:bCs/>
          <w:sz w:val="18"/>
          <w:szCs w:val="18"/>
          <w:u w:val="single"/>
        </w:rPr>
        <w:t>Fees and Billing</w:t>
      </w:r>
      <w:r w:rsidRPr="008E6421">
        <w:rPr>
          <w:rFonts w:ascii="DM Sans" w:hAnsi="DM Sans" w:cs="Arial"/>
          <w:b/>
          <w:bCs/>
          <w:sz w:val="18"/>
          <w:szCs w:val="18"/>
        </w:rPr>
        <w:t>.</w:t>
      </w:r>
    </w:p>
    <w:p w14:paraId="696DC002" w14:textId="77777777" w:rsidR="006A7189" w:rsidRPr="008E6421" w:rsidRDefault="006A7189" w:rsidP="006A7189">
      <w:pPr>
        <w:rPr>
          <w:rFonts w:ascii="DM Sans" w:hAnsi="DM Sans" w:cs="Arial"/>
          <w:sz w:val="18"/>
          <w:szCs w:val="18"/>
          <w:u w:val="single"/>
        </w:rPr>
      </w:pPr>
    </w:p>
    <w:p w14:paraId="326BEE49" w14:textId="77777777" w:rsidR="006736FD" w:rsidRPr="008E6421" w:rsidRDefault="006736FD" w:rsidP="00465F11">
      <w:pPr>
        <w:numPr>
          <w:ilvl w:val="1"/>
          <w:numId w:val="1"/>
        </w:numPr>
        <w:rPr>
          <w:rFonts w:ascii="DM Sans" w:hAnsi="DM Sans"/>
          <w:sz w:val="18"/>
          <w:szCs w:val="18"/>
        </w:rPr>
      </w:pPr>
      <w:r w:rsidRPr="008E6421">
        <w:rPr>
          <w:rFonts w:ascii="DM Sans" w:hAnsi="DM Sans" w:cs="Arial"/>
          <w:sz w:val="18"/>
          <w:szCs w:val="18"/>
          <w:u w:val="single"/>
        </w:rPr>
        <w:t>Fees</w:t>
      </w:r>
      <w:r w:rsidRPr="008E6421">
        <w:rPr>
          <w:rFonts w:ascii="DM Sans" w:hAnsi="DM Sans" w:cs="Arial"/>
          <w:i/>
          <w:iCs/>
          <w:sz w:val="18"/>
          <w:szCs w:val="18"/>
        </w:rPr>
        <w:t>.</w:t>
      </w:r>
      <w:r w:rsidRPr="008E6421">
        <w:rPr>
          <w:rFonts w:ascii="DM Sans" w:hAnsi="DM Sans" w:cs="Arial"/>
          <w:sz w:val="18"/>
          <w:szCs w:val="18"/>
        </w:rPr>
        <w:t xml:space="preserve">  </w:t>
      </w:r>
      <w:r w:rsidR="002057CB" w:rsidRPr="008E6421">
        <w:rPr>
          <w:rFonts w:ascii="DM Sans" w:hAnsi="DM Sans" w:cs="Arial"/>
          <w:sz w:val="18"/>
          <w:szCs w:val="18"/>
        </w:rPr>
        <w:t>Client</w:t>
      </w:r>
      <w:r w:rsidRPr="008E6421">
        <w:rPr>
          <w:rFonts w:ascii="DM Sans" w:hAnsi="DM Sans" w:cs="Arial"/>
          <w:sz w:val="18"/>
          <w:szCs w:val="18"/>
        </w:rPr>
        <w:t xml:space="preserve"> shall pay the fees for the Services or </w:t>
      </w:r>
      <w:r w:rsidR="00931DF8" w:rsidRPr="008E6421">
        <w:rPr>
          <w:rFonts w:ascii="DM Sans" w:hAnsi="DM Sans" w:cs="Arial"/>
          <w:sz w:val="18"/>
          <w:szCs w:val="18"/>
        </w:rPr>
        <w:t>Product</w:t>
      </w:r>
      <w:r w:rsidR="00B059C8" w:rsidRPr="008E6421">
        <w:rPr>
          <w:rFonts w:ascii="DM Sans" w:hAnsi="DM Sans" w:cs="Arial"/>
          <w:sz w:val="18"/>
          <w:szCs w:val="18"/>
        </w:rPr>
        <w:t>s</w:t>
      </w:r>
      <w:r w:rsidRPr="008E6421">
        <w:rPr>
          <w:rFonts w:ascii="DM Sans" w:hAnsi="DM Sans" w:cs="Arial"/>
          <w:sz w:val="18"/>
          <w:szCs w:val="18"/>
        </w:rPr>
        <w:t xml:space="preserve"> as set forth on</w:t>
      </w:r>
      <w:r w:rsidR="003A5856" w:rsidRPr="008E6421">
        <w:rPr>
          <w:rFonts w:ascii="DM Sans" w:hAnsi="DM Sans" w:cs="Arial"/>
          <w:sz w:val="18"/>
          <w:szCs w:val="18"/>
        </w:rPr>
        <w:t xml:space="preserve"> the applicable</w:t>
      </w:r>
      <w:r w:rsidRPr="008E6421">
        <w:rPr>
          <w:rFonts w:ascii="DM Sans" w:hAnsi="DM Sans" w:cs="Arial"/>
          <w:sz w:val="18"/>
          <w:szCs w:val="18"/>
        </w:rPr>
        <w:t xml:space="preserve"> </w:t>
      </w:r>
      <w:r w:rsidR="00931DF8" w:rsidRPr="008E6421">
        <w:rPr>
          <w:rFonts w:ascii="DM Sans" w:hAnsi="DM Sans" w:cs="Arial"/>
          <w:sz w:val="18"/>
          <w:szCs w:val="18"/>
        </w:rPr>
        <w:t>Service Agreement</w:t>
      </w:r>
      <w:r w:rsidR="00B059C8" w:rsidRPr="008E6421">
        <w:rPr>
          <w:rFonts w:ascii="DM Sans" w:hAnsi="DM Sans" w:cs="Arial"/>
          <w:sz w:val="18"/>
          <w:szCs w:val="18"/>
        </w:rPr>
        <w:t xml:space="preserve"> </w:t>
      </w:r>
      <w:r w:rsidR="00931DF8" w:rsidRPr="008E6421">
        <w:rPr>
          <w:rFonts w:ascii="DM Sans" w:hAnsi="DM Sans" w:cs="Arial"/>
          <w:sz w:val="18"/>
          <w:szCs w:val="18"/>
        </w:rPr>
        <w:t>or Product Order</w:t>
      </w:r>
      <w:r w:rsidR="00A34D91" w:rsidRPr="008E6421">
        <w:rPr>
          <w:rFonts w:ascii="DM Sans" w:hAnsi="DM Sans" w:cs="Arial"/>
          <w:sz w:val="18"/>
          <w:szCs w:val="18"/>
        </w:rPr>
        <w:t xml:space="preserve"> (“Fees”)</w:t>
      </w:r>
      <w:r w:rsidR="00203E22" w:rsidRPr="008E6421">
        <w:rPr>
          <w:rFonts w:ascii="DM Sans" w:hAnsi="DM Sans" w:cs="Arial"/>
          <w:sz w:val="18"/>
          <w:szCs w:val="18"/>
        </w:rPr>
        <w:t>.</w:t>
      </w:r>
      <w:r w:rsidRPr="008E6421">
        <w:rPr>
          <w:rFonts w:ascii="DM Sans" w:hAnsi="DM Sans" w:cs="Arial"/>
          <w:sz w:val="18"/>
          <w:szCs w:val="18"/>
        </w:rPr>
        <w:t xml:space="preserve">  Fees charged in connecti</w:t>
      </w:r>
      <w:r w:rsidR="00EE08DC" w:rsidRPr="008E6421">
        <w:rPr>
          <w:rFonts w:ascii="DM Sans" w:hAnsi="DM Sans" w:cs="Arial"/>
          <w:sz w:val="18"/>
          <w:szCs w:val="18"/>
        </w:rPr>
        <w:t>on with any Services</w:t>
      </w:r>
      <w:r w:rsidRPr="008E6421">
        <w:rPr>
          <w:rFonts w:ascii="DM Sans" w:hAnsi="DM Sans" w:cs="Arial"/>
          <w:sz w:val="18"/>
          <w:szCs w:val="18"/>
        </w:rPr>
        <w:t xml:space="preserve"> or </w:t>
      </w:r>
      <w:r w:rsidR="00931DF8" w:rsidRPr="008E6421">
        <w:rPr>
          <w:rFonts w:ascii="DM Sans" w:hAnsi="DM Sans" w:cs="Arial"/>
          <w:sz w:val="18"/>
          <w:szCs w:val="18"/>
        </w:rPr>
        <w:t>Product</w:t>
      </w:r>
      <w:r w:rsidRPr="008E6421">
        <w:rPr>
          <w:rFonts w:ascii="DM Sans" w:hAnsi="DM Sans" w:cs="Arial"/>
          <w:sz w:val="18"/>
          <w:szCs w:val="18"/>
        </w:rPr>
        <w:t xml:space="preserve"> Order shall be as mutually agreed to by the parties and set forth in </w:t>
      </w:r>
      <w:r w:rsidR="00226A97" w:rsidRPr="008E6421">
        <w:rPr>
          <w:rFonts w:ascii="DM Sans" w:hAnsi="DM Sans" w:cs="Arial"/>
          <w:sz w:val="18"/>
          <w:szCs w:val="18"/>
        </w:rPr>
        <w:t xml:space="preserve">the relevant </w:t>
      </w:r>
      <w:r w:rsidR="008A1801" w:rsidRPr="008E6421">
        <w:rPr>
          <w:rFonts w:ascii="DM Sans" w:hAnsi="DM Sans" w:cs="Arial"/>
          <w:sz w:val="18"/>
          <w:szCs w:val="18"/>
        </w:rPr>
        <w:t>Purchase Order</w:t>
      </w:r>
      <w:r w:rsidR="00226A97" w:rsidRPr="008E6421">
        <w:rPr>
          <w:rFonts w:ascii="DM Sans" w:hAnsi="DM Sans" w:cs="Arial"/>
          <w:sz w:val="18"/>
          <w:szCs w:val="18"/>
        </w:rPr>
        <w:t>, Service Agreement</w:t>
      </w:r>
      <w:r w:rsidR="00AA4F06" w:rsidRPr="008E6421">
        <w:rPr>
          <w:rFonts w:ascii="DM Sans" w:hAnsi="DM Sans" w:cs="Arial"/>
          <w:sz w:val="18"/>
          <w:szCs w:val="18"/>
        </w:rPr>
        <w:t>,</w:t>
      </w:r>
      <w:r w:rsidR="008A1801" w:rsidRPr="008E6421">
        <w:rPr>
          <w:rFonts w:ascii="DM Sans" w:hAnsi="DM Sans" w:cs="Arial"/>
          <w:sz w:val="18"/>
          <w:szCs w:val="18"/>
        </w:rPr>
        <w:t xml:space="preserve"> </w:t>
      </w:r>
      <w:r w:rsidRPr="008E6421">
        <w:rPr>
          <w:rFonts w:ascii="DM Sans" w:hAnsi="DM Sans" w:cs="Arial"/>
          <w:sz w:val="18"/>
          <w:szCs w:val="18"/>
        </w:rPr>
        <w:t xml:space="preserve">or </w:t>
      </w:r>
      <w:r w:rsidR="00F95765" w:rsidRPr="008E6421">
        <w:rPr>
          <w:rFonts w:ascii="DM Sans" w:hAnsi="DM Sans" w:cs="Arial"/>
          <w:sz w:val="18"/>
          <w:szCs w:val="18"/>
        </w:rPr>
        <w:t>i</w:t>
      </w:r>
      <w:r w:rsidR="008A1801" w:rsidRPr="008E6421">
        <w:rPr>
          <w:rFonts w:ascii="DM Sans" w:hAnsi="DM Sans" w:cs="Arial"/>
          <w:sz w:val="18"/>
          <w:szCs w:val="18"/>
        </w:rPr>
        <w:t xml:space="preserve">nvoice </w:t>
      </w:r>
      <w:r w:rsidRPr="008E6421">
        <w:rPr>
          <w:rFonts w:ascii="DM Sans" w:hAnsi="DM Sans" w:cs="Arial"/>
          <w:sz w:val="18"/>
          <w:szCs w:val="18"/>
        </w:rPr>
        <w:t xml:space="preserve">memorializing such </w:t>
      </w:r>
      <w:r w:rsidR="00EE08DC" w:rsidRPr="008E6421">
        <w:rPr>
          <w:rFonts w:ascii="DM Sans" w:hAnsi="DM Sans" w:cs="Arial"/>
          <w:sz w:val="18"/>
          <w:szCs w:val="18"/>
        </w:rPr>
        <w:t>Services</w:t>
      </w:r>
      <w:r w:rsidRPr="008E6421">
        <w:rPr>
          <w:rFonts w:ascii="DM Sans" w:hAnsi="DM Sans" w:cs="Arial"/>
          <w:sz w:val="18"/>
          <w:szCs w:val="18"/>
        </w:rPr>
        <w:t xml:space="preserve"> or </w:t>
      </w:r>
      <w:r w:rsidR="00931DF8" w:rsidRPr="008E6421">
        <w:rPr>
          <w:rFonts w:ascii="DM Sans" w:hAnsi="DM Sans" w:cs="Arial"/>
          <w:sz w:val="18"/>
          <w:szCs w:val="18"/>
        </w:rPr>
        <w:t>Product</w:t>
      </w:r>
      <w:r w:rsidRPr="008E6421">
        <w:rPr>
          <w:rFonts w:ascii="DM Sans" w:hAnsi="DM Sans" w:cs="Arial"/>
          <w:sz w:val="18"/>
          <w:szCs w:val="18"/>
        </w:rPr>
        <w:t xml:space="preserve"> Order.</w:t>
      </w:r>
      <w:r w:rsidRPr="008E6421">
        <w:rPr>
          <w:rFonts w:ascii="DM Sans" w:hAnsi="DM Sans"/>
          <w:sz w:val="18"/>
          <w:szCs w:val="18"/>
        </w:rPr>
        <w:t xml:space="preserve">  </w:t>
      </w:r>
    </w:p>
    <w:p w14:paraId="71A12D06" w14:textId="77777777" w:rsidR="006846FC" w:rsidRPr="008E6421" w:rsidRDefault="006846FC" w:rsidP="006846FC">
      <w:pPr>
        <w:ind w:left="792"/>
        <w:rPr>
          <w:rFonts w:ascii="DM Sans" w:hAnsi="DM Sans"/>
          <w:sz w:val="18"/>
          <w:szCs w:val="18"/>
        </w:rPr>
      </w:pPr>
    </w:p>
    <w:p w14:paraId="4F493C76" w14:textId="38D027CB" w:rsidR="006736FD" w:rsidRPr="008E6421" w:rsidRDefault="784B5956" w:rsidP="00465F11">
      <w:pPr>
        <w:numPr>
          <w:ilvl w:val="1"/>
          <w:numId w:val="1"/>
        </w:numPr>
        <w:rPr>
          <w:rFonts w:ascii="DM Sans" w:hAnsi="DM Sans"/>
          <w:sz w:val="18"/>
          <w:szCs w:val="18"/>
        </w:rPr>
      </w:pPr>
      <w:r w:rsidRPr="008E6421">
        <w:rPr>
          <w:rFonts w:ascii="DM Sans" w:hAnsi="DM Sans"/>
          <w:sz w:val="18"/>
          <w:szCs w:val="18"/>
          <w:u w:val="single"/>
        </w:rPr>
        <w:t xml:space="preserve">Travel and </w:t>
      </w:r>
      <w:r w:rsidR="57D87C74" w:rsidRPr="008E6421">
        <w:rPr>
          <w:rFonts w:ascii="DM Sans" w:hAnsi="DM Sans"/>
          <w:sz w:val="18"/>
          <w:szCs w:val="18"/>
          <w:u w:val="single"/>
        </w:rPr>
        <w:t>Expenses</w:t>
      </w:r>
      <w:r w:rsidR="57D87C74" w:rsidRPr="008E6421">
        <w:rPr>
          <w:rFonts w:ascii="DM Sans" w:hAnsi="DM Sans"/>
          <w:sz w:val="18"/>
          <w:szCs w:val="18"/>
        </w:rPr>
        <w:t xml:space="preserve">.  Except as otherwise expressly provided herein, </w:t>
      </w:r>
      <w:r w:rsidR="00A99663" w:rsidRPr="008E6421">
        <w:rPr>
          <w:rFonts w:ascii="DM Sans" w:hAnsi="DM Sans"/>
          <w:sz w:val="18"/>
          <w:szCs w:val="18"/>
        </w:rPr>
        <w:t xml:space="preserve">in a PO or SOW, </w:t>
      </w:r>
      <w:r w:rsidR="47090CA7" w:rsidRPr="008E6421">
        <w:rPr>
          <w:rFonts w:ascii="DM Sans" w:hAnsi="DM Sans"/>
          <w:sz w:val="18"/>
          <w:szCs w:val="18"/>
        </w:rPr>
        <w:t>Client</w:t>
      </w:r>
      <w:r w:rsidR="57D87C74" w:rsidRPr="008E6421">
        <w:rPr>
          <w:rFonts w:ascii="DM Sans" w:hAnsi="DM Sans"/>
          <w:sz w:val="18"/>
          <w:szCs w:val="18"/>
        </w:rPr>
        <w:t xml:space="preserve"> will reimburse </w:t>
      </w:r>
      <w:r w:rsidR="2180E177" w:rsidRPr="008E6421">
        <w:rPr>
          <w:rFonts w:ascii="DM Sans" w:hAnsi="DM Sans"/>
          <w:sz w:val="18"/>
          <w:szCs w:val="18"/>
        </w:rPr>
        <w:t>e360</w:t>
      </w:r>
      <w:r w:rsidR="6E7C587C" w:rsidRPr="008E6421">
        <w:rPr>
          <w:rFonts w:ascii="DM Sans" w:hAnsi="DM Sans"/>
          <w:sz w:val="18"/>
          <w:szCs w:val="18"/>
        </w:rPr>
        <w:t xml:space="preserve"> </w:t>
      </w:r>
      <w:r w:rsidR="57D87C74" w:rsidRPr="008E6421">
        <w:rPr>
          <w:rFonts w:ascii="DM Sans" w:hAnsi="DM Sans"/>
          <w:sz w:val="18"/>
          <w:szCs w:val="18"/>
        </w:rPr>
        <w:t>for all reasonable costs and expenses</w:t>
      </w:r>
      <w:r w:rsidR="005E2826">
        <w:rPr>
          <w:rFonts w:ascii="DM Sans" w:hAnsi="DM Sans"/>
          <w:sz w:val="18"/>
          <w:szCs w:val="18"/>
        </w:rPr>
        <w:t xml:space="preserve"> that have been pre-approved by the client in an SOW that</w:t>
      </w:r>
      <w:r w:rsidR="57D87C74" w:rsidRPr="008E6421">
        <w:rPr>
          <w:rFonts w:ascii="DM Sans" w:hAnsi="DM Sans"/>
          <w:sz w:val="18"/>
          <w:szCs w:val="18"/>
        </w:rPr>
        <w:t xml:space="preserve"> </w:t>
      </w:r>
      <w:r w:rsidR="2180E177" w:rsidRPr="008E6421">
        <w:rPr>
          <w:rFonts w:ascii="DM Sans" w:hAnsi="DM Sans"/>
          <w:sz w:val="18"/>
          <w:szCs w:val="18"/>
        </w:rPr>
        <w:t>e360</w:t>
      </w:r>
      <w:r w:rsidR="6E7C587C" w:rsidRPr="008E6421">
        <w:rPr>
          <w:rFonts w:ascii="DM Sans" w:hAnsi="DM Sans"/>
          <w:sz w:val="18"/>
          <w:szCs w:val="18"/>
        </w:rPr>
        <w:t xml:space="preserve"> </w:t>
      </w:r>
      <w:r w:rsidR="57D87C74" w:rsidRPr="008E6421">
        <w:rPr>
          <w:rFonts w:ascii="DM Sans" w:hAnsi="DM Sans"/>
          <w:sz w:val="18"/>
          <w:szCs w:val="18"/>
        </w:rPr>
        <w:t>incurs in connection with providing Services</w:t>
      </w:r>
      <w:r w:rsidR="18C32A22" w:rsidRPr="008E6421">
        <w:rPr>
          <w:rFonts w:ascii="DM Sans" w:hAnsi="DM Sans"/>
          <w:sz w:val="18"/>
          <w:szCs w:val="18"/>
        </w:rPr>
        <w:t xml:space="preserve"> as per the terms of the Service Agreement</w:t>
      </w:r>
      <w:r w:rsidR="57D87C74" w:rsidRPr="008E6421">
        <w:rPr>
          <w:rFonts w:ascii="DM Sans" w:hAnsi="DM Sans"/>
          <w:sz w:val="18"/>
          <w:szCs w:val="18"/>
        </w:rPr>
        <w:t>.</w:t>
      </w:r>
      <w:r w:rsidR="403F8D21" w:rsidRPr="008E6421">
        <w:rPr>
          <w:rFonts w:ascii="DM Sans" w:hAnsi="DM Sans"/>
          <w:sz w:val="18"/>
          <w:szCs w:val="18"/>
        </w:rPr>
        <w:t xml:space="preserve"> </w:t>
      </w:r>
      <w:r w:rsidR="2E8A2D5F" w:rsidRPr="008E6421">
        <w:rPr>
          <w:rFonts w:ascii="DM Sans" w:hAnsi="DM Sans"/>
          <w:sz w:val="18"/>
          <w:szCs w:val="18"/>
        </w:rPr>
        <w:t xml:space="preserve">All e360 employees are required to adhere to </w:t>
      </w:r>
      <w:r w:rsidR="5FEB1936" w:rsidRPr="008E6421">
        <w:rPr>
          <w:rFonts w:ascii="DM Sans" w:eastAsia="Arial" w:hAnsi="DM Sans" w:cs="Arial"/>
          <w:sz w:val="18"/>
          <w:szCs w:val="18"/>
        </w:rPr>
        <w:t xml:space="preserve">travel guidelines defined in </w:t>
      </w:r>
      <w:r w:rsidR="0048630A" w:rsidRPr="008E6421">
        <w:rPr>
          <w:rFonts w:ascii="DM Sans" w:hAnsi="DM Sans"/>
          <w:sz w:val="18"/>
          <w:szCs w:val="18"/>
        </w:rPr>
        <w:t>e360’s</w:t>
      </w:r>
      <w:r w:rsidR="2E8A2D5F" w:rsidRPr="008E6421">
        <w:rPr>
          <w:rFonts w:ascii="DM Sans" w:hAnsi="DM Sans"/>
          <w:sz w:val="18"/>
          <w:szCs w:val="18"/>
        </w:rPr>
        <w:t xml:space="preserve"> </w:t>
      </w:r>
      <w:r w:rsidR="00A34425" w:rsidRPr="008E6421">
        <w:rPr>
          <w:rFonts w:ascii="DM Sans" w:hAnsi="DM Sans"/>
          <w:b/>
          <w:bCs/>
          <w:sz w:val="18"/>
          <w:szCs w:val="18"/>
        </w:rPr>
        <w:t xml:space="preserve">Exhibit B </w:t>
      </w:r>
      <w:r w:rsidR="00145CE2">
        <w:rPr>
          <w:rFonts w:ascii="DM Sans" w:hAnsi="DM Sans"/>
          <w:sz w:val="18"/>
          <w:szCs w:val="18"/>
        </w:rPr>
        <w:t>Client Engagement &amp; Delivery Guidelines</w:t>
      </w:r>
      <w:r w:rsidR="04E373F6" w:rsidRPr="008E6421">
        <w:rPr>
          <w:rFonts w:ascii="DM Sans" w:hAnsi="DM Sans"/>
          <w:sz w:val="18"/>
          <w:szCs w:val="18"/>
        </w:rPr>
        <w:t>.</w:t>
      </w:r>
      <w:r w:rsidR="2E8A2D5F" w:rsidRPr="008E6421">
        <w:rPr>
          <w:rFonts w:ascii="DM Sans" w:hAnsi="DM Sans"/>
          <w:sz w:val="18"/>
          <w:szCs w:val="18"/>
        </w:rPr>
        <w:t xml:space="preserve"> </w:t>
      </w:r>
      <w:r w:rsidR="57D87C74" w:rsidRPr="008E6421">
        <w:rPr>
          <w:rFonts w:ascii="DM Sans" w:hAnsi="DM Sans"/>
          <w:sz w:val="18"/>
          <w:szCs w:val="18"/>
        </w:rPr>
        <w:t xml:space="preserve">  </w:t>
      </w:r>
    </w:p>
    <w:p w14:paraId="47A14951" w14:textId="77777777" w:rsidR="006846FC" w:rsidRPr="008E6421" w:rsidRDefault="006846FC" w:rsidP="006846FC">
      <w:pPr>
        <w:ind w:left="792"/>
        <w:rPr>
          <w:rFonts w:ascii="DM Sans" w:hAnsi="DM Sans" w:cs="Arial"/>
          <w:bCs/>
          <w:sz w:val="18"/>
          <w:szCs w:val="18"/>
        </w:rPr>
      </w:pPr>
    </w:p>
    <w:p w14:paraId="11868916" w14:textId="28313D41" w:rsidR="006736FD" w:rsidRPr="008E6421" w:rsidRDefault="006736FD" w:rsidP="00465F11">
      <w:pPr>
        <w:numPr>
          <w:ilvl w:val="1"/>
          <w:numId w:val="1"/>
        </w:numPr>
        <w:rPr>
          <w:rFonts w:ascii="DM Sans" w:hAnsi="DM Sans" w:cs="Arial"/>
          <w:bCs/>
          <w:sz w:val="18"/>
          <w:szCs w:val="18"/>
        </w:rPr>
      </w:pPr>
      <w:r w:rsidRPr="008E6421">
        <w:rPr>
          <w:rFonts w:ascii="DM Sans" w:hAnsi="DM Sans"/>
          <w:sz w:val="18"/>
          <w:szCs w:val="18"/>
          <w:u w:val="single"/>
        </w:rPr>
        <w:t>Billing and Payment Terms</w:t>
      </w:r>
      <w:r w:rsidRPr="008E6421">
        <w:rPr>
          <w:rFonts w:ascii="DM Sans" w:hAnsi="DM Sans"/>
          <w:sz w:val="18"/>
          <w:szCs w:val="18"/>
        </w:rPr>
        <w:t xml:space="preserve">.  </w:t>
      </w:r>
      <w:r w:rsidR="001F69DF" w:rsidRPr="008E6421">
        <w:rPr>
          <w:rFonts w:ascii="DM Sans" w:hAnsi="DM Sans"/>
          <w:sz w:val="18"/>
          <w:szCs w:val="18"/>
        </w:rPr>
        <w:t>e360</w:t>
      </w:r>
      <w:r w:rsidR="00B337BE" w:rsidRPr="008E6421">
        <w:rPr>
          <w:rFonts w:ascii="DM Sans" w:hAnsi="DM Sans"/>
          <w:sz w:val="18"/>
          <w:szCs w:val="18"/>
        </w:rPr>
        <w:t xml:space="preserve"> </w:t>
      </w:r>
      <w:r w:rsidRPr="008E6421">
        <w:rPr>
          <w:rFonts w:ascii="DM Sans" w:hAnsi="DM Sans"/>
          <w:sz w:val="18"/>
          <w:szCs w:val="18"/>
        </w:rPr>
        <w:t xml:space="preserve">will invoice </w:t>
      </w:r>
      <w:r w:rsidR="002057CB" w:rsidRPr="008E6421">
        <w:rPr>
          <w:rFonts w:ascii="DM Sans" w:hAnsi="DM Sans"/>
          <w:sz w:val="18"/>
          <w:szCs w:val="18"/>
        </w:rPr>
        <w:t>Client</w:t>
      </w:r>
      <w:r w:rsidR="00D3570F" w:rsidRPr="008E6421">
        <w:rPr>
          <w:rFonts w:ascii="DM Sans" w:hAnsi="DM Sans"/>
          <w:sz w:val="18"/>
          <w:szCs w:val="18"/>
        </w:rPr>
        <w:t>: (a) for Products -</w:t>
      </w:r>
      <w:r w:rsidRPr="008E6421">
        <w:rPr>
          <w:rFonts w:ascii="DM Sans" w:hAnsi="DM Sans"/>
          <w:sz w:val="18"/>
          <w:szCs w:val="18"/>
        </w:rPr>
        <w:t xml:space="preserve"> </w:t>
      </w:r>
      <w:r w:rsidR="009A697E" w:rsidRPr="008E6421">
        <w:rPr>
          <w:rFonts w:ascii="DM Sans" w:hAnsi="DM Sans"/>
          <w:sz w:val="18"/>
          <w:szCs w:val="18"/>
        </w:rPr>
        <w:t xml:space="preserve">immediately upon shipment of </w:t>
      </w:r>
      <w:r w:rsidR="00DB48EA" w:rsidRPr="008E6421">
        <w:rPr>
          <w:rFonts w:ascii="DM Sans" w:hAnsi="DM Sans"/>
          <w:sz w:val="18"/>
          <w:szCs w:val="18"/>
        </w:rPr>
        <w:t xml:space="preserve">the </w:t>
      </w:r>
      <w:r w:rsidR="009A697E" w:rsidRPr="008E6421">
        <w:rPr>
          <w:rFonts w:ascii="DM Sans" w:hAnsi="DM Sans"/>
          <w:sz w:val="18"/>
          <w:szCs w:val="18"/>
        </w:rPr>
        <w:t>Product</w:t>
      </w:r>
      <w:r w:rsidR="00D3570F" w:rsidRPr="008E6421">
        <w:rPr>
          <w:rFonts w:ascii="DM Sans" w:hAnsi="DM Sans"/>
          <w:sz w:val="18"/>
          <w:szCs w:val="18"/>
        </w:rPr>
        <w:t xml:space="preserve">; </w:t>
      </w:r>
      <w:r w:rsidR="00686E8C" w:rsidRPr="008E6421">
        <w:rPr>
          <w:rFonts w:ascii="DM Sans" w:hAnsi="DM Sans"/>
          <w:sz w:val="18"/>
          <w:szCs w:val="18"/>
        </w:rPr>
        <w:t>a</w:t>
      </w:r>
      <w:r w:rsidR="007E64CF" w:rsidRPr="008E6421">
        <w:rPr>
          <w:rFonts w:ascii="DM Sans" w:hAnsi="DM Sans"/>
          <w:sz w:val="18"/>
          <w:szCs w:val="18"/>
        </w:rPr>
        <w:t xml:space="preserve">nd </w:t>
      </w:r>
      <w:r w:rsidR="00D3570F" w:rsidRPr="008E6421">
        <w:rPr>
          <w:rFonts w:ascii="DM Sans" w:hAnsi="DM Sans"/>
          <w:sz w:val="18"/>
          <w:szCs w:val="18"/>
        </w:rPr>
        <w:t>(b) for Services</w:t>
      </w:r>
      <w:r w:rsidR="002526E0" w:rsidRPr="008E6421">
        <w:rPr>
          <w:rFonts w:ascii="DM Sans" w:hAnsi="DM Sans"/>
          <w:sz w:val="18"/>
          <w:szCs w:val="18"/>
        </w:rPr>
        <w:t xml:space="preserve"> -</w:t>
      </w:r>
      <w:r w:rsidR="009A697E" w:rsidRPr="008E6421">
        <w:rPr>
          <w:rFonts w:ascii="DM Sans" w:hAnsi="DM Sans"/>
          <w:sz w:val="18"/>
          <w:szCs w:val="18"/>
        </w:rPr>
        <w:t xml:space="preserve"> </w:t>
      </w:r>
      <w:r w:rsidR="00903DB1" w:rsidRPr="008E6421">
        <w:rPr>
          <w:rFonts w:ascii="DM Sans" w:hAnsi="DM Sans"/>
          <w:sz w:val="18"/>
          <w:szCs w:val="18"/>
        </w:rPr>
        <w:t>bi-</w:t>
      </w:r>
      <w:r w:rsidR="00274581" w:rsidRPr="008E6421">
        <w:rPr>
          <w:rFonts w:ascii="DM Sans" w:hAnsi="DM Sans"/>
          <w:sz w:val="18"/>
          <w:szCs w:val="18"/>
        </w:rPr>
        <w:t>weekly</w:t>
      </w:r>
      <w:r w:rsidR="00903DB1" w:rsidRPr="008E6421">
        <w:rPr>
          <w:rFonts w:ascii="DM Sans" w:hAnsi="DM Sans"/>
          <w:sz w:val="18"/>
          <w:szCs w:val="18"/>
        </w:rPr>
        <w:t xml:space="preserve"> </w:t>
      </w:r>
      <w:r w:rsidRPr="008E6421">
        <w:rPr>
          <w:rFonts w:ascii="DM Sans" w:hAnsi="DM Sans"/>
          <w:sz w:val="18"/>
          <w:szCs w:val="18"/>
        </w:rPr>
        <w:t>for Services performed</w:t>
      </w:r>
      <w:r w:rsidR="005E2826">
        <w:rPr>
          <w:rFonts w:ascii="DM Sans" w:hAnsi="DM Sans"/>
          <w:sz w:val="18"/>
          <w:szCs w:val="18"/>
        </w:rPr>
        <w:t xml:space="preserve"> on a Time and Material basis</w:t>
      </w:r>
      <w:r w:rsidR="009D1BEE" w:rsidRPr="008E6421">
        <w:rPr>
          <w:rFonts w:ascii="DM Sans" w:hAnsi="DM Sans"/>
          <w:sz w:val="18"/>
          <w:szCs w:val="18"/>
        </w:rPr>
        <w:t xml:space="preserve">; </w:t>
      </w:r>
      <w:r w:rsidR="00874C21" w:rsidRPr="008E6421">
        <w:rPr>
          <w:rFonts w:ascii="DM Sans" w:hAnsi="DM Sans"/>
          <w:sz w:val="18"/>
          <w:szCs w:val="18"/>
        </w:rPr>
        <w:t xml:space="preserve">or </w:t>
      </w:r>
      <w:r w:rsidR="009D1BEE" w:rsidRPr="008E6421">
        <w:rPr>
          <w:rFonts w:ascii="DM Sans" w:hAnsi="DM Sans"/>
          <w:sz w:val="18"/>
          <w:szCs w:val="18"/>
        </w:rPr>
        <w:t>(c) Services</w:t>
      </w:r>
      <w:r w:rsidR="00874C21" w:rsidRPr="008E6421">
        <w:rPr>
          <w:rFonts w:ascii="DM Sans" w:hAnsi="DM Sans"/>
          <w:sz w:val="18"/>
          <w:szCs w:val="18"/>
        </w:rPr>
        <w:t xml:space="preserve"> – on completion of engagement milestones or completion</w:t>
      </w:r>
      <w:r w:rsidR="005E2826">
        <w:rPr>
          <w:rFonts w:ascii="DM Sans" w:hAnsi="DM Sans"/>
          <w:sz w:val="18"/>
          <w:szCs w:val="18"/>
        </w:rPr>
        <w:t xml:space="preserve"> for fixed fee</w:t>
      </w:r>
      <w:r w:rsidR="007E310D" w:rsidRPr="008E6421">
        <w:rPr>
          <w:rFonts w:ascii="DM Sans" w:hAnsi="DM Sans"/>
          <w:sz w:val="18"/>
          <w:szCs w:val="18"/>
        </w:rPr>
        <w:t>.</w:t>
      </w:r>
      <w:r w:rsidRPr="008E6421">
        <w:rPr>
          <w:rFonts w:ascii="DM Sans" w:hAnsi="DM Sans"/>
          <w:sz w:val="18"/>
          <w:szCs w:val="18"/>
        </w:rPr>
        <w:t xml:space="preserve"> Within thirty (30)</w:t>
      </w:r>
      <w:r w:rsidR="00965AF7">
        <w:rPr>
          <w:rFonts w:ascii="DM Sans" w:hAnsi="DM Sans"/>
          <w:sz w:val="18"/>
          <w:szCs w:val="18"/>
        </w:rPr>
        <w:t xml:space="preserve"> calendar</w:t>
      </w:r>
      <w:r w:rsidRPr="008E6421">
        <w:rPr>
          <w:rFonts w:ascii="DM Sans" w:hAnsi="DM Sans"/>
          <w:sz w:val="18"/>
          <w:szCs w:val="18"/>
        </w:rPr>
        <w:t xml:space="preserve"> days of receipt of each invoice, </w:t>
      </w:r>
      <w:r w:rsidR="002057CB" w:rsidRPr="008E6421">
        <w:rPr>
          <w:rFonts w:ascii="DM Sans" w:hAnsi="DM Sans"/>
          <w:sz w:val="18"/>
          <w:szCs w:val="18"/>
        </w:rPr>
        <w:t>Client</w:t>
      </w:r>
      <w:r w:rsidRPr="008E6421">
        <w:rPr>
          <w:rFonts w:ascii="DM Sans" w:hAnsi="DM Sans"/>
          <w:sz w:val="18"/>
          <w:szCs w:val="18"/>
        </w:rPr>
        <w:t xml:space="preserve"> </w:t>
      </w:r>
      <w:r w:rsidR="00663974" w:rsidRPr="008E6421">
        <w:rPr>
          <w:rFonts w:ascii="DM Sans" w:hAnsi="DM Sans"/>
          <w:sz w:val="18"/>
          <w:szCs w:val="18"/>
        </w:rPr>
        <w:t xml:space="preserve">shall </w:t>
      </w:r>
      <w:r w:rsidRPr="008E6421">
        <w:rPr>
          <w:rFonts w:ascii="DM Sans" w:hAnsi="DM Sans"/>
          <w:sz w:val="18"/>
          <w:szCs w:val="18"/>
        </w:rPr>
        <w:t xml:space="preserve">pay </w:t>
      </w:r>
      <w:r w:rsidR="001F69DF" w:rsidRPr="008E6421">
        <w:rPr>
          <w:rFonts w:ascii="DM Sans" w:hAnsi="DM Sans"/>
          <w:sz w:val="18"/>
          <w:szCs w:val="18"/>
        </w:rPr>
        <w:t>e360</w:t>
      </w:r>
      <w:r w:rsidR="00B337BE" w:rsidRPr="008E6421">
        <w:rPr>
          <w:rFonts w:ascii="DM Sans" w:hAnsi="DM Sans"/>
          <w:sz w:val="18"/>
          <w:szCs w:val="18"/>
        </w:rPr>
        <w:t xml:space="preserve"> </w:t>
      </w:r>
      <w:r w:rsidRPr="008E6421">
        <w:rPr>
          <w:rFonts w:ascii="DM Sans" w:hAnsi="DM Sans"/>
          <w:sz w:val="18"/>
          <w:szCs w:val="18"/>
        </w:rPr>
        <w:t>the entire amount due in United States currency, and all</w:t>
      </w:r>
      <w:r w:rsidRPr="008E6421">
        <w:rPr>
          <w:rFonts w:ascii="DM Sans" w:hAnsi="DM Sans" w:cs="Arial"/>
          <w:sz w:val="18"/>
          <w:szCs w:val="18"/>
        </w:rPr>
        <w:t xml:space="preserve"> </w:t>
      </w:r>
      <w:r w:rsidR="00932E72">
        <w:rPr>
          <w:rFonts w:ascii="DM Sans" w:hAnsi="DM Sans" w:cs="Arial"/>
          <w:sz w:val="18"/>
          <w:szCs w:val="18"/>
        </w:rPr>
        <w:t xml:space="preserve">undisputed </w:t>
      </w:r>
      <w:r w:rsidRPr="008E6421">
        <w:rPr>
          <w:rFonts w:ascii="DM Sans" w:hAnsi="DM Sans" w:cs="Arial"/>
          <w:sz w:val="18"/>
          <w:szCs w:val="18"/>
        </w:rPr>
        <w:t xml:space="preserve">payments shall be </w:t>
      </w:r>
      <w:r w:rsidR="00964D2F">
        <w:rPr>
          <w:rFonts w:ascii="DM Sans" w:hAnsi="DM Sans" w:cs="Arial"/>
          <w:sz w:val="18"/>
          <w:szCs w:val="18"/>
        </w:rPr>
        <w:t>made</w:t>
      </w:r>
      <w:r w:rsidR="00932E72">
        <w:rPr>
          <w:rFonts w:ascii="DM Sans" w:hAnsi="DM Sans" w:cs="Arial"/>
          <w:sz w:val="18"/>
          <w:szCs w:val="18"/>
        </w:rPr>
        <w:t xml:space="preserve"> </w:t>
      </w:r>
      <w:r w:rsidRPr="008E6421">
        <w:rPr>
          <w:rFonts w:ascii="DM Sans" w:hAnsi="DM Sans" w:cs="Arial"/>
          <w:sz w:val="18"/>
          <w:szCs w:val="18"/>
        </w:rPr>
        <w:t>unconditional</w:t>
      </w:r>
      <w:r w:rsidR="00F52C5E">
        <w:rPr>
          <w:rFonts w:ascii="DM Sans" w:hAnsi="DM Sans" w:cs="Arial"/>
          <w:sz w:val="18"/>
          <w:szCs w:val="18"/>
        </w:rPr>
        <w:t>ly</w:t>
      </w:r>
      <w:r w:rsidRPr="008E6421">
        <w:rPr>
          <w:rFonts w:ascii="DM Sans" w:hAnsi="DM Sans" w:cs="Arial"/>
          <w:sz w:val="18"/>
          <w:szCs w:val="18"/>
        </w:rPr>
        <w:t xml:space="preserve"> and not subject to any right of abatement, reduction, setoff, counterclaim, or other defense, for any reason.  </w:t>
      </w:r>
      <w:r w:rsidRPr="008E6421">
        <w:rPr>
          <w:rFonts w:ascii="DM Sans" w:hAnsi="DM Sans"/>
          <w:sz w:val="18"/>
          <w:szCs w:val="18"/>
        </w:rPr>
        <w:t xml:space="preserve"> Interest </w:t>
      </w:r>
      <w:r w:rsidR="00663974" w:rsidRPr="008E6421">
        <w:rPr>
          <w:rFonts w:ascii="DM Sans" w:hAnsi="DM Sans"/>
          <w:sz w:val="18"/>
          <w:szCs w:val="18"/>
        </w:rPr>
        <w:t xml:space="preserve">shall </w:t>
      </w:r>
      <w:r w:rsidRPr="008E6421">
        <w:rPr>
          <w:rFonts w:ascii="DM Sans" w:hAnsi="DM Sans"/>
          <w:sz w:val="18"/>
          <w:szCs w:val="18"/>
        </w:rPr>
        <w:t>accrue on all overdue amounts at a rate equal to the lower of one and one-half percent (1½) per month and the highest rate allowed by applicable law.</w:t>
      </w:r>
    </w:p>
    <w:p w14:paraId="7145D09B" w14:textId="77777777" w:rsidR="006846FC" w:rsidRPr="008E6421" w:rsidRDefault="006846FC" w:rsidP="006846FC">
      <w:pPr>
        <w:ind w:left="792"/>
        <w:rPr>
          <w:rFonts w:ascii="DM Sans" w:hAnsi="DM Sans" w:cs="Arial"/>
          <w:bCs/>
          <w:sz w:val="18"/>
          <w:szCs w:val="18"/>
        </w:rPr>
      </w:pPr>
    </w:p>
    <w:p w14:paraId="1E60AC51" w14:textId="77777777" w:rsidR="0046055A" w:rsidRPr="008E6421" w:rsidRDefault="00557A83" w:rsidP="00465F11">
      <w:pPr>
        <w:numPr>
          <w:ilvl w:val="1"/>
          <w:numId w:val="1"/>
        </w:numPr>
        <w:rPr>
          <w:rFonts w:ascii="DM Sans" w:hAnsi="DM Sans" w:cs="Arial"/>
          <w:bCs/>
          <w:sz w:val="18"/>
          <w:szCs w:val="18"/>
        </w:rPr>
      </w:pPr>
      <w:r w:rsidRPr="008E6421">
        <w:rPr>
          <w:rFonts w:ascii="DM Sans" w:hAnsi="DM Sans"/>
          <w:sz w:val="18"/>
          <w:szCs w:val="18"/>
          <w:u w:val="single"/>
        </w:rPr>
        <w:t>Third-party</w:t>
      </w:r>
      <w:r w:rsidR="00E17DCA" w:rsidRPr="008E6421">
        <w:rPr>
          <w:rFonts w:ascii="DM Sans" w:hAnsi="DM Sans"/>
          <w:sz w:val="18"/>
          <w:szCs w:val="18"/>
          <w:u w:val="single"/>
        </w:rPr>
        <w:t xml:space="preserve"> Funding</w:t>
      </w:r>
      <w:r w:rsidR="00E17DCA" w:rsidRPr="008E6421">
        <w:rPr>
          <w:rFonts w:ascii="DM Sans" w:hAnsi="DM Sans" w:cs="Arial"/>
          <w:sz w:val="18"/>
          <w:szCs w:val="18"/>
        </w:rPr>
        <w:t xml:space="preserve">. </w:t>
      </w:r>
      <w:r w:rsidR="004308FD" w:rsidRPr="008E6421">
        <w:rPr>
          <w:rFonts w:ascii="DM Sans" w:hAnsi="DM Sans" w:cs="Arial"/>
          <w:sz w:val="18"/>
          <w:szCs w:val="18"/>
        </w:rPr>
        <w:t xml:space="preserve">e360 </w:t>
      </w:r>
      <w:r w:rsidR="00D22934" w:rsidRPr="008E6421">
        <w:rPr>
          <w:rFonts w:ascii="DM Sans" w:hAnsi="DM Sans" w:cs="Arial"/>
          <w:sz w:val="18"/>
          <w:szCs w:val="18"/>
        </w:rPr>
        <w:t>may</w:t>
      </w:r>
      <w:r w:rsidR="004308FD" w:rsidRPr="008E6421">
        <w:rPr>
          <w:rFonts w:ascii="DM Sans" w:hAnsi="DM Sans" w:cs="Arial"/>
          <w:sz w:val="18"/>
          <w:szCs w:val="18"/>
        </w:rPr>
        <w:t xml:space="preserve"> </w:t>
      </w:r>
      <w:r w:rsidR="002D728C" w:rsidRPr="008E6421">
        <w:rPr>
          <w:rFonts w:ascii="DM Sans" w:hAnsi="DM Sans" w:cs="Arial"/>
          <w:sz w:val="18"/>
          <w:szCs w:val="18"/>
        </w:rPr>
        <w:t xml:space="preserve">accept </w:t>
      </w:r>
      <w:r w:rsidR="003133F2" w:rsidRPr="008E6421">
        <w:rPr>
          <w:rFonts w:ascii="DM Sans" w:hAnsi="DM Sans" w:cs="Arial"/>
          <w:sz w:val="18"/>
          <w:szCs w:val="18"/>
        </w:rPr>
        <w:t>t</w:t>
      </w:r>
      <w:r w:rsidRPr="008E6421">
        <w:rPr>
          <w:rFonts w:ascii="DM Sans" w:hAnsi="DM Sans" w:cs="Arial"/>
          <w:sz w:val="18"/>
          <w:szCs w:val="18"/>
        </w:rPr>
        <w:t>hird-party</w:t>
      </w:r>
      <w:r w:rsidR="002D728C" w:rsidRPr="008E6421">
        <w:rPr>
          <w:rFonts w:ascii="DM Sans" w:hAnsi="DM Sans" w:cs="Arial"/>
          <w:sz w:val="18"/>
          <w:szCs w:val="18"/>
        </w:rPr>
        <w:t xml:space="preserve"> payments on behalf of the Client.</w:t>
      </w:r>
    </w:p>
    <w:p w14:paraId="7DBF6960" w14:textId="77777777" w:rsidR="001C4383" w:rsidRPr="008E6421" w:rsidRDefault="001C4383" w:rsidP="001C4383">
      <w:pPr>
        <w:rPr>
          <w:rFonts w:ascii="DM Sans" w:hAnsi="DM Sans" w:cs="Arial"/>
          <w:bCs/>
          <w:sz w:val="18"/>
          <w:szCs w:val="18"/>
        </w:rPr>
      </w:pPr>
    </w:p>
    <w:p w14:paraId="333A92CB" w14:textId="73F71E9D" w:rsidR="00C45901" w:rsidRPr="008E6421" w:rsidRDefault="00C45901" w:rsidP="00DD6ACB">
      <w:pPr>
        <w:numPr>
          <w:ilvl w:val="2"/>
          <w:numId w:val="1"/>
        </w:numPr>
        <w:tabs>
          <w:tab w:val="clear" w:pos="1224"/>
          <w:tab w:val="num" w:pos="1350"/>
        </w:tabs>
        <w:ind w:left="1350" w:hanging="540"/>
        <w:rPr>
          <w:rFonts w:ascii="DM Sans" w:hAnsi="DM Sans" w:cs="Arial"/>
          <w:sz w:val="18"/>
          <w:szCs w:val="18"/>
        </w:rPr>
      </w:pPr>
      <w:r w:rsidRPr="008E6421">
        <w:rPr>
          <w:rFonts w:ascii="DM Sans" w:hAnsi="DM Sans" w:cs="Arial"/>
          <w:sz w:val="18"/>
          <w:szCs w:val="18"/>
        </w:rPr>
        <w:t xml:space="preserve">If the Client fails to meet their obligation to the </w:t>
      </w:r>
      <w:r w:rsidR="00F777B7" w:rsidRPr="008E6421">
        <w:rPr>
          <w:rFonts w:ascii="DM Sans" w:hAnsi="DM Sans" w:cs="Arial"/>
          <w:sz w:val="18"/>
          <w:szCs w:val="18"/>
        </w:rPr>
        <w:t>T</w:t>
      </w:r>
      <w:r w:rsidRPr="008E6421">
        <w:rPr>
          <w:rFonts w:ascii="DM Sans" w:hAnsi="DM Sans" w:cs="Arial"/>
          <w:sz w:val="18"/>
          <w:szCs w:val="18"/>
        </w:rPr>
        <w:t>hird</w:t>
      </w:r>
      <w:r w:rsidR="00F94FA9">
        <w:rPr>
          <w:rFonts w:ascii="DM Sans" w:hAnsi="DM Sans" w:cs="Arial"/>
          <w:sz w:val="18"/>
          <w:szCs w:val="18"/>
        </w:rPr>
        <w:t>-p</w:t>
      </w:r>
      <w:r w:rsidRPr="008E6421">
        <w:rPr>
          <w:rFonts w:ascii="DM Sans" w:hAnsi="DM Sans" w:cs="Arial"/>
          <w:sz w:val="18"/>
          <w:szCs w:val="18"/>
        </w:rPr>
        <w:t>arty</w:t>
      </w:r>
      <w:r w:rsidR="00F94FA9">
        <w:rPr>
          <w:rFonts w:ascii="DM Sans" w:hAnsi="DM Sans" w:cs="Arial"/>
          <w:sz w:val="18"/>
          <w:szCs w:val="18"/>
        </w:rPr>
        <w:t xml:space="preserve"> Provider</w:t>
      </w:r>
      <w:r w:rsidRPr="008E6421">
        <w:rPr>
          <w:rFonts w:ascii="DM Sans" w:hAnsi="DM Sans" w:cs="Arial"/>
          <w:sz w:val="18"/>
          <w:szCs w:val="18"/>
        </w:rPr>
        <w:t xml:space="preserve"> or otherwise does not qualify for </w:t>
      </w:r>
      <w:r w:rsidR="00F777B7" w:rsidRPr="008E6421">
        <w:rPr>
          <w:rFonts w:ascii="DM Sans" w:hAnsi="DM Sans" w:cs="Arial"/>
          <w:sz w:val="18"/>
          <w:szCs w:val="18"/>
        </w:rPr>
        <w:t>T</w:t>
      </w:r>
      <w:r w:rsidRPr="008E6421">
        <w:rPr>
          <w:rFonts w:ascii="DM Sans" w:hAnsi="DM Sans" w:cs="Arial"/>
          <w:sz w:val="18"/>
          <w:szCs w:val="18"/>
        </w:rPr>
        <w:t>hird</w:t>
      </w:r>
      <w:r w:rsidR="00F94FA9">
        <w:rPr>
          <w:rFonts w:ascii="DM Sans" w:hAnsi="DM Sans" w:cs="Arial"/>
          <w:sz w:val="18"/>
          <w:szCs w:val="18"/>
        </w:rPr>
        <w:t>-p</w:t>
      </w:r>
      <w:r w:rsidRPr="008E6421">
        <w:rPr>
          <w:rFonts w:ascii="DM Sans" w:hAnsi="DM Sans" w:cs="Arial"/>
          <w:sz w:val="18"/>
          <w:szCs w:val="18"/>
        </w:rPr>
        <w:t xml:space="preserve">arty </w:t>
      </w:r>
      <w:r w:rsidR="00F94FA9">
        <w:rPr>
          <w:rFonts w:ascii="DM Sans" w:hAnsi="DM Sans" w:cs="Arial"/>
          <w:sz w:val="18"/>
          <w:szCs w:val="18"/>
        </w:rPr>
        <w:t xml:space="preserve">Provider </w:t>
      </w:r>
      <w:r w:rsidRPr="008E6421">
        <w:rPr>
          <w:rFonts w:ascii="DM Sans" w:hAnsi="DM Sans" w:cs="Arial"/>
          <w:sz w:val="18"/>
          <w:szCs w:val="18"/>
        </w:rPr>
        <w:t xml:space="preserve">payment/credit, Client will be responsible for paying any outstanding balance for </w:t>
      </w:r>
      <w:r w:rsidR="00B23A3B" w:rsidRPr="008E6421">
        <w:rPr>
          <w:rFonts w:ascii="DM Sans" w:hAnsi="DM Sans" w:cs="Arial"/>
          <w:sz w:val="18"/>
          <w:szCs w:val="18"/>
        </w:rPr>
        <w:t>S</w:t>
      </w:r>
      <w:r w:rsidRPr="008E6421">
        <w:rPr>
          <w:rFonts w:ascii="DM Sans" w:hAnsi="DM Sans" w:cs="Arial"/>
          <w:sz w:val="18"/>
          <w:szCs w:val="18"/>
        </w:rPr>
        <w:t>ervices rendered</w:t>
      </w:r>
      <w:r w:rsidR="00B23A3B" w:rsidRPr="008E6421">
        <w:rPr>
          <w:rFonts w:ascii="DM Sans" w:hAnsi="DM Sans" w:cs="Arial"/>
          <w:sz w:val="18"/>
          <w:szCs w:val="18"/>
        </w:rPr>
        <w:t>.</w:t>
      </w:r>
    </w:p>
    <w:p w14:paraId="691E4697" w14:textId="77777777" w:rsidR="001C4383" w:rsidRPr="008E6421" w:rsidRDefault="001C4383" w:rsidP="001C4383">
      <w:pPr>
        <w:rPr>
          <w:rFonts w:ascii="DM Sans" w:hAnsi="DM Sans" w:cs="Arial"/>
          <w:sz w:val="18"/>
          <w:szCs w:val="18"/>
        </w:rPr>
      </w:pPr>
    </w:p>
    <w:p w14:paraId="49870EAF" w14:textId="3FFDACE7" w:rsidR="00B23A3B" w:rsidRPr="008E6421" w:rsidRDefault="00B23A3B" w:rsidP="00DD6ACB">
      <w:pPr>
        <w:numPr>
          <w:ilvl w:val="2"/>
          <w:numId w:val="1"/>
        </w:numPr>
        <w:tabs>
          <w:tab w:val="clear" w:pos="1224"/>
          <w:tab w:val="num" w:pos="1350"/>
        </w:tabs>
        <w:ind w:left="1350" w:hanging="540"/>
        <w:rPr>
          <w:rFonts w:ascii="DM Sans" w:hAnsi="DM Sans" w:cs="Arial"/>
          <w:sz w:val="18"/>
          <w:szCs w:val="18"/>
        </w:rPr>
      </w:pPr>
      <w:r w:rsidRPr="008E6421">
        <w:rPr>
          <w:rFonts w:ascii="DM Sans" w:hAnsi="DM Sans" w:cs="Arial"/>
          <w:sz w:val="18"/>
          <w:szCs w:val="18"/>
        </w:rPr>
        <w:t xml:space="preserve">Client is responsible for the </w:t>
      </w:r>
      <w:r w:rsidR="00B3417A" w:rsidRPr="008E6421">
        <w:rPr>
          <w:rFonts w:ascii="DM Sans" w:hAnsi="DM Sans" w:cs="Arial"/>
          <w:sz w:val="18"/>
          <w:szCs w:val="18"/>
        </w:rPr>
        <w:t xml:space="preserve">full </w:t>
      </w:r>
      <w:r w:rsidR="00497D52" w:rsidRPr="008E6421">
        <w:rPr>
          <w:rFonts w:ascii="DM Sans" w:hAnsi="DM Sans" w:cs="Arial"/>
          <w:sz w:val="18"/>
          <w:szCs w:val="18"/>
        </w:rPr>
        <w:t xml:space="preserve">payment of the </w:t>
      </w:r>
      <w:r w:rsidRPr="008E6421">
        <w:rPr>
          <w:rFonts w:ascii="DM Sans" w:hAnsi="DM Sans" w:cs="Arial"/>
          <w:sz w:val="18"/>
          <w:szCs w:val="18"/>
        </w:rPr>
        <w:t xml:space="preserve">Services provided and </w:t>
      </w:r>
      <w:r w:rsidR="0006345D" w:rsidRPr="008E6421">
        <w:rPr>
          <w:rFonts w:ascii="DM Sans" w:hAnsi="DM Sans" w:cs="Arial"/>
          <w:sz w:val="18"/>
          <w:szCs w:val="18"/>
        </w:rPr>
        <w:t>will</w:t>
      </w:r>
      <w:r w:rsidRPr="008E6421">
        <w:rPr>
          <w:rFonts w:ascii="DM Sans" w:hAnsi="DM Sans" w:cs="Arial"/>
          <w:sz w:val="18"/>
          <w:szCs w:val="18"/>
        </w:rPr>
        <w:t xml:space="preserve"> be invoiced directly if </w:t>
      </w:r>
      <w:r w:rsidR="00027FC5">
        <w:rPr>
          <w:rFonts w:ascii="DM Sans" w:hAnsi="DM Sans" w:cs="Arial"/>
          <w:sz w:val="18"/>
          <w:szCs w:val="18"/>
        </w:rPr>
        <w:t>third-party</w:t>
      </w:r>
      <w:r w:rsidRPr="008E6421">
        <w:rPr>
          <w:rFonts w:ascii="DM Sans" w:hAnsi="DM Sans" w:cs="Arial"/>
          <w:sz w:val="18"/>
          <w:szCs w:val="18"/>
        </w:rPr>
        <w:t xml:space="preserve"> funding is not received.</w:t>
      </w:r>
    </w:p>
    <w:p w14:paraId="5D4B24C4" w14:textId="77777777" w:rsidR="001C4383" w:rsidRPr="008E6421" w:rsidRDefault="001C4383" w:rsidP="001C4383">
      <w:pPr>
        <w:rPr>
          <w:rFonts w:ascii="DM Sans" w:hAnsi="DM Sans" w:cs="Arial"/>
          <w:sz w:val="18"/>
          <w:szCs w:val="18"/>
        </w:rPr>
      </w:pPr>
    </w:p>
    <w:p w14:paraId="26CE6133" w14:textId="77777777" w:rsidR="00F400B6" w:rsidRPr="008E6421" w:rsidRDefault="00F400B6" w:rsidP="00465F11">
      <w:pPr>
        <w:numPr>
          <w:ilvl w:val="1"/>
          <w:numId w:val="1"/>
        </w:numPr>
        <w:rPr>
          <w:rFonts w:ascii="DM Sans" w:hAnsi="DM Sans" w:cs="Arial"/>
          <w:bCs/>
          <w:sz w:val="18"/>
          <w:szCs w:val="18"/>
        </w:rPr>
      </w:pPr>
      <w:r w:rsidRPr="008E6421">
        <w:rPr>
          <w:rFonts w:ascii="DM Sans" w:hAnsi="DM Sans" w:cs="Arial"/>
          <w:sz w:val="18"/>
          <w:szCs w:val="18"/>
          <w:u w:val="single"/>
        </w:rPr>
        <w:t>Taxes</w:t>
      </w:r>
      <w:r w:rsidRPr="008E6421">
        <w:rPr>
          <w:rFonts w:ascii="DM Sans" w:hAnsi="DM Sans" w:cs="Arial"/>
          <w:sz w:val="18"/>
          <w:szCs w:val="18"/>
        </w:rPr>
        <w:t xml:space="preserve">. </w:t>
      </w:r>
      <w:r w:rsidR="009A697E" w:rsidRPr="008E6421">
        <w:rPr>
          <w:rFonts w:ascii="DM Sans" w:hAnsi="DM Sans" w:cs="Arial"/>
          <w:sz w:val="18"/>
          <w:szCs w:val="18"/>
        </w:rPr>
        <w:t xml:space="preserve">All payments required by this </w:t>
      </w:r>
      <w:r w:rsidR="001414F7" w:rsidRPr="008E6421">
        <w:rPr>
          <w:rFonts w:ascii="DM Sans" w:hAnsi="DM Sans" w:cs="Arial"/>
          <w:sz w:val="18"/>
          <w:szCs w:val="18"/>
        </w:rPr>
        <w:t>MPSA</w:t>
      </w:r>
      <w:r w:rsidR="009A697E" w:rsidRPr="008E6421">
        <w:rPr>
          <w:rFonts w:ascii="DM Sans" w:hAnsi="DM Sans" w:cs="Arial"/>
          <w:sz w:val="18"/>
          <w:szCs w:val="18"/>
        </w:rPr>
        <w:t xml:space="preserve"> are exclusive of federal, state, municipal</w:t>
      </w:r>
      <w:r w:rsidR="00745B56" w:rsidRPr="008E6421">
        <w:rPr>
          <w:rFonts w:ascii="DM Sans" w:hAnsi="DM Sans" w:cs="Arial"/>
          <w:sz w:val="18"/>
          <w:szCs w:val="18"/>
        </w:rPr>
        <w:t>,</w:t>
      </w:r>
      <w:r w:rsidR="009A697E" w:rsidRPr="008E6421">
        <w:rPr>
          <w:rFonts w:ascii="DM Sans" w:hAnsi="DM Sans" w:cs="Arial"/>
          <w:sz w:val="18"/>
          <w:szCs w:val="18"/>
        </w:rPr>
        <w:t xml:space="preserve"> or other governmental excises, withholding taxes</w:t>
      </w:r>
      <w:r w:rsidR="00745B56" w:rsidRPr="008E6421">
        <w:rPr>
          <w:rFonts w:ascii="DM Sans" w:hAnsi="DM Sans" w:cs="Arial"/>
          <w:sz w:val="18"/>
          <w:szCs w:val="18"/>
        </w:rPr>
        <w:t>,</w:t>
      </w:r>
      <w:r w:rsidR="009A697E" w:rsidRPr="008E6421">
        <w:rPr>
          <w:rFonts w:ascii="DM Sans" w:hAnsi="DM Sans" w:cs="Arial"/>
          <w:sz w:val="18"/>
          <w:szCs w:val="18"/>
        </w:rPr>
        <w:t xml:space="preserve"> and obligations, all </w:t>
      </w:r>
      <w:r w:rsidR="00745B56" w:rsidRPr="008E6421">
        <w:rPr>
          <w:rFonts w:ascii="DM Sans" w:hAnsi="DM Sans" w:cs="Arial"/>
          <w:sz w:val="18"/>
          <w:szCs w:val="18"/>
        </w:rPr>
        <w:t xml:space="preserve">of </w:t>
      </w:r>
      <w:r w:rsidR="009A697E" w:rsidRPr="008E6421">
        <w:rPr>
          <w:rFonts w:ascii="DM Sans" w:hAnsi="DM Sans" w:cs="Arial"/>
          <w:sz w:val="18"/>
          <w:szCs w:val="18"/>
        </w:rPr>
        <w:t xml:space="preserve">which Client </w:t>
      </w:r>
      <w:r w:rsidR="00333E84" w:rsidRPr="008E6421">
        <w:rPr>
          <w:rFonts w:ascii="DM Sans" w:hAnsi="DM Sans" w:cs="Arial"/>
          <w:sz w:val="18"/>
          <w:szCs w:val="18"/>
        </w:rPr>
        <w:t xml:space="preserve">shall </w:t>
      </w:r>
      <w:r w:rsidR="009A697E" w:rsidRPr="008E6421">
        <w:rPr>
          <w:rFonts w:ascii="DM Sans" w:hAnsi="DM Sans" w:cs="Arial"/>
          <w:sz w:val="18"/>
          <w:szCs w:val="18"/>
        </w:rPr>
        <w:t xml:space="preserve">be responsible for and </w:t>
      </w:r>
      <w:r w:rsidR="00333E84" w:rsidRPr="008E6421">
        <w:rPr>
          <w:rFonts w:ascii="DM Sans" w:hAnsi="DM Sans" w:cs="Arial"/>
          <w:sz w:val="18"/>
          <w:szCs w:val="18"/>
        </w:rPr>
        <w:t xml:space="preserve">shall </w:t>
      </w:r>
      <w:r w:rsidR="0089335C" w:rsidRPr="008E6421">
        <w:rPr>
          <w:rFonts w:ascii="DM Sans" w:hAnsi="DM Sans" w:cs="Arial"/>
          <w:sz w:val="18"/>
          <w:szCs w:val="18"/>
        </w:rPr>
        <w:t xml:space="preserve">be added to the final invoice. </w:t>
      </w:r>
      <w:r w:rsidR="00D960BC" w:rsidRPr="008E6421">
        <w:rPr>
          <w:rFonts w:ascii="DM Sans" w:hAnsi="DM Sans" w:cs="Arial"/>
          <w:sz w:val="18"/>
          <w:szCs w:val="18"/>
        </w:rPr>
        <w:t>The fees do</w:t>
      </w:r>
      <w:r w:rsidR="0089335C" w:rsidRPr="008E6421">
        <w:rPr>
          <w:rFonts w:ascii="DM Sans" w:hAnsi="DM Sans" w:cs="Arial"/>
          <w:sz w:val="18"/>
          <w:szCs w:val="18"/>
        </w:rPr>
        <w:t xml:space="preserve"> not include any tariffs, customs</w:t>
      </w:r>
      <w:r w:rsidR="00745B56" w:rsidRPr="008E6421">
        <w:rPr>
          <w:rFonts w:ascii="DM Sans" w:hAnsi="DM Sans" w:cs="Arial"/>
          <w:sz w:val="18"/>
          <w:szCs w:val="18"/>
        </w:rPr>
        <w:t>,</w:t>
      </w:r>
      <w:r w:rsidR="0089335C" w:rsidRPr="008E6421">
        <w:rPr>
          <w:rFonts w:ascii="DM Sans" w:hAnsi="DM Sans" w:cs="Arial"/>
          <w:sz w:val="18"/>
          <w:szCs w:val="18"/>
        </w:rPr>
        <w:t xml:space="preserve"> or duties that may be applicable to the sale of the </w:t>
      </w:r>
      <w:r w:rsidR="00D960BC" w:rsidRPr="008E6421">
        <w:rPr>
          <w:rFonts w:ascii="DM Sans" w:hAnsi="DM Sans" w:cs="Arial"/>
          <w:sz w:val="18"/>
          <w:szCs w:val="18"/>
        </w:rPr>
        <w:t xml:space="preserve">Products </w:t>
      </w:r>
      <w:r w:rsidR="0089335C" w:rsidRPr="008E6421">
        <w:rPr>
          <w:rFonts w:ascii="DM Sans" w:hAnsi="DM Sans" w:cs="Arial"/>
          <w:sz w:val="18"/>
          <w:szCs w:val="18"/>
        </w:rPr>
        <w:t xml:space="preserve">and </w:t>
      </w:r>
      <w:r w:rsidR="00D960BC" w:rsidRPr="008E6421">
        <w:rPr>
          <w:rFonts w:ascii="DM Sans" w:hAnsi="DM Sans" w:cs="Arial"/>
          <w:sz w:val="18"/>
          <w:szCs w:val="18"/>
        </w:rPr>
        <w:t>Services</w:t>
      </w:r>
      <w:r w:rsidR="0089335C" w:rsidRPr="008E6421">
        <w:rPr>
          <w:rFonts w:ascii="DM Sans" w:hAnsi="DM Sans" w:cs="Arial"/>
          <w:sz w:val="18"/>
          <w:szCs w:val="18"/>
        </w:rPr>
        <w:t xml:space="preserve">. When </w:t>
      </w:r>
      <w:r w:rsidR="001F69DF" w:rsidRPr="008E6421">
        <w:rPr>
          <w:rFonts w:ascii="DM Sans" w:hAnsi="DM Sans" w:cs="Arial"/>
          <w:sz w:val="18"/>
          <w:szCs w:val="18"/>
        </w:rPr>
        <w:t>e360</w:t>
      </w:r>
      <w:r w:rsidR="0089335C" w:rsidRPr="008E6421">
        <w:rPr>
          <w:rFonts w:ascii="DM Sans" w:hAnsi="DM Sans" w:cs="Arial"/>
          <w:sz w:val="18"/>
          <w:szCs w:val="18"/>
        </w:rPr>
        <w:t xml:space="preserve"> </w:t>
      </w:r>
      <w:r w:rsidR="00BB6347" w:rsidRPr="008E6421">
        <w:rPr>
          <w:rFonts w:ascii="DM Sans" w:hAnsi="DM Sans" w:cs="Arial"/>
          <w:sz w:val="18"/>
          <w:szCs w:val="18"/>
        </w:rPr>
        <w:t>is legally obligated</w:t>
      </w:r>
      <w:r w:rsidR="0089335C" w:rsidRPr="008E6421">
        <w:rPr>
          <w:rFonts w:ascii="DM Sans" w:hAnsi="DM Sans" w:cs="Arial"/>
          <w:sz w:val="18"/>
          <w:szCs w:val="18"/>
        </w:rPr>
        <w:t xml:space="preserve"> to collect such tariffs, customs</w:t>
      </w:r>
      <w:r w:rsidR="00BB6347" w:rsidRPr="008E6421">
        <w:rPr>
          <w:rFonts w:ascii="DM Sans" w:hAnsi="DM Sans" w:cs="Arial"/>
          <w:sz w:val="18"/>
          <w:szCs w:val="18"/>
        </w:rPr>
        <w:t>,</w:t>
      </w:r>
      <w:r w:rsidR="0089335C" w:rsidRPr="008E6421">
        <w:rPr>
          <w:rFonts w:ascii="DM Sans" w:hAnsi="DM Sans" w:cs="Arial"/>
          <w:sz w:val="18"/>
          <w:szCs w:val="18"/>
        </w:rPr>
        <w:t xml:space="preserve"> or duties, the appropriate amount shall be added to </w:t>
      </w:r>
      <w:r w:rsidR="00025E77" w:rsidRPr="008E6421">
        <w:rPr>
          <w:rFonts w:ascii="DM Sans" w:hAnsi="DM Sans" w:cs="Arial"/>
          <w:sz w:val="18"/>
          <w:szCs w:val="18"/>
        </w:rPr>
        <w:t xml:space="preserve">the </w:t>
      </w:r>
      <w:r w:rsidR="00257316" w:rsidRPr="008E6421">
        <w:rPr>
          <w:rFonts w:ascii="DM Sans" w:hAnsi="DM Sans" w:cs="Arial"/>
          <w:sz w:val="18"/>
          <w:szCs w:val="18"/>
        </w:rPr>
        <w:t xml:space="preserve">applicable </w:t>
      </w:r>
      <w:r w:rsidR="0089335C" w:rsidRPr="008E6421">
        <w:rPr>
          <w:rFonts w:ascii="DM Sans" w:hAnsi="DM Sans" w:cs="Arial"/>
          <w:sz w:val="18"/>
          <w:szCs w:val="18"/>
        </w:rPr>
        <w:t xml:space="preserve">invoice and paid by the </w:t>
      </w:r>
      <w:r w:rsidR="00BD5588" w:rsidRPr="008E6421">
        <w:rPr>
          <w:rFonts w:ascii="DM Sans" w:hAnsi="DM Sans" w:cs="Arial"/>
          <w:sz w:val="18"/>
          <w:szCs w:val="18"/>
        </w:rPr>
        <w:t>Client</w:t>
      </w:r>
      <w:r w:rsidR="0089335C" w:rsidRPr="008E6421">
        <w:rPr>
          <w:rFonts w:ascii="DM Sans" w:hAnsi="DM Sans" w:cs="Arial"/>
          <w:sz w:val="18"/>
          <w:szCs w:val="18"/>
        </w:rPr>
        <w:t xml:space="preserve">. </w:t>
      </w:r>
      <w:r w:rsidR="00257316" w:rsidRPr="008E6421">
        <w:rPr>
          <w:rFonts w:ascii="DM Sans" w:hAnsi="DM Sans" w:cs="Arial"/>
          <w:sz w:val="18"/>
          <w:szCs w:val="18"/>
        </w:rPr>
        <w:t xml:space="preserve">The </w:t>
      </w:r>
      <w:r w:rsidR="00CB1FD6" w:rsidRPr="008E6421">
        <w:rPr>
          <w:rFonts w:ascii="DM Sans" w:hAnsi="DM Sans" w:cs="Arial"/>
          <w:sz w:val="18"/>
          <w:szCs w:val="18"/>
        </w:rPr>
        <w:t>f</w:t>
      </w:r>
      <w:r w:rsidR="00257316" w:rsidRPr="008E6421">
        <w:rPr>
          <w:rFonts w:ascii="DM Sans" w:hAnsi="DM Sans" w:cs="Arial"/>
          <w:sz w:val="18"/>
          <w:szCs w:val="18"/>
        </w:rPr>
        <w:t xml:space="preserve">ees </w:t>
      </w:r>
      <w:r w:rsidR="0089335C" w:rsidRPr="008E6421">
        <w:rPr>
          <w:rFonts w:ascii="DM Sans" w:hAnsi="DM Sans" w:cs="Arial"/>
          <w:sz w:val="18"/>
          <w:szCs w:val="18"/>
        </w:rPr>
        <w:t>do not include any national, regional, and local excise, sales, use, withholding</w:t>
      </w:r>
      <w:r w:rsidR="00BB6347" w:rsidRPr="008E6421">
        <w:rPr>
          <w:rFonts w:ascii="DM Sans" w:hAnsi="DM Sans" w:cs="Arial"/>
          <w:sz w:val="18"/>
          <w:szCs w:val="18"/>
        </w:rPr>
        <w:t>,</w:t>
      </w:r>
      <w:r w:rsidR="0089335C" w:rsidRPr="008E6421">
        <w:rPr>
          <w:rFonts w:ascii="DM Sans" w:hAnsi="DM Sans" w:cs="Arial"/>
          <w:sz w:val="18"/>
          <w:szCs w:val="18"/>
        </w:rPr>
        <w:t xml:space="preserve"> or similar taxes.</w:t>
      </w:r>
    </w:p>
    <w:p w14:paraId="5673ADE1" w14:textId="77777777" w:rsidR="001C4383" w:rsidRPr="008E6421" w:rsidRDefault="001C4383" w:rsidP="001C4383">
      <w:pPr>
        <w:ind w:left="792"/>
        <w:rPr>
          <w:rFonts w:ascii="DM Sans" w:hAnsi="DM Sans" w:cs="Arial"/>
          <w:bCs/>
          <w:sz w:val="18"/>
          <w:szCs w:val="18"/>
        </w:rPr>
      </w:pPr>
    </w:p>
    <w:p w14:paraId="2EE26E1A" w14:textId="601DF368" w:rsidR="00242F2C" w:rsidRPr="008E6421" w:rsidRDefault="007D2FFC" w:rsidP="00465F11">
      <w:pPr>
        <w:numPr>
          <w:ilvl w:val="1"/>
          <w:numId w:val="1"/>
        </w:numPr>
        <w:rPr>
          <w:rFonts w:ascii="DM Sans" w:hAnsi="DM Sans" w:cs="Arial"/>
          <w:sz w:val="18"/>
          <w:szCs w:val="18"/>
        </w:rPr>
      </w:pPr>
      <w:r w:rsidRPr="008E6421">
        <w:rPr>
          <w:rFonts w:ascii="DM Sans" w:hAnsi="DM Sans" w:cs="Arial"/>
          <w:sz w:val="18"/>
          <w:szCs w:val="18"/>
          <w:u w:val="single"/>
        </w:rPr>
        <w:t>Sales Tax</w:t>
      </w:r>
      <w:r w:rsidRPr="008E6421">
        <w:rPr>
          <w:rFonts w:ascii="DM Sans" w:hAnsi="DM Sans" w:cs="Arial"/>
          <w:bCs/>
          <w:sz w:val="18"/>
          <w:szCs w:val="18"/>
        </w:rPr>
        <w:t xml:space="preserve">. </w:t>
      </w:r>
      <w:r w:rsidRPr="008E6421">
        <w:rPr>
          <w:rFonts w:ascii="DM Sans" w:hAnsi="DM Sans" w:cs="Arial"/>
          <w:sz w:val="18"/>
          <w:szCs w:val="18"/>
        </w:rPr>
        <w:t xml:space="preserve">Sales tax will be applied to all </w:t>
      </w:r>
      <w:r w:rsidR="00F8301F">
        <w:rPr>
          <w:rFonts w:ascii="DM Sans" w:hAnsi="DM Sans" w:cs="Arial"/>
          <w:sz w:val="18"/>
          <w:szCs w:val="18"/>
        </w:rPr>
        <w:t>P</w:t>
      </w:r>
      <w:r w:rsidR="00F8301F" w:rsidRPr="008E6421">
        <w:rPr>
          <w:rFonts w:ascii="DM Sans" w:hAnsi="DM Sans" w:cs="Arial"/>
          <w:sz w:val="18"/>
          <w:szCs w:val="18"/>
        </w:rPr>
        <w:t xml:space="preserve">roducts </w:t>
      </w:r>
      <w:r w:rsidRPr="008E6421">
        <w:rPr>
          <w:rFonts w:ascii="DM Sans" w:hAnsi="DM Sans" w:cs="Arial"/>
          <w:sz w:val="18"/>
          <w:szCs w:val="18"/>
        </w:rPr>
        <w:t xml:space="preserve">and </w:t>
      </w:r>
      <w:r w:rsidR="00F8301F">
        <w:rPr>
          <w:rFonts w:ascii="DM Sans" w:hAnsi="DM Sans" w:cs="Arial"/>
          <w:sz w:val="18"/>
          <w:szCs w:val="18"/>
        </w:rPr>
        <w:t>S</w:t>
      </w:r>
      <w:r w:rsidR="00F8301F" w:rsidRPr="008E6421">
        <w:rPr>
          <w:rFonts w:ascii="DM Sans" w:hAnsi="DM Sans" w:cs="Arial"/>
          <w:sz w:val="18"/>
          <w:szCs w:val="18"/>
        </w:rPr>
        <w:t xml:space="preserve">ervices </w:t>
      </w:r>
      <w:r w:rsidRPr="008E6421">
        <w:rPr>
          <w:rFonts w:ascii="DM Sans" w:hAnsi="DM Sans" w:cs="Arial"/>
          <w:sz w:val="18"/>
          <w:szCs w:val="18"/>
        </w:rPr>
        <w:t>when applicable.</w:t>
      </w:r>
    </w:p>
    <w:p w14:paraId="3FA69B5C" w14:textId="77777777" w:rsidR="001C4383" w:rsidRPr="008E6421" w:rsidRDefault="001C4383" w:rsidP="001C4383">
      <w:pPr>
        <w:rPr>
          <w:rFonts w:ascii="DM Sans" w:hAnsi="DM Sans" w:cs="Arial"/>
          <w:sz w:val="18"/>
          <w:szCs w:val="18"/>
        </w:rPr>
      </w:pPr>
    </w:p>
    <w:p w14:paraId="75A2EFEF" w14:textId="336701D2" w:rsidR="00286D7B" w:rsidRPr="008E6421" w:rsidRDefault="00286D7B" w:rsidP="00465F11">
      <w:pPr>
        <w:numPr>
          <w:ilvl w:val="1"/>
          <w:numId w:val="1"/>
        </w:numPr>
        <w:rPr>
          <w:rFonts w:ascii="DM Sans" w:hAnsi="DM Sans" w:cs="Arial"/>
          <w:bCs/>
          <w:sz w:val="18"/>
          <w:szCs w:val="18"/>
        </w:rPr>
      </w:pPr>
      <w:r w:rsidRPr="008E6421">
        <w:rPr>
          <w:rFonts w:ascii="DM Sans" w:hAnsi="DM Sans" w:cs="Arial"/>
          <w:sz w:val="18"/>
          <w:szCs w:val="18"/>
          <w:u w:val="single"/>
        </w:rPr>
        <w:t>Shipping</w:t>
      </w:r>
      <w:r w:rsidR="009A697E" w:rsidRPr="008E6421">
        <w:rPr>
          <w:rFonts w:ascii="DM Sans" w:hAnsi="DM Sans" w:cs="Arial"/>
          <w:sz w:val="18"/>
          <w:szCs w:val="18"/>
          <w:u w:val="single"/>
        </w:rPr>
        <w:t xml:space="preserve"> &amp; Freight</w:t>
      </w:r>
      <w:r w:rsidR="009A697E" w:rsidRPr="008E6421">
        <w:rPr>
          <w:rFonts w:ascii="DM Sans" w:hAnsi="DM Sans" w:cs="Arial"/>
          <w:sz w:val="18"/>
          <w:szCs w:val="18"/>
        </w:rPr>
        <w:t>. All freight and handling charges</w:t>
      </w:r>
      <w:r w:rsidR="00F8301F">
        <w:rPr>
          <w:rFonts w:ascii="DM Sans" w:hAnsi="DM Sans" w:cs="Arial"/>
          <w:sz w:val="18"/>
          <w:szCs w:val="18"/>
        </w:rPr>
        <w:t xml:space="preserve"> for Products</w:t>
      </w:r>
      <w:r w:rsidR="009A697E" w:rsidRPr="008E6421">
        <w:rPr>
          <w:rFonts w:ascii="DM Sans" w:hAnsi="DM Sans" w:cs="Arial"/>
          <w:sz w:val="18"/>
          <w:szCs w:val="18"/>
        </w:rPr>
        <w:t xml:space="preserve"> will be added to </w:t>
      </w:r>
      <w:r w:rsidR="00095658" w:rsidRPr="008E6421">
        <w:rPr>
          <w:rFonts w:ascii="DM Sans" w:hAnsi="DM Sans" w:cs="Arial"/>
          <w:sz w:val="18"/>
          <w:szCs w:val="18"/>
        </w:rPr>
        <w:t xml:space="preserve">the </w:t>
      </w:r>
      <w:r w:rsidR="009A697E" w:rsidRPr="008E6421">
        <w:rPr>
          <w:rFonts w:ascii="DM Sans" w:hAnsi="DM Sans" w:cs="Arial"/>
          <w:sz w:val="18"/>
          <w:szCs w:val="18"/>
        </w:rPr>
        <w:t>final invoice.</w:t>
      </w:r>
    </w:p>
    <w:p w14:paraId="06DBAA06" w14:textId="77777777" w:rsidR="001C4383" w:rsidRPr="008E6421" w:rsidRDefault="001C4383" w:rsidP="001C4383">
      <w:pPr>
        <w:rPr>
          <w:rFonts w:ascii="DM Sans" w:hAnsi="DM Sans" w:cs="Arial"/>
          <w:bCs/>
          <w:sz w:val="18"/>
          <w:szCs w:val="18"/>
        </w:rPr>
      </w:pPr>
    </w:p>
    <w:p w14:paraId="341667F2" w14:textId="533D7ECB" w:rsidR="00467BD4" w:rsidRPr="008E6421" w:rsidRDefault="00467BD4" w:rsidP="00465F11">
      <w:pPr>
        <w:numPr>
          <w:ilvl w:val="1"/>
          <w:numId w:val="1"/>
        </w:numPr>
        <w:rPr>
          <w:rFonts w:ascii="DM Sans" w:hAnsi="DM Sans" w:cs="Arial"/>
          <w:bCs/>
          <w:sz w:val="18"/>
          <w:szCs w:val="18"/>
        </w:rPr>
      </w:pPr>
      <w:r w:rsidRPr="008E6421">
        <w:rPr>
          <w:rFonts w:ascii="DM Sans" w:hAnsi="DM Sans" w:cs="Arial"/>
          <w:sz w:val="18"/>
          <w:szCs w:val="18"/>
          <w:u w:val="single"/>
        </w:rPr>
        <w:lastRenderedPageBreak/>
        <w:t>Invoice Disputes</w:t>
      </w:r>
      <w:r w:rsidRPr="008E6421">
        <w:rPr>
          <w:rFonts w:ascii="DM Sans" w:hAnsi="DM Sans" w:cs="Arial"/>
          <w:sz w:val="18"/>
          <w:szCs w:val="18"/>
        </w:rPr>
        <w:t>. To the extent that Client disputes any portion of an invoice in good faith, it shall notify e360 in writing and provide detailed documentation supporting its dispute within ten (10)</w:t>
      </w:r>
      <w:r w:rsidR="00965AF7">
        <w:rPr>
          <w:rFonts w:ascii="DM Sans" w:hAnsi="DM Sans" w:cs="Arial"/>
          <w:sz w:val="18"/>
          <w:szCs w:val="18"/>
        </w:rPr>
        <w:t xml:space="preserve"> calendar</w:t>
      </w:r>
      <w:r w:rsidRPr="008E6421">
        <w:rPr>
          <w:rFonts w:ascii="DM Sans" w:hAnsi="DM Sans" w:cs="Arial"/>
          <w:sz w:val="18"/>
          <w:szCs w:val="18"/>
        </w:rPr>
        <w:t xml:space="preserve"> days of the invoice date or the Client’s right to any billing adjustment shall be waived. In the event of a billing dispute, Client shall timely pay all undisputed amounts. Client may not offset disputed amounts from one invoice against payments due on the same or another account.</w:t>
      </w:r>
    </w:p>
    <w:p w14:paraId="5A9E787E" w14:textId="77777777" w:rsidR="00124400" w:rsidRPr="008E6421" w:rsidRDefault="00124400" w:rsidP="00124400">
      <w:pPr>
        <w:ind w:left="360"/>
        <w:rPr>
          <w:rFonts w:ascii="DM Sans" w:hAnsi="DM Sans" w:cs="Arial"/>
          <w:bCs/>
          <w:sz w:val="18"/>
          <w:szCs w:val="18"/>
        </w:rPr>
      </w:pPr>
    </w:p>
    <w:p w14:paraId="0C8161DA" w14:textId="77777777" w:rsidR="00124400" w:rsidRPr="008E6421" w:rsidRDefault="00403D3E" w:rsidP="00D75094">
      <w:pPr>
        <w:numPr>
          <w:ilvl w:val="0"/>
          <w:numId w:val="1"/>
        </w:numPr>
        <w:rPr>
          <w:rFonts w:ascii="DM Sans" w:hAnsi="DM Sans" w:cs="Arial"/>
          <w:bCs/>
          <w:sz w:val="18"/>
          <w:szCs w:val="18"/>
        </w:rPr>
      </w:pPr>
      <w:r w:rsidRPr="008E6421">
        <w:rPr>
          <w:rFonts w:ascii="DM Sans" w:hAnsi="DM Sans" w:cs="Arial"/>
          <w:b/>
          <w:bCs/>
          <w:sz w:val="18"/>
          <w:szCs w:val="18"/>
          <w:u w:val="single"/>
        </w:rPr>
        <w:t>Pricing</w:t>
      </w:r>
      <w:r w:rsidR="00124400" w:rsidRPr="008E6421">
        <w:rPr>
          <w:rFonts w:ascii="DM Sans" w:hAnsi="DM Sans" w:cs="Arial"/>
          <w:sz w:val="18"/>
          <w:szCs w:val="18"/>
        </w:rPr>
        <w:t>.</w:t>
      </w:r>
    </w:p>
    <w:p w14:paraId="5A93A722" w14:textId="77777777" w:rsidR="006A7189" w:rsidRPr="008E6421" w:rsidRDefault="006A7189" w:rsidP="006A7189">
      <w:pPr>
        <w:rPr>
          <w:rFonts w:ascii="DM Sans" w:hAnsi="DM Sans" w:cs="Arial"/>
          <w:bCs/>
          <w:sz w:val="18"/>
          <w:szCs w:val="18"/>
        </w:rPr>
      </w:pPr>
    </w:p>
    <w:p w14:paraId="4D49815F" w14:textId="77777777" w:rsidR="006E04D4" w:rsidRDefault="00124400" w:rsidP="006E04D4">
      <w:pPr>
        <w:numPr>
          <w:ilvl w:val="1"/>
          <w:numId w:val="1"/>
        </w:numPr>
        <w:rPr>
          <w:rFonts w:ascii="DM Sans" w:hAnsi="DM Sans"/>
          <w:sz w:val="18"/>
          <w:szCs w:val="18"/>
        </w:rPr>
      </w:pPr>
      <w:r w:rsidRPr="008E6421">
        <w:rPr>
          <w:rFonts w:ascii="DM Sans" w:hAnsi="DM Sans" w:cs="Arial"/>
          <w:sz w:val="18"/>
          <w:szCs w:val="18"/>
        </w:rPr>
        <w:t xml:space="preserve">The Parties understand and agree that this MPSA is independent and separate from any pricing arrangements made with other clients. The pricing agreed upon is specific to the unique circumstances, requirements, and negotiations between e360 and the client.  </w:t>
      </w:r>
    </w:p>
    <w:p w14:paraId="2B0EB688" w14:textId="77777777" w:rsidR="006E04D4" w:rsidRDefault="006E04D4" w:rsidP="006E04D4">
      <w:pPr>
        <w:ind w:left="792"/>
        <w:rPr>
          <w:rFonts w:ascii="DM Sans" w:hAnsi="DM Sans"/>
          <w:sz w:val="18"/>
          <w:szCs w:val="18"/>
        </w:rPr>
      </w:pPr>
    </w:p>
    <w:p w14:paraId="59704F86" w14:textId="17F4F2AE" w:rsidR="006E04D4" w:rsidRPr="006E04D4" w:rsidRDefault="006E04D4" w:rsidP="006E04D4">
      <w:pPr>
        <w:numPr>
          <w:ilvl w:val="1"/>
          <w:numId w:val="1"/>
        </w:numPr>
        <w:rPr>
          <w:rFonts w:ascii="DM Sans" w:hAnsi="DM Sans"/>
          <w:sz w:val="18"/>
          <w:szCs w:val="18"/>
        </w:rPr>
      </w:pPr>
      <w:r w:rsidRPr="006E04D4">
        <w:rPr>
          <w:rFonts w:ascii="DM Sans" w:hAnsi="DM Sans" w:cs="Arial"/>
          <w:sz w:val="18"/>
          <w:szCs w:val="18"/>
        </w:rPr>
        <w:t>With respect to Products, e360 reserves the right to modify pricing where reasonably necessary due to changes in underlying costs or external factors beyond e360’s control, including but not limited to new or increased tariffs, duties, or taxes; government actions; supplier or manufacturer price increases; supply chain disruptions; or other material cost increases. e360 shall provide Client with notice of any such price change as soon as practicable, and in no event less than three (3) business days prior to the effective date of the change.</w:t>
      </w:r>
    </w:p>
    <w:p w14:paraId="79147414" w14:textId="77777777" w:rsidR="008C63D7" w:rsidRPr="008E6421" w:rsidRDefault="008C63D7" w:rsidP="008C63D7">
      <w:pPr>
        <w:rPr>
          <w:rFonts w:ascii="DM Sans" w:hAnsi="DM Sans"/>
          <w:sz w:val="18"/>
          <w:szCs w:val="18"/>
        </w:rPr>
      </w:pPr>
    </w:p>
    <w:p w14:paraId="20B60E7E" w14:textId="0B94DCB1" w:rsidR="00124400" w:rsidRPr="008E6421" w:rsidRDefault="00124400" w:rsidP="00D75094">
      <w:pPr>
        <w:numPr>
          <w:ilvl w:val="1"/>
          <w:numId w:val="1"/>
        </w:numPr>
        <w:rPr>
          <w:rFonts w:ascii="DM Sans" w:hAnsi="DM Sans"/>
          <w:sz w:val="18"/>
          <w:szCs w:val="18"/>
        </w:rPr>
      </w:pPr>
      <w:r w:rsidRPr="008E6421">
        <w:rPr>
          <w:rFonts w:ascii="DM Sans" w:hAnsi="DM Sans"/>
          <w:sz w:val="18"/>
          <w:szCs w:val="18"/>
        </w:rPr>
        <w:t>At the end of the Initial Term or Successive Term (each a “Term”), e360 reserves the right to increase pricing or Fees (for new SO, SOW</w:t>
      </w:r>
      <w:r w:rsidR="004C4C82" w:rsidRPr="008E6421">
        <w:rPr>
          <w:rFonts w:ascii="DM Sans" w:hAnsi="DM Sans"/>
          <w:sz w:val="18"/>
          <w:szCs w:val="18"/>
        </w:rPr>
        <w:t>,</w:t>
      </w:r>
      <w:r w:rsidRPr="008E6421">
        <w:rPr>
          <w:rFonts w:ascii="DM Sans" w:hAnsi="DM Sans"/>
          <w:sz w:val="18"/>
          <w:szCs w:val="18"/>
        </w:rPr>
        <w:t xml:space="preserve"> or POs only) based on market conditions in its sole discretion. e360 shall notify Client of any price or Fee increases no later than</w:t>
      </w:r>
      <w:r w:rsidR="002A6209" w:rsidRPr="008E6421">
        <w:rPr>
          <w:rFonts w:ascii="DM Sans" w:hAnsi="DM Sans"/>
          <w:sz w:val="18"/>
          <w:szCs w:val="18"/>
        </w:rPr>
        <w:t xml:space="preserve"> ten</w:t>
      </w:r>
      <w:r w:rsidRPr="008E6421">
        <w:rPr>
          <w:rFonts w:ascii="DM Sans" w:hAnsi="DM Sans"/>
          <w:sz w:val="18"/>
          <w:szCs w:val="18"/>
        </w:rPr>
        <w:t xml:space="preserve"> </w:t>
      </w:r>
      <w:r w:rsidR="002A6209" w:rsidRPr="008E6421">
        <w:rPr>
          <w:rFonts w:ascii="DM Sans" w:hAnsi="DM Sans"/>
          <w:sz w:val="18"/>
          <w:szCs w:val="18"/>
        </w:rPr>
        <w:t>(</w:t>
      </w:r>
      <w:r w:rsidRPr="008E6421">
        <w:rPr>
          <w:rFonts w:ascii="DM Sans" w:hAnsi="DM Sans"/>
          <w:sz w:val="18"/>
          <w:szCs w:val="18"/>
        </w:rPr>
        <w:t>10</w:t>
      </w:r>
      <w:r w:rsidR="002A6209" w:rsidRPr="008E6421">
        <w:rPr>
          <w:rFonts w:ascii="DM Sans" w:hAnsi="DM Sans"/>
          <w:sz w:val="18"/>
          <w:szCs w:val="18"/>
        </w:rPr>
        <w:t>)</w:t>
      </w:r>
      <w:r w:rsidRPr="008E6421">
        <w:rPr>
          <w:rFonts w:ascii="DM Sans" w:hAnsi="DM Sans"/>
          <w:sz w:val="18"/>
          <w:szCs w:val="18"/>
        </w:rPr>
        <w:t xml:space="preserve"> </w:t>
      </w:r>
      <w:r w:rsidR="00965AF7">
        <w:rPr>
          <w:rFonts w:ascii="DM Sans" w:hAnsi="DM Sans"/>
          <w:sz w:val="18"/>
          <w:szCs w:val="18"/>
        </w:rPr>
        <w:t xml:space="preserve">business </w:t>
      </w:r>
      <w:r w:rsidRPr="008E6421">
        <w:rPr>
          <w:rFonts w:ascii="DM Sans" w:hAnsi="DM Sans"/>
          <w:sz w:val="18"/>
          <w:szCs w:val="18"/>
        </w:rPr>
        <w:t xml:space="preserve">days prior to the end of the </w:t>
      </w:r>
      <w:r w:rsidR="00F4494B" w:rsidRPr="008E6421">
        <w:rPr>
          <w:rFonts w:ascii="DM Sans" w:hAnsi="DM Sans"/>
          <w:sz w:val="18"/>
          <w:szCs w:val="18"/>
        </w:rPr>
        <w:t>then-current</w:t>
      </w:r>
      <w:r w:rsidRPr="008E6421">
        <w:rPr>
          <w:rFonts w:ascii="DM Sans" w:hAnsi="DM Sans"/>
          <w:sz w:val="18"/>
          <w:szCs w:val="18"/>
        </w:rPr>
        <w:t xml:space="preserve"> Term.  If Client does not agree to the price or Fee increase, it may terminate the Agreement at the end of the </w:t>
      </w:r>
      <w:r w:rsidR="00F4494B" w:rsidRPr="008E6421">
        <w:rPr>
          <w:rFonts w:ascii="DM Sans" w:hAnsi="DM Sans"/>
          <w:sz w:val="18"/>
          <w:szCs w:val="18"/>
        </w:rPr>
        <w:t>then-current</w:t>
      </w:r>
      <w:r w:rsidRPr="008E6421">
        <w:rPr>
          <w:rFonts w:ascii="DM Sans" w:hAnsi="DM Sans"/>
          <w:sz w:val="18"/>
          <w:szCs w:val="18"/>
        </w:rPr>
        <w:t xml:space="preserve"> Term</w:t>
      </w:r>
      <w:r w:rsidR="00FF0CCC">
        <w:rPr>
          <w:rFonts w:ascii="DM Sans" w:hAnsi="DM Sans"/>
          <w:sz w:val="18"/>
          <w:szCs w:val="18"/>
        </w:rPr>
        <w:t>;</w:t>
      </w:r>
      <w:r w:rsidRPr="008E6421">
        <w:rPr>
          <w:rFonts w:ascii="DM Sans" w:hAnsi="DM Sans"/>
          <w:sz w:val="18"/>
          <w:szCs w:val="18"/>
        </w:rPr>
        <w:t xml:space="preserve"> however</w:t>
      </w:r>
      <w:r w:rsidR="00FF0CCC">
        <w:rPr>
          <w:rFonts w:ascii="DM Sans" w:hAnsi="DM Sans"/>
          <w:sz w:val="18"/>
          <w:szCs w:val="18"/>
        </w:rPr>
        <w:t>,</w:t>
      </w:r>
      <w:r w:rsidRPr="008E6421">
        <w:rPr>
          <w:rFonts w:ascii="DM Sans" w:hAnsi="DM Sans"/>
          <w:sz w:val="18"/>
          <w:szCs w:val="18"/>
        </w:rPr>
        <w:t xml:space="preserve"> any open SO, SOW or PO shall remain in effect until completed per the terms therein.  Client shall notify e360 of its decision within three </w:t>
      </w:r>
      <w:r w:rsidR="00965AF7">
        <w:rPr>
          <w:rFonts w:ascii="DM Sans" w:hAnsi="DM Sans"/>
          <w:sz w:val="18"/>
          <w:szCs w:val="18"/>
        </w:rPr>
        <w:t xml:space="preserve">(3) </w:t>
      </w:r>
      <w:r w:rsidRPr="008E6421">
        <w:rPr>
          <w:rFonts w:ascii="DM Sans" w:hAnsi="DM Sans"/>
          <w:sz w:val="18"/>
          <w:szCs w:val="18"/>
        </w:rPr>
        <w:t>business days of receiving notice of a price increase.  If Client does not respond within this time frame, it shall be deemed an acceptance by Client of the price increase.</w:t>
      </w:r>
    </w:p>
    <w:p w14:paraId="0356A88E" w14:textId="77777777" w:rsidR="001E2C87" w:rsidRPr="008E6421" w:rsidRDefault="001E2C87" w:rsidP="00465F11">
      <w:pPr>
        <w:rPr>
          <w:rFonts w:ascii="DM Sans" w:hAnsi="DM Sans" w:cs="Arial"/>
          <w:bCs/>
          <w:sz w:val="18"/>
          <w:szCs w:val="18"/>
        </w:rPr>
      </w:pPr>
    </w:p>
    <w:p w14:paraId="2E8D0C94" w14:textId="77777777" w:rsidR="007A667C" w:rsidRPr="008E6421" w:rsidRDefault="006736FD" w:rsidP="00465F11">
      <w:pPr>
        <w:numPr>
          <w:ilvl w:val="0"/>
          <w:numId w:val="1"/>
        </w:numPr>
        <w:rPr>
          <w:rFonts w:ascii="DM Sans" w:hAnsi="DM Sans" w:cs="Arial"/>
          <w:bCs/>
          <w:sz w:val="18"/>
          <w:szCs w:val="18"/>
        </w:rPr>
      </w:pPr>
      <w:r w:rsidRPr="008E6421">
        <w:rPr>
          <w:rFonts w:ascii="DM Sans" w:hAnsi="DM Sans" w:cs="Arial"/>
          <w:b/>
          <w:bCs/>
          <w:sz w:val="18"/>
          <w:szCs w:val="18"/>
          <w:u w:val="single"/>
        </w:rPr>
        <w:t>Term and Termination</w:t>
      </w:r>
      <w:r w:rsidRPr="008E6421">
        <w:rPr>
          <w:rFonts w:ascii="DM Sans" w:hAnsi="DM Sans" w:cs="Arial"/>
          <w:b/>
          <w:bCs/>
          <w:sz w:val="18"/>
          <w:szCs w:val="18"/>
        </w:rPr>
        <w:t>.</w:t>
      </w:r>
    </w:p>
    <w:p w14:paraId="74285E0F" w14:textId="77777777" w:rsidR="006A7189" w:rsidRPr="008E6421" w:rsidRDefault="006A7189" w:rsidP="006A7189">
      <w:pPr>
        <w:rPr>
          <w:rFonts w:ascii="DM Sans" w:hAnsi="DM Sans" w:cs="Arial"/>
          <w:bCs/>
          <w:sz w:val="18"/>
          <w:szCs w:val="18"/>
        </w:rPr>
      </w:pPr>
    </w:p>
    <w:p w14:paraId="4BAD4C8D" w14:textId="77777777" w:rsidR="006736FD" w:rsidRPr="008E6421" w:rsidRDefault="006736FD" w:rsidP="00465F11">
      <w:pPr>
        <w:numPr>
          <w:ilvl w:val="1"/>
          <w:numId w:val="1"/>
        </w:numPr>
        <w:rPr>
          <w:rFonts w:ascii="DM Sans" w:hAnsi="DM Sans" w:cs="Arial"/>
          <w:sz w:val="18"/>
          <w:szCs w:val="18"/>
        </w:rPr>
      </w:pPr>
      <w:r w:rsidRPr="008E6421">
        <w:rPr>
          <w:rFonts w:ascii="DM Sans" w:hAnsi="DM Sans" w:cs="Arial"/>
          <w:sz w:val="18"/>
          <w:szCs w:val="18"/>
          <w:u w:val="single"/>
        </w:rPr>
        <w:t>Term</w:t>
      </w:r>
      <w:r w:rsidRPr="008E6421">
        <w:rPr>
          <w:rFonts w:ascii="DM Sans" w:hAnsi="DM Sans" w:cs="Arial"/>
          <w:sz w:val="18"/>
          <w:szCs w:val="18"/>
        </w:rPr>
        <w:t xml:space="preserve">.  </w:t>
      </w:r>
      <w:r w:rsidR="009A697E" w:rsidRPr="008E6421">
        <w:rPr>
          <w:rFonts w:ascii="DM Sans" w:hAnsi="DM Sans" w:cs="Arial"/>
          <w:sz w:val="18"/>
          <w:szCs w:val="18"/>
        </w:rPr>
        <w:t xml:space="preserve">The term </w:t>
      </w:r>
      <w:r w:rsidR="003E4BAB" w:rsidRPr="008E6421">
        <w:rPr>
          <w:rFonts w:ascii="DM Sans" w:hAnsi="DM Sans" w:cs="Arial"/>
          <w:sz w:val="18"/>
          <w:szCs w:val="18"/>
        </w:rPr>
        <w:t xml:space="preserve">(“Term”) </w:t>
      </w:r>
      <w:r w:rsidR="009A697E" w:rsidRPr="008E6421">
        <w:rPr>
          <w:rFonts w:ascii="DM Sans" w:hAnsi="DM Sans" w:cs="Arial"/>
          <w:sz w:val="18"/>
          <w:szCs w:val="18"/>
        </w:rPr>
        <w:t xml:space="preserve">of this </w:t>
      </w:r>
      <w:r w:rsidR="006214D9" w:rsidRPr="008E6421">
        <w:rPr>
          <w:rFonts w:ascii="DM Sans" w:hAnsi="DM Sans" w:cs="Arial"/>
          <w:sz w:val="18"/>
          <w:szCs w:val="18"/>
        </w:rPr>
        <w:t>MPSA</w:t>
      </w:r>
      <w:r w:rsidR="009A697E" w:rsidRPr="008E6421">
        <w:rPr>
          <w:rFonts w:ascii="DM Sans" w:hAnsi="DM Sans" w:cs="Arial"/>
          <w:sz w:val="18"/>
          <w:szCs w:val="18"/>
        </w:rPr>
        <w:t xml:space="preserve"> shall be in effect upon</w:t>
      </w:r>
      <w:r w:rsidR="00B02A4B" w:rsidRPr="008E6421">
        <w:rPr>
          <w:rFonts w:ascii="DM Sans" w:hAnsi="DM Sans" w:cs="Arial"/>
          <w:sz w:val="18"/>
          <w:szCs w:val="18"/>
        </w:rPr>
        <w:t xml:space="preserve"> the</w:t>
      </w:r>
      <w:r w:rsidR="009A697E" w:rsidRPr="008E6421">
        <w:rPr>
          <w:rFonts w:ascii="DM Sans" w:hAnsi="DM Sans" w:cs="Arial"/>
          <w:sz w:val="18"/>
          <w:szCs w:val="18"/>
        </w:rPr>
        <w:t xml:space="preserve"> </w:t>
      </w:r>
      <w:r w:rsidR="00B02A4B" w:rsidRPr="008E6421">
        <w:rPr>
          <w:rFonts w:ascii="DM Sans" w:hAnsi="DM Sans" w:cs="Arial"/>
          <w:sz w:val="18"/>
          <w:szCs w:val="18"/>
        </w:rPr>
        <w:t xml:space="preserve">Effective Date and for a period of </w:t>
      </w:r>
      <w:r w:rsidR="00FF6185" w:rsidRPr="008E6421">
        <w:rPr>
          <w:rFonts w:ascii="DM Sans" w:hAnsi="DM Sans" w:cs="Arial"/>
          <w:sz w:val="18"/>
          <w:szCs w:val="18"/>
        </w:rPr>
        <w:t xml:space="preserve">three </w:t>
      </w:r>
      <w:r w:rsidR="00924E4C" w:rsidRPr="008E6421">
        <w:rPr>
          <w:rFonts w:ascii="DM Sans" w:hAnsi="DM Sans" w:cs="Arial"/>
          <w:sz w:val="18"/>
          <w:szCs w:val="18"/>
        </w:rPr>
        <w:t xml:space="preserve">(3) </w:t>
      </w:r>
      <w:r w:rsidR="00B02A4B" w:rsidRPr="008E6421">
        <w:rPr>
          <w:rFonts w:ascii="DM Sans" w:hAnsi="DM Sans" w:cs="Arial"/>
          <w:sz w:val="18"/>
          <w:szCs w:val="18"/>
        </w:rPr>
        <w:t>years</w:t>
      </w:r>
      <w:r w:rsidR="009A697E" w:rsidRPr="008E6421">
        <w:rPr>
          <w:rFonts w:ascii="DM Sans" w:hAnsi="DM Sans" w:cs="Arial"/>
          <w:sz w:val="18"/>
          <w:szCs w:val="18"/>
        </w:rPr>
        <w:t xml:space="preserve"> </w:t>
      </w:r>
      <w:r w:rsidR="00FF6185" w:rsidRPr="008E6421">
        <w:rPr>
          <w:rFonts w:ascii="DM Sans" w:hAnsi="DM Sans" w:cs="Arial"/>
          <w:sz w:val="18"/>
          <w:szCs w:val="18"/>
        </w:rPr>
        <w:t xml:space="preserve">and at the end of the third year shall renew for consecutive one </w:t>
      </w:r>
      <w:r w:rsidR="004C5AA2" w:rsidRPr="008E6421">
        <w:rPr>
          <w:rFonts w:ascii="DM Sans" w:hAnsi="DM Sans" w:cs="Arial"/>
          <w:sz w:val="18"/>
          <w:szCs w:val="18"/>
        </w:rPr>
        <w:t xml:space="preserve">(1) </w:t>
      </w:r>
      <w:r w:rsidR="00FF6185" w:rsidRPr="008E6421">
        <w:rPr>
          <w:rFonts w:ascii="DM Sans" w:hAnsi="DM Sans" w:cs="Arial"/>
          <w:sz w:val="18"/>
          <w:szCs w:val="18"/>
        </w:rPr>
        <w:t xml:space="preserve">year terms </w:t>
      </w:r>
      <w:r w:rsidR="009A697E" w:rsidRPr="008E6421">
        <w:rPr>
          <w:rFonts w:ascii="DM Sans" w:hAnsi="DM Sans" w:cs="Arial"/>
          <w:sz w:val="18"/>
          <w:szCs w:val="18"/>
        </w:rPr>
        <w:t xml:space="preserve">unless otherwise terminated as set forth herein. </w:t>
      </w:r>
    </w:p>
    <w:p w14:paraId="525E94AA" w14:textId="77777777" w:rsidR="008C63D7" w:rsidRPr="008E6421" w:rsidRDefault="008C63D7" w:rsidP="008C63D7">
      <w:pPr>
        <w:rPr>
          <w:rFonts w:ascii="DM Sans" w:hAnsi="DM Sans" w:cs="Arial"/>
          <w:sz w:val="18"/>
          <w:szCs w:val="18"/>
        </w:rPr>
      </w:pPr>
    </w:p>
    <w:p w14:paraId="117A16A0" w14:textId="240DA6A9" w:rsidR="008C63D7" w:rsidRPr="008E6421" w:rsidRDefault="006736FD" w:rsidP="00465F11">
      <w:pPr>
        <w:numPr>
          <w:ilvl w:val="1"/>
          <w:numId w:val="1"/>
        </w:numPr>
        <w:rPr>
          <w:rFonts w:ascii="DM Sans" w:hAnsi="DM Sans" w:cs="Arial"/>
          <w:bCs/>
          <w:sz w:val="18"/>
          <w:szCs w:val="18"/>
        </w:rPr>
      </w:pPr>
      <w:r w:rsidRPr="008E6421">
        <w:rPr>
          <w:rFonts w:ascii="DM Sans" w:hAnsi="DM Sans" w:cs="Arial"/>
          <w:sz w:val="18"/>
          <w:szCs w:val="18"/>
          <w:u w:val="single"/>
        </w:rPr>
        <w:t>Termination</w:t>
      </w:r>
      <w:r w:rsidRPr="008E6421">
        <w:rPr>
          <w:rFonts w:ascii="DM Sans" w:hAnsi="DM Sans" w:cs="Arial"/>
          <w:i/>
          <w:iCs/>
          <w:sz w:val="18"/>
          <w:szCs w:val="18"/>
        </w:rPr>
        <w:t xml:space="preserve">.  </w:t>
      </w:r>
      <w:r w:rsidR="003E4BAB" w:rsidRPr="008E6421">
        <w:rPr>
          <w:rFonts w:ascii="DM Sans" w:hAnsi="DM Sans" w:cs="Arial"/>
          <w:sz w:val="18"/>
          <w:szCs w:val="18"/>
        </w:rPr>
        <w:t xml:space="preserve">Either Party </w:t>
      </w:r>
      <w:r w:rsidRPr="008E6421">
        <w:rPr>
          <w:rFonts w:ascii="DM Sans" w:hAnsi="DM Sans" w:cs="Arial"/>
          <w:sz w:val="18"/>
          <w:szCs w:val="18"/>
        </w:rPr>
        <w:t xml:space="preserve">may terminate this </w:t>
      </w:r>
      <w:r w:rsidR="006214D9" w:rsidRPr="008E6421">
        <w:rPr>
          <w:rFonts w:ascii="DM Sans" w:hAnsi="DM Sans" w:cs="Arial"/>
          <w:sz w:val="18"/>
          <w:szCs w:val="18"/>
        </w:rPr>
        <w:t>MPSA</w:t>
      </w:r>
      <w:r w:rsidRPr="008E6421">
        <w:rPr>
          <w:rFonts w:ascii="DM Sans" w:hAnsi="DM Sans" w:cs="Arial"/>
          <w:sz w:val="18"/>
          <w:szCs w:val="18"/>
        </w:rPr>
        <w:t xml:space="preserve"> if the other </w:t>
      </w:r>
      <w:r w:rsidR="00CE7EA4" w:rsidRPr="008E6421">
        <w:rPr>
          <w:rFonts w:ascii="DM Sans" w:hAnsi="DM Sans" w:cs="Arial"/>
          <w:sz w:val="18"/>
          <w:szCs w:val="18"/>
        </w:rPr>
        <w:t xml:space="preserve">Party </w:t>
      </w:r>
      <w:r w:rsidRPr="008E6421">
        <w:rPr>
          <w:rFonts w:ascii="DM Sans" w:hAnsi="DM Sans" w:cs="Arial"/>
          <w:sz w:val="18"/>
          <w:szCs w:val="18"/>
        </w:rPr>
        <w:t xml:space="preserve">breaches any material term or condition of this </w:t>
      </w:r>
      <w:r w:rsidR="006214D9" w:rsidRPr="008E6421">
        <w:rPr>
          <w:rFonts w:ascii="DM Sans" w:hAnsi="DM Sans" w:cs="Arial"/>
          <w:sz w:val="18"/>
          <w:szCs w:val="18"/>
        </w:rPr>
        <w:t>MPSA</w:t>
      </w:r>
      <w:r w:rsidRPr="008E6421">
        <w:rPr>
          <w:rFonts w:ascii="DM Sans" w:hAnsi="DM Sans" w:cs="Arial"/>
          <w:sz w:val="18"/>
          <w:szCs w:val="18"/>
        </w:rPr>
        <w:t xml:space="preserve"> and fails to cure such breach within thirty (30)</w:t>
      </w:r>
      <w:r w:rsidR="00965AF7">
        <w:rPr>
          <w:rFonts w:ascii="DM Sans" w:hAnsi="DM Sans" w:cs="Arial"/>
          <w:sz w:val="18"/>
          <w:szCs w:val="18"/>
        </w:rPr>
        <w:t xml:space="preserve"> calendar</w:t>
      </w:r>
      <w:r w:rsidRPr="008E6421">
        <w:rPr>
          <w:rFonts w:ascii="DM Sans" w:hAnsi="DM Sans" w:cs="Arial"/>
          <w:sz w:val="18"/>
          <w:szCs w:val="18"/>
        </w:rPr>
        <w:t xml:space="preserve"> days of receiving written notice thereof, except failure to pay amounts due under this </w:t>
      </w:r>
      <w:r w:rsidR="00E973D0" w:rsidRPr="008E6421">
        <w:rPr>
          <w:rFonts w:ascii="DM Sans" w:hAnsi="DM Sans" w:cs="Arial"/>
          <w:sz w:val="18"/>
          <w:szCs w:val="18"/>
        </w:rPr>
        <w:t>MPSA</w:t>
      </w:r>
      <w:r w:rsidRPr="008E6421">
        <w:rPr>
          <w:rFonts w:ascii="DM Sans" w:hAnsi="DM Sans" w:cs="Arial"/>
          <w:sz w:val="18"/>
          <w:szCs w:val="18"/>
        </w:rPr>
        <w:t xml:space="preserve"> must be cured within five (5) </w:t>
      </w:r>
      <w:r w:rsidR="00965AF7">
        <w:rPr>
          <w:rFonts w:ascii="DM Sans" w:hAnsi="DM Sans" w:cs="Arial"/>
          <w:sz w:val="18"/>
          <w:szCs w:val="18"/>
        </w:rPr>
        <w:t xml:space="preserve">business </w:t>
      </w:r>
      <w:r w:rsidRPr="008E6421">
        <w:rPr>
          <w:rFonts w:ascii="DM Sans" w:hAnsi="DM Sans" w:cs="Arial"/>
          <w:sz w:val="18"/>
          <w:szCs w:val="18"/>
        </w:rPr>
        <w:t xml:space="preserve">days after receipt of written notice.  </w:t>
      </w:r>
      <w:r w:rsidR="001F69DF" w:rsidRPr="008E6421">
        <w:rPr>
          <w:rFonts w:ascii="DM Sans" w:hAnsi="DM Sans" w:cs="Arial"/>
          <w:sz w:val="18"/>
          <w:szCs w:val="18"/>
        </w:rPr>
        <w:t>e360</w:t>
      </w:r>
      <w:r w:rsidR="00B337BE" w:rsidRPr="008E6421">
        <w:rPr>
          <w:rFonts w:ascii="DM Sans" w:hAnsi="DM Sans" w:cs="Arial"/>
          <w:sz w:val="18"/>
          <w:szCs w:val="18"/>
        </w:rPr>
        <w:t xml:space="preserve"> </w:t>
      </w:r>
      <w:r w:rsidRPr="008E6421">
        <w:rPr>
          <w:rFonts w:ascii="DM Sans" w:hAnsi="DM Sans" w:cs="Arial"/>
          <w:sz w:val="18"/>
          <w:szCs w:val="18"/>
        </w:rPr>
        <w:t xml:space="preserve">may terminate this </w:t>
      </w:r>
      <w:r w:rsidR="006214D9" w:rsidRPr="008E6421">
        <w:rPr>
          <w:rFonts w:ascii="DM Sans" w:hAnsi="DM Sans" w:cs="Arial"/>
          <w:sz w:val="18"/>
          <w:szCs w:val="18"/>
        </w:rPr>
        <w:t>MPSA</w:t>
      </w:r>
      <w:r w:rsidRPr="008E6421">
        <w:rPr>
          <w:rFonts w:ascii="DM Sans" w:hAnsi="DM Sans" w:cs="Arial"/>
          <w:sz w:val="18"/>
          <w:szCs w:val="18"/>
        </w:rPr>
        <w:t xml:space="preserve"> without notice if </w:t>
      </w:r>
      <w:r w:rsidR="002057CB" w:rsidRPr="008E6421">
        <w:rPr>
          <w:rFonts w:ascii="DM Sans" w:hAnsi="DM Sans" w:cs="Arial"/>
          <w:sz w:val="18"/>
          <w:szCs w:val="18"/>
        </w:rPr>
        <w:t>Client</w:t>
      </w:r>
      <w:r w:rsidR="00FB71E0">
        <w:rPr>
          <w:rFonts w:ascii="DM Sans" w:hAnsi="DM Sans" w:cs="Arial"/>
          <w:sz w:val="18"/>
          <w:szCs w:val="18"/>
        </w:rPr>
        <w:t xml:space="preserve"> (a)</w:t>
      </w:r>
      <w:r w:rsidRPr="008E6421">
        <w:rPr>
          <w:rFonts w:ascii="DM Sans" w:hAnsi="DM Sans" w:cs="Arial"/>
          <w:sz w:val="18"/>
          <w:szCs w:val="18"/>
        </w:rPr>
        <w:t xml:space="preserve"> becomes insolvent; (b) </w:t>
      </w:r>
      <w:r w:rsidR="00C31D19" w:rsidRPr="008E6421">
        <w:rPr>
          <w:rFonts w:ascii="DM Sans" w:hAnsi="DM Sans" w:cs="Arial"/>
          <w:sz w:val="18"/>
          <w:szCs w:val="18"/>
        </w:rPr>
        <w:t xml:space="preserve">is </w:t>
      </w:r>
      <w:r w:rsidRPr="008E6421">
        <w:rPr>
          <w:rFonts w:ascii="DM Sans" w:hAnsi="DM Sans" w:cs="Arial"/>
          <w:sz w:val="18"/>
          <w:szCs w:val="18"/>
        </w:rPr>
        <w:t xml:space="preserve">subject to a voluntary petition in bankruptcy or a voluntary proceeding relating to insolvency, receivership, liquidation, or composition for the benefit of creditors; (c) </w:t>
      </w:r>
      <w:r w:rsidR="00C31D19" w:rsidRPr="008E6421">
        <w:rPr>
          <w:rFonts w:ascii="DM Sans" w:hAnsi="DM Sans" w:cs="Arial"/>
          <w:sz w:val="18"/>
          <w:szCs w:val="18"/>
        </w:rPr>
        <w:t xml:space="preserve">is </w:t>
      </w:r>
      <w:r w:rsidRPr="008E6421">
        <w:rPr>
          <w:rFonts w:ascii="DM Sans" w:hAnsi="DM Sans" w:cs="Arial"/>
          <w:sz w:val="18"/>
          <w:szCs w:val="18"/>
        </w:rPr>
        <w:t xml:space="preserve">subject to an involuntary petition in bankruptcy or any involuntary proceeding relating to insolvency, receivership, liquidation, or composition for the benefit of creditors, if such petition or proceeding is not dismissed within sixty (60) </w:t>
      </w:r>
      <w:r w:rsidR="00965AF7">
        <w:rPr>
          <w:rFonts w:ascii="DM Sans" w:hAnsi="DM Sans" w:cs="Arial"/>
          <w:sz w:val="18"/>
          <w:szCs w:val="18"/>
        </w:rPr>
        <w:t xml:space="preserve">calendar </w:t>
      </w:r>
      <w:r w:rsidRPr="008E6421">
        <w:rPr>
          <w:rFonts w:ascii="DM Sans" w:hAnsi="DM Sans" w:cs="Arial"/>
          <w:sz w:val="18"/>
          <w:szCs w:val="18"/>
        </w:rPr>
        <w:t xml:space="preserve">days of its filing. </w:t>
      </w:r>
    </w:p>
    <w:p w14:paraId="13C2BBF0" w14:textId="77777777" w:rsidR="006736FD" w:rsidRPr="008E6421" w:rsidRDefault="006736FD" w:rsidP="008C63D7">
      <w:pPr>
        <w:rPr>
          <w:rFonts w:ascii="DM Sans" w:hAnsi="DM Sans" w:cs="Arial"/>
          <w:bCs/>
          <w:sz w:val="18"/>
          <w:szCs w:val="18"/>
        </w:rPr>
      </w:pPr>
      <w:r w:rsidRPr="008E6421">
        <w:rPr>
          <w:rFonts w:ascii="DM Sans" w:hAnsi="DM Sans" w:cs="Arial"/>
          <w:sz w:val="18"/>
          <w:szCs w:val="18"/>
        </w:rPr>
        <w:t xml:space="preserve"> </w:t>
      </w:r>
    </w:p>
    <w:p w14:paraId="30B0A86D" w14:textId="674CED0F" w:rsidR="006736FD" w:rsidRPr="008E6421" w:rsidRDefault="57D87C74" w:rsidP="00465F11">
      <w:pPr>
        <w:numPr>
          <w:ilvl w:val="1"/>
          <w:numId w:val="1"/>
        </w:numPr>
        <w:rPr>
          <w:rFonts w:ascii="DM Sans" w:hAnsi="DM Sans" w:cs="Arial"/>
          <w:sz w:val="18"/>
          <w:szCs w:val="18"/>
        </w:rPr>
      </w:pPr>
      <w:r w:rsidRPr="008E6421">
        <w:rPr>
          <w:rFonts w:ascii="DM Sans" w:hAnsi="DM Sans" w:cs="Arial"/>
          <w:sz w:val="18"/>
          <w:szCs w:val="18"/>
          <w:u w:val="single"/>
        </w:rPr>
        <w:t>Effect of Termination</w:t>
      </w:r>
      <w:r w:rsidRPr="008E6421">
        <w:rPr>
          <w:rFonts w:ascii="DM Sans" w:hAnsi="DM Sans" w:cs="Arial"/>
          <w:sz w:val="18"/>
          <w:szCs w:val="18"/>
        </w:rPr>
        <w:t xml:space="preserve">.  Upon termination of this </w:t>
      </w:r>
      <w:r w:rsidR="179337D9" w:rsidRPr="008E6421">
        <w:rPr>
          <w:rFonts w:ascii="DM Sans" w:hAnsi="DM Sans" w:cs="Arial"/>
          <w:sz w:val="18"/>
          <w:szCs w:val="18"/>
        </w:rPr>
        <w:t>MPSA</w:t>
      </w:r>
      <w:r w:rsidRPr="008E6421">
        <w:rPr>
          <w:rFonts w:ascii="DM Sans" w:hAnsi="DM Sans" w:cs="Arial"/>
          <w:sz w:val="18"/>
          <w:szCs w:val="18"/>
        </w:rPr>
        <w:t xml:space="preserve">: (a) </w:t>
      </w:r>
      <w:r w:rsidR="2180E177" w:rsidRPr="008E6421">
        <w:rPr>
          <w:rFonts w:ascii="DM Sans" w:hAnsi="DM Sans" w:cs="Arial"/>
          <w:sz w:val="18"/>
          <w:szCs w:val="18"/>
        </w:rPr>
        <w:t>e360</w:t>
      </w:r>
      <w:r w:rsidR="6E7C587C" w:rsidRPr="008E6421">
        <w:rPr>
          <w:rFonts w:ascii="DM Sans" w:hAnsi="DM Sans" w:cs="Arial"/>
          <w:sz w:val="18"/>
          <w:szCs w:val="18"/>
        </w:rPr>
        <w:t xml:space="preserve"> </w:t>
      </w:r>
      <w:r w:rsidRPr="008E6421">
        <w:rPr>
          <w:rFonts w:ascii="DM Sans" w:hAnsi="DM Sans" w:cs="Arial"/>
          <w:sz w:val="18"/>
          <w:szCs w:val="18"/>
        </w:rPr>
        <w:t xml:space="preserve">shall cease providing the Services; (b) </w:t>
      </w:r>
      <w:r w:rsidR="005A7235" w:rsidRPr="005A7235">
        <w:rPr>
          <w:rFonts w:ascii="DM Sans" w:hAnsi="DM Sans" w:cs="Arial"/>
          <w:sz w:val="18"/>
          <w:szCs w:val="18"/>
        </w:rPr>
        <w:t>all fees, charges, and other amounts</w:t>
      </w:r>
      <w:r w:rsidR="005A7235" w:rsidRPr="00066E48">
        <w:rPr>
          <w:rFonts w:ascii="DM Sans" w:hAnsi="DM Sans" w:cs="Arial"/>
          <w:sz w:val="18"/>
          <w:szCs w:val="18"/>
        </w:rPr>
        <w:t xml:space="preserve"> </w:t>
      </w:r>
      <w:r w:rsidR="005A7235" w:rsidRPr="001375FB">
        <w:rPr>
          <w:rFonts w:ascii="DM Sans" w:hAnsi="DM Sans" w:cs="Arial"/>
          <w:sz w:val="18"/>
          <w:szCs w:val="18"/>
        </w:rPr>
        <w:t>owed or accrued</w:t>
      </w:r>
      <w:r w:rsidR="005A7235" w:rsidRPr="00066E48">
        <w:rPr>
          <w:rFonts w:ascii="DM Sans" w:hAnsi="DM Sans" w:cs="Arial"/>
          <w:sz w:val="18"/>
          <w:szCs w:val="18"/>
        </w:rPr>
        <w:t xml:space="preserve"> by Client for Products and Services </w:t>
      </w:r>
      <w:r w:rsidR="005A7235" w:rsidRPr="001375FB">
        <w:rPr>
          <w:rFonts w:ascii="DM Sans" w:hAnsi="DM Sans" w:cs="Arial"/>
          <w:sz w:val="18"/>
          <w:szCs w:val="18"/>
        </w:rPr>
        <w:t>provided or performed prior to the effective date of termination</w:t>
      </w:r>
      <w:r w:rsidR="005A7235" w:rsidRPr="00066E48">
        <w:rPr>
          <w:rFonts w:ascii="DM Sans" w:hAnsi="DM Sans" w:cs="Arial"/>
          <w:sz w:val="18"/>
          <w:szCs w:val="18"/>
        </w:rPr>
        <w:t>,</w:t>
      </w:r>
      <w:r w:rsidR="005A7235" w:rsidRPr="005A7235">
        <w:rPr>
          <w:rFonts w:ascii="DM Sans" w:hAnsi="DM Sans" w:cs="Arial"/>
          <w:sz w:val="18"/>
          <w:szCs w:val="18"/>
        </w:rPr>
        <w:t xml:space="preserve"> whether or not invoiced, shall become immediately due and payable</w:t>
      </w:r>
      <w:r w:rsidRPr="008E6421">
        <w:rPr>
          <w:rFonts w:ascii="DM Sans" w:hAnsi="DM Sans" w:cs="Arial"/>
          <w:sz w:val="18"/>
          <w:szCs w:val="18"/>
        </w:rPr>
        <w:t xml:space="preserve">; and (c) within thirty (30) </w:t>
      </w:r>
      <w:r w:rsidR="00965AF7">
        <w:rPr>
          <w:rFonts w:ascii="DM Sans" w:hAnsi="DM Sans" w:cs="Arial"/>
          <w:sz w:val="18"/>
          <w:szCs w:val="18"/>
        </w:rPr>
        <w:t xml:space="preserve">calendar </w:t>
      </w:r>
      <w:r w:rsidRPr="008E6421">
        <w:rPr>
          <w:rFonts w:ascii="DM Sans" w:hAnsi="DM Sans" w:cs="Arial"/>
          <w:sz w:val="18"/>
          <w:szCs w:val="18"/>
        </w:rPr>
        <w:t xml:space="preserve">days each </w:t>
      </w:r>
      <w:r w:rsidR="275593F9" w:rsidRPr="008E6421">
        <w:rPr>
          <w:rFonts w:ascii="DM Sans" w:hAnsi="DM Sans" w:cs="Arial"/>
          <w:sz w:val="18"/>
          <w:szCs w:val="18"/>
        </w:rPr>
        <w:t xml:space="preserve">Party shall </w:t>
      </w:r>
      <w:r w:rsidRPr="008E6421">
        <w:rPr>
          <w:rFonts w:ascii="DM Sans" w:hAnsi="DM Sans" w:cs="Arial"/>
          <w:sz w:val="18"/>
          <w:szCs w:val="18"/>
        </w:rPr>
        <w:t xml:space="preserve">return all Confidential Information (as defined below) of the other </w:t>
      </w:r>
      <w:r w:rsidR="00103ACB" w:rsidRPr="008E6421">
        <w:rPr>
          <w:rFonts w:ascii="DM Sans" w:hAnsi="DM Sans" w:cs="Arial"/>
          <w:sz w:val="18"/>
          <w:szCs w:val="18"/>
        </w:rPr>
        <w:t>Party and</w:t>
      </w:r>
      <w:r w:rsidRPr="008E6421">
        <w:rPr>
          <w:rFonts w:ascii="DM Sans" w:hAnsi="DM Sans" w:cs="Arial"/>
          <w:sz w:val="18"/>
          <w:szCs w:val="18"/>
        </w:rPr>
        <w:t xml:space="preserve"> </w:t>
      </w:r>
      <w:r w:rsidR="7BD74124" w:rsidRPr="008E6421">
        <w:rPr>
          <w:rFonts w:ascii="DM Sans" w:hAnsi="DM Sans" w:cs="Arial"/>
          <w:sz w:val="18"/>
          <w:szCs w:val="18"/>
        </w:rPr>
        <w:t xml:space="preserve">shall </w:t>
      </w:r>
      <w:r w:rsidRPr="008E6421">
        <w:rPr>
          <w:rFonts w:ascii="DM Sans" w:hAnsi="DM Sans" w:cs="Arial"/>
          <w:sz w:val="18"/>
          <w:szCs w:val="18"/>
        </w:rPr>
        <w:t>not make or retain any copies of the same except as required by law.</w:t>
      </w:r>
    </w:p>
    <w:p w14:paraId="043A26F5" w14:textId="77777777" w:rsidR="001E2C87" w:rsidRPr="008E6421" w:rsidRDefault="001E2C87" w:rsidP="001E2C87">
      <w:pPr>
        <w:rPr>
          <w:rFonts w:ascii="DM Sans" w:hAnsi="DM Sans" w:cs="Arial"/>
          <w:sz w:val="18"/>
          <w:szCs w:val="18"/>
        </w:rPr>
      </w:pPr>
    </w:p>
    <w:p w14:paraId="45F531D0" w14:textId="77777777" w:rsidR="006736FD" w:rsidRPr="008E6421" w:rsidRDefault="006736FD" w:rsidP="00465F11">
      <w:pPr>
        <w:numPr>
          <w:ilvl w:val="1"/>
          <w:numId w:val="1"/>
        </w:numPr>
        <w:rPr>
          <w:rFonts w:ascii="DM Sans" w:hAnsi="DM Sans" w:cs="Arial"/>
          <w:bCs/>
          <w:sz w:val="18"/>
          <w:szCs w:val="18"/>
        </w:rPr>
      </w:pPr>
      <w:r w:rsidRPr="008E6421">
        <w:rPr>
          <w:rFonts w:ascii="DM Sans" w:hAnsi="DM Sans" w:cs="Arial"/>
          <w:sz w:val="18"/>
          <w:szCs w:val="18"/>
          <w:u w:val="single"/>
        </w:rPr>
        <w:t>No liability for Termination</w:t>
      </w:r>
      <w:r w:rsidRPr="008E6421">
        <w:rPr>
          <w:rFonts w:ascii="DM Sans" w:hAnsi="DM Sans" w:cs="Arial"/>
          <w:sz w:val="18"/>
          <w:szCs w:val="18"/>
        </w:rPr>
        <w:t xml:space="preserve">.  Neither </w:t>
      </w:r>
      <w:r w:rsidR="00873FD4" w:rsidRPr="008E6421">
        <w:rPr>
          <w:rFonts w:ascii="DM Sans" w:hAnsi="DM Sans" w:cs="Arial"/>
          <w:sz w:val="18"/>
          <w:szCs w:val="18"/>
        </w:rPr>
        <w:t xml:space="preserve">Party </w:t>
      </w:r>
      <w:r w:rsidRPr="008E6421">
        <w:rPr>
          <w:rFonts w:ascii="DM Sans" w:hAnsi="DM Sans" w:cs="Arial"/>
          <w:sz w:val="18"/>
          <w:szCs w:val="18"/>
        </w:rPr>
        <w:t xml:space="preserve">will be liable to the other for terminating this </w:t>
      </w:r>
      <w:r w:rsidR="00E973D0" w:rsidRPr="008E6421">
        <w:rPr>
          <w:rFonts w:ascii="DM Sans" w:hAnsi="DM Sans" w:cs="Arial"/>
          <w:sz w:val="18"/>
          <w:szCs w:val="18"/>
        </w:rPr>
        <w:t>MPSA</w:t>
      </w:r>
      <w:r w:rsidRPr="008E6421">
        <w:rPr>
          <w:rFonts w:ascii="DM Sans" w:hAnsi="DM Sans" w:cs="Arial"/>
          <w:sz w:val="18"/>
          <w:szCs w:val="18"/>
        </w:rPr>
        <w:t xml:space="preserve"> in accordance with its </w:t>
      </w:r>
      <w:r w:rsidR="00907362" w:rsidRPr="008E6421">
        <w:rPr>
          <w:rFonts w:ascii="DM Sans" w:hAnsi="DM Sans" w:cs="Arial"/>
          <w:sz w:val="18"/>
          <w:szCs w:val="18"/>
        </w:rPr>
        <w:t>Terms</w:t>
      </w:r>
      <w:r w:rsidRPr="008E6421">
        <w:rPr>
          <w:rFonts w:ascii="DM Sans" w:hAnsi="DM Sans" w:cs="Arial"/>
          <w:sz w:val="18"/>
          <w:szCs w:val="18"/>
        </w:rPr>
        <w:t>.</w:t>
      </w:r>
    </w:p>
    <w:p w14:paraId="6A84C3DD" w14:textId="77777777" w:rsidR="00244F1A" w:rsidRPr="008E6421" w:rsidRDefault="00244F1A" w:rsidP="006A7189">
      <w:pPr>
        <w:rPr>
          <w:rFonts w:ascii="DM Sans" w:hAnsi="DM Sans" w:cs="Arial"/>
          <w:sz w:val="18"/>
          <w:szCs w:val="18"/>
          <w:u w:val="single"/>
        </w:rPr>
      </w:pPr>
    </w:p>
    <w:p w14:paraId="025AE42F" w14:textId="77777777" w:rsidR="006736FD" w:rsidRPr="008E6421" w:rsidRDefault="006736FD" w:rsidP="00465F11">
      <w:pPr>
        <w:numPr>
          <w:ilvl w:val="0"/>
          <w:numId w:val="1"/>
        </w:numPr>
        <w:rPr>
          <w:rFonts w:ascii="DM Sans" w:hAnsi="DM Sans" w:cs="Arial"/>
          <w:sz w:val="18"/>
          <w:szCs w:val="18"/>
          <w:u w:val="single"/>
        </w:rPr>
      </w:pPr>
      <w:bookmarkStart w:id="1" w:name="_Ref148015222"/>
      <w:r w:rsidRPr="008E6421">
        <w:rPr>
          <w:rFonts w:ascii="DM Sans" w:hAnsi="DM Sans" w:cs="Arial"/>
          <w:b/>
          <w:bCs/>
          <w:sz w:val="18"/>
          <w:szCs w:val="18"/>
          <w:u w:val="single"/>
        </w:rPr>
        <w:t>Exclusions</w:t>
      </w:r>
      <w:r w:rsidRPr="008E6421">
        <w:rPr>
          <w:rFonts w:ascii="DM Sans" w:hAnsi="DM Sans" w:cs="Arial"/>
          <w:b/>
          <w:bCs/>
          <w:sz w:val="18"/>
          <w:szCs w:val="18"/>
        </w:rPr>
        <w:t>.</w:t>
      </w:r>
      <w:bookmarkEnd w:id="1"/>
    </w:p>
    <w:p w14:paraId="73F08BF4" w14:textId="77777777" w:rsidR="006A7189" w:rsidRPr="008E6421" w:rsidRDefault="006A7189" w:rsidP="006A7189">
      <w:pPr>
        <w:rPr>
          <w:rFonts w:ascii="DM Sans" w:hAnsi="DM Sans" w:cs="Arial"/>
          <w:sz w:val="18"/>
          <w:szCs w:val="18"/>
          <w:u w:val="single"/>
        </w:rPr>
      </w:pPr>
    </w:p>
    <w:p w14:paraId="6E360846" w14:textId="3B61C8C5" w:rsidR="006736FD" w:rsidRPr="008E6421" w:rsidRDefault="006736FD" w:rsidP="00465F11">
      <w:pPr>
        <w:numPr>
          <w:ilvl w:val="1"/>
          <w:numId w:val="1"/>
        </w:numPr>
        <w:tabs>
          <w:tab w:val="clear" w:pos="792"/>
          <w:tab w:val="num" w:pos="864"/>
        </w:tabs>
        <w:ind w:left="864"/>
        <w:rPr>
          <w:rFonts w:ascii="DM Sans" w:hAnsi="DM Sans" w:cs="Arial"/>
          <w:sz w:val="18"/>
          <w:szCs w:val="18"/>
          <w:u w:val="single"/>
        </w:rPr>
      </w:pPr>
      <w:r w:rsidRPr="008E6421">
        <w:rPr>
          <w:rFonts w:ascii="DM Sans" w:hAnsi="DM Sans" w:cs="Arial"/>
          <w:sz w:val="18"/>
          <w:szCs w:val="18"/>
          <w:u w:val="single"/>
        </w:rPr>
        <w:t>Equipment-Related Services</w:t>
      </w:r>
      <w:r w:rsidRPr="008E6421">
        <w:rPr>
          <w:rFonts w:ascii="DM Sans" w:hAnsi="DM Sans" w:cs="Arial"/>
          <w:i/>
          <w:iCs/>
          <w:sz w:val="18"/>
          <w:szCs w:val="18"/>
        </w:rPr>
        <w:t xml:space="preserve">.  </w:t>
      </w:r>
      <w:r w:rsidRPr="008E6421">
        <w:rPr>
          <w:rFonts w:ascii="DM Sans" w:hAnsi="DM Sans" w:cs="Arial"/>
          <w:sz w:val="18"/>
          <w:szCs w:val="18"/>
        </w:rPr>
        <w:t xml:space="preserve">With respect to Services involving </w:t>
      </w:r>
      <w:r w:rsidR="00425DB9" w:rsidRPr="008E6421">
        <w:rPr>
          <w:rFonts w:ascii="DM Sans" w:hAnsi="DM Sans" w:cs="Arial"/>
          <w:sz w:val="18"/>
          <w:szCs w:val="18"/>
        </w:rPr>
        <w:t>equipment owned or provided by Client (“Client Equipment”)</w:t>
      </w:r>
      <w:r w:rsidRPr="008E6421">
        <w:rPr>
          <w:rFonts w:ascii="DM Sans" w:hAnsi="DM Sans" w:cs="Arial"/>
          <w:sz w:val="18"/>
          <w:szCs w:val="18"/>
        </w:rPr>
        <w:t>,</w:t>
      </w:r>
      <w:r w:rsidRPr="008E6421">
        <w:rPr>
          <w:rFonts w:ascii="DM Sans" w:hAnsi="DM Sans" w:cs="Arial"/>
          <w:b/>
          <w:bCs/>
          <w:i/>
          <w:iCs/>
          <w:sz w:val="18"/>
          <w:szCs w:val="18"/>
        </w:rPr>
        <w:t xml:space="preserve"> </w:t>
      </w:r>
      <w:r w:rsidR="001F69DF" w:rsidRPr="008E6421">
        <w:rPr>
          <w:rFonts w:ascii="DM Sans" w:hAnsi="DM Sans" w:cs="Arial"/>
          <w:sz w:val="18"/>
          <w:szCs w:val="18"/>
        </w:rPr>
        <w:t>e360</w:t>
      </w:r>
      <w:r w:rsidR="00B337BE" w:rsidRPr="008E6421">
        <w:rPr>
          <w:rFonts w:ascii="DM Sans" w:hAnsi="DM Sans" w:cs="Arial"/>
          <w:sz w:val="18"/>
          <w:szCs w:val="18"/>
        </w:rPr>
        <w:t xml:space="preserve"> </w:t>
      </w:r>
      <w:r w:rsidRPr="008E6421">
        <w:rPr>
          <w:rFonts w:ascii="DM Sans" w:hAnsi="DM Sans" w:cs="Arial"/>
          <w:sz w:val="18"/>
          <w:szCs w:val="18"/>
        </w:rPr>
        <w:t xml:space="preserve">shall </w:t>
      </w:r>
      <w:r w:rsidR="007378FB">
        <w:rPr>
          <w:rFonts w:ascii="DM Sans" w:hAnsi="DM Sans" w:cs="Arial"/>
          <w:sz w:val="18"/>
          <w:szCs w:val="18"/>
        </w:rPr>
        <w:t>be excused from providing</w:t>
      </w:r>
      <w:r w:rsidRPr="008E6421">
        <w:rPr>
          <w:rFonts w:ascii="DM Sans" w:hAnsi="DM Sans" w:cs="Arial"/>
          <w:sz w:val="18"/>
          <w:szCs w:val="18"/>
        </w:rPr>
        <w:t xml:space="preserve"> </w:t>
      </w:r>
      <w:r w:rsidR="008322E5" w:rsidRPr="008E6421">
        <w:rPr>
          <w:rFonts w:ascii="DM Sans" w:hAnsi="DM Sans" w:cs="Arial"/>
          <w:sz w:val="18"/>
          <w:szCs w:val="18"/>
        </w:rPr>
        <w:t xml:space="preserve">Services </w:t>
      </w:r>
      <w:r w:rsidRPr="008E6421">
        <w:rPr>
          <w:rFonts w:ascii="DM Sans" w:hAnsi="DM Sans" w:cs="Arial"/>
          <w:sz w:val="18"/>
          <w:szCs w:val="18"/>
        </w:rPr>
        <w:t>with respect to problems arising because</w:t>
      </w:r>
      <w:r w:rsidRPr="008E6421">
        <w:rPr>
          <w:rFonts w:ascii="DM Sans" w:hAnsi="DM Sans" w:cs="Arial"/>
          <w:i/>
          <w:iCs/>
          <w:sz w:val="18"/>
          <w:szCs w:val="18"/>
        </w:rPr>
        <w:t xml:space="preserve"> </w:t>
      </w:r>
      <w:r w:rsidR="002057CB" w:rsidRPr="008E6421">
        <w:rPr>
          <w:rFonts w:ascii="DM Sans" w:hAnsi="DM Sans" w:cs="Arial"/>
          <w:sz w:val="18"/>
          <w:szCs w:val="18"/>
        </w:rPr>
        <w:t>Client</w:t>
      </w:r>
      <w:r w:rsidRPr="008E6421">
        <w:rPr>
          <w:rFonts w:ascii="DM Sans" w:hAnsi="DM Sans" w:cs="Arial"/>
          <w:sz w:val="18"/>
          <w:szCs w:val="18"/>
        </w:rPr>
        <w:t xml:space="preserve"> Equipment has been, without </w:t>
      </w:r>
      <w:r w:rsidR="001F69DF" w:rsidRPr="008E6421">
        <w:rPr>
          <w:rFonts w:ascii="DM Sans" w:hAnsi="DM Sans" w:cs="Arial"/>
          <w:sz w:val="18"/>
          <w:szCs w:val="18"/>
        </w:rPr>
        <w:t>e360</w:t>
      </w:r>
      <w:r w:rsidRPr="008E6421">
        <w:rPr>
          <w:rFonts w:ascii="DM Sans" w:hAnsi="DM Sans" w:cs="Arial"/>
          <w:sz w:val="18"/>
          <w:szCs w:val="18"/>
        </w:rPr>
        <w:t xml:space="preserve"> ’s consent (a) modified; (b) removed from the location where it was initially installed and/or reinstalled; (c) maintained or repaired (or if attempts have been made to repair the </w:t>
      </w:r>
      <w:r w:rsidR="00C31D19" w:rsidRPr="008E6421">
        <w:rPr>
          <w:rFonts w:ascii="DM Sans" w:hAnsi="DM Sans" w:cs="Arial"/>
          <w:sz w:val="18"/>
          <w:szCs w:val="18"/>
        </w:rPr>
        <w:t xml:space="preserve">Client </w:t>
      </w:r>
      <w:r w:rsidRPr="008E6421">
        <w:rPr>
          <w:rFonts w:ascii="DM Sans" w:hAnsi="DM Sans" w:cs="Arial"/>
          <w:sz w:val="18"/>
          <w:szCs w:val="18"/>
        </w:rPr>
        <w:t xml:space="preserve">Equipment) by anyone other than </w:t>
      </w:r>
      <w:r w:rsidR="001F69DF" w:rsidRPr="008E6421">
        <w:rPr>
          <w:rFonts w:ascii="DM Sans" w:hAnsi="DM Sans" w:cs="Arial"/>
          <w:sz w:val="18"/>
          <w:szCs w:val="18"/>
        </w:rPr>
        <w:t>e360</w:t>
      </w:r>
      <w:r w:rsidR="00B337BE" w:rsidRPr="008E6421">
        <w:rPr>
          <w:rFonts w:ascii="DM Sans" w:hAnsi="DM Sans" w:cs="Arial"/>
          <w:sz w:val="18"/>
          <w:szCs w:val="18"/>
        </w:rPr>
        <w:t xml:space="preserve"> </w:t>
      </w:r>
      <w:r w:rsidRPr="008E6421">
        <w:rPr>
          <w:rFonts w:ascii="DM Sans" w:hAnsi="DM Sans" w:cs="Arial"/>
          <w:sz w:val="18"/>
          <w:szCs w:val="18"/>
        </w:rPr>
        <w:t xml:space="preserve">or its authorized representatives; (d) adjusted, repaired or if its </w:t>
      </w:r>
      <w:r w:rsidRPr="008E6421">
        <w:rPr>
          <w:rFonts w:ascii="DM Sans" w:hAnsi="DM Sans" w:cs="Arial"/>
          <w:sz w:val="18"/>
          <w:szCs w:val="18"/>
        </w:rPr>
        <w:lastRenderedPageBreak/>
        <w:t>parts have been replaced because of an accident, neglect, misuse, failure of electrical power or air conditioning, or any other cause other than ordinary use; or (e) subjected to unusual physical or electrical stress.</w:t>
      </w:r>
    </w:p>
    <w:p w14:paraId="29E86748" w14:textId="77777777" w:rsidR="001E2C87" w:rsidRPr="008E6421" w:rsidRDefault="001E2C87" w:rsidP="001E2C87">
      <w:pPr>
        <w:ind w:left="432"/>
        <w:rPr>
          <w:rFonts w:ascii="DM Sans" w:hAnsi="DM Sans" w:cs="Arial"/>
          <w:sz w:val="18"/>
          <w:szCs w:val="18"/>
          <w:u w:val="single"/>
        </w:rPr>
      </w:pPr>
    </w:p>
    <w:p w14:paraId="53CF06C1" w14:textId="6C2597C3" w:rsidR="006736FD" w:rsidRPr="008E6421" w:rsidRDefault="006736FD" w:rsidP="00465F11">
      <w:pPr>
        <w:numPr>
          <w:ilvl w:val="1"/>
          <w:numId w:val="1"/>
        </w:numPr>
        <w:tabs>
          <w:tab w:val="clear" w:pos="792"/>
          <w:tab w:val="num" w:pos="864"/>
        </w:tabs>
        <w:ind w:left="864"/>
        <w:rPr>
          <w:rFonts w:ascii="DM Sans" w:hAnsi="DM Sans" w:cs="Arial"/>
          <w:sz w:val="18"/>
          <w:szCs w:val="18"/>
          <w:u w:val="single"/>
        </w:rPr>
      </w:pPr>
      <w:r w:rsidRPr="008E6421">
        <w:rPr>
          <w:rFonts w:ascii="DM Sans" w:hAnsi="DM Sans" w:cs="Arial"/>
          <w:sz w:val="18"/>
          <w:szCs w:val="18"/>
          <w:u w:val="single"/>
        </w:rPr>
        <w:t>Software-Related Services</w:t>
      </w:r>
      <w:r w:rsidRPr="008E6421">
        <w:rPr>
          <w:rFonts w:ascii="DM Sans" w:hAnsi="DM Sans" w:cs="Arial"/>
          <w:i/>
          <w:iCs/>
          <w:sz w:val="18"/>
          <w:szCs w:val="18"/>
        </w:rPr>
        <w:t xml:space="preserve">.  </w:t>
      </w:r>
      <w:r w:rsidRPr="008E6421">
        <w:rPr>
          <w:rFonts w:ascii="DM Sans" w:hAnsi="DM Sans" w:cs="Arial"/>
          <w:sz w:val="18"/>
          <w:szCs w:val="18"/>
        </w:rPr>
        <w:t xml:space="preserve">With respect to Services involving software (“Software”), </w:t>
      </w:r>
      <w:r w:rsidR="001F69DF" w:rsidRPr="008E6421">
        <w:rPr>
          <w:rFonts w:ascii="DM Sans" w:hAnsi="DM Sans" w:cs="Arial"/>
          <w:sz w:val="18"/>
          <w:szCs w:val="18"/>
        </w:rPr>
        <w:t>e360</w:t>
      </w:r>
      <w:r w:rsidR="00B337BE" w:rsidRPr="008E6421">
        <w:rPr>
          <w:rFonts w:ascii="DM Sans" w:hAnsi="DM Sans" w:cs="Arial"/>
          <w:sz w:val="18"/>
          <w:szCs w:val="18"/>
        </w:rPr>
        <w:t xml:space="preserve"> </w:t>
      </w:r>
      <w:r w:rsidRPr="008E6421">
        <w:rPr>
          <w:rFonts w:ascii="DM Sans" w:hAnsi="DM Sans" w:cs="Arial"/>
          <w:sz w:val="18"/>
          <w:szCs w:val="18"/>
        </w:rPr>
        <w:t xml:space="preserve">shall </w:t>
      </w:r>
      <w:r w:rsidR="007378FB">
        <w:rPr>
          <w:rFonts w:ascii="DM Sans" w:hAnsi="DM Sans" w:cs="Arial"/>
          <w:sz w:val="18"/>
          <w:szCs w:val="18"/>
        </w:rPr>
        <w:t>be excused from providing</w:t>
      </w:r>
      <w:r w:rsidRPr="008E6421">
        <w:rPr>
          <w:rFonts w:ascii="DM Sans" w:hAnsi="DM Sans" w:cs="Arial"/>
          <w:sz w:val="18"/>
          <w:szCs w:val="18"/>
        </w:rPr>
        <w:t xml:space="preserve"> Services with respect to problems arising because (a) </w:t>
      </w:r>
      <w:r w:rsidR="002057CB" w:rsidRPr="008E6421">
        <w:rPr>
          <w:rFonts w:ascii="DM Sans" w:hAnsi="DM Sans" w:cs="Arial"/>
          <w:sz w:val="18"/>
          <w:szCs w:val="18"/>
        </w:rPr>
        <w:t>Client</w:t>
      </w:r>
      <w:r w:rsidRPr="008E6421">
        <w:rPr>
          <w:rFonts w:ascii="DM Sans" w:hAnsi="DM Sans" w:cs="Arial"/>
          <w:sz w:val="18"/>
          <w:szCs w:val="18"/>
        </w:rPr>
        <w:t xml:space="preserve"> failed to implement all currently available upgrades to the Software that are recommended for installation by </w:t>
      </w:r>
      <w:r w:rsidR="001F69DF" w:rsidRPr="008E6421">
        <w:rPr>
          <w:rFonts w:ascii="DM Sans" w:hAnsi="DM Sans" w:cs="Arial"/>
          <w:sz w:val="18"/>
          <w:szCs w:val="18"/>
        </w:rPr>
        <w:t>e360</w:t>
      </w:r>
      <w:r w:rsidRPr="008E6421">
        <w:rPr>
          <w:rFonts w:ascii="DM Sans" w:hAnsi="DM Sans" w:cs="Arial"/>
          <w:sz w:val="18"/>
          <w:szCs w:val="18"/>
        </w:rPr>
        <w:t xml:space="preserve">; (b) there have been changes to the operating system or environment which adversely affect the Software; (c) the Software has been used on systems which the Software was not designed for and licensed for use on; (d) the Software has interconnected with other software products not supplied by </w:t>
      </w:r>
      <w:r w:rsidR="001F69DF" w:rsidRPr="008E6421">
        <w:rPr>
          <w:rFonts w:ascii="DM Sans" w:hAnsi="DM Sans" w:cs="Arial"/>
          <w:sz w:val="18"/>
          <w:szCs w:val="18"/>
        </w:rPr>
        <w:t>e360</w:t>
      </w:r>
      <w:r w:rsidRPr="008E6421">
        <w:rPr>
          <w:rFonts w:ascii="DM Sans" w:hAnsi="DM Sans" w:cs="Arial"/>
          <w:sz w:val="18"/>
          <w:szCs w:val="18"/>
        </w:rPr>
        <w:t>; or (e) the Software is used on a Central Processing Unit (</w:t>
      </w:r>
      <w:r w:rsidR="00BD35CC" w:rsidRPr="008E6421">
        <w:rPr>
          <w:rFonts w:ascii="DM Sans" w:hAnsi="DM Sans" w:cs="Arial"/>
          <w:sz w:val="18"/>
          <w:szCs w:val="18"/>
        </w:rPr>
        <w:t>“</w:t>
      </w:r>
      <w:r w:rsidRPr="008E6421">
        <w:rPr>
          <w:rFonts w:ascii="DM Sans" w:hAnsi="DM Sans" w:cs="Arial"/>
          <w:sz w:val="18"/>
          <w:szCs w:val="18"/>
        </w:rPr>
        <w:t xml:space="preserve">CPU”) and peripherals other than the CPU and peripherals for which the Software was designed for use on.  </w:t>
      </w:r>
    </w:p>
    <w:p w14:paraId="4842EC89" w14:textId="77777777" w:rsidR="001E2C87" w:rsidRPr="008E6421" w:rsidRDefault="001E2C87" w:rsidP="001E2C87">
      <w:pPr>
        <w:rPr>
          <w:rFonts w:ascii="DM Sans" w:hAnsi="DM Sans" w:cs="Arial"/>
          <w:sz w:val="18"/>
          <w:szCs w:val="18"/>
          <w:u w:val="single"/>
        </w:rPr>
      </w:pPr>
    </w:p>
    <w:p w14:paraId="4A79161E" w14:textId="77777777" w:rsidR="006736FD" w:rsidRPr="008E6421" w:rsidRDefault="006736FD" w:rsidP="00465F11">
      <w:pPr>
        <w:numPr>
          <w:ilvl w:val="1"/>
          <w:numId w:val="1"/>
        </w:numPr>
        <w:tabs>
          <w:tab w:val="clear" w:pos="792"/>
          <w:tab w:val="num" w:pos="864"/>
        </w:tabs>
        <w:ind w:left="864"/>
        <w:rPr>
          <w:rFonts w:ascii="DM Sans" w:hAnsi="DM Sans" w:cs="Arial"/>
          <w:sz w:val="18"/>
          <w:szCs w:val="18"/>
        </w:rPr>
      </w:pPr>
      <w:r w:rsidRPr="008E6421">
        <w:rPr>
          <w:rFonts w:ascii="DM Sans" w:hAnsi="DM Sans" w:cs="Arial"/>
          <w:sz w:val="18"/>
          <w:szCs w:val="18"/>
          <w:u w:val="single"/>
        </w:rPr>
        <w:t>Maintenance</w:t>
      </w:r>
      <w:r w:rsidRPr="008E6421">
        <w:rPr>
          <w:rFonts w:ascii="DM Sans" w:hAnsi="DM Sans" w:cs="Arial"/>
          <w:sz w:val="18"/>
          <w:szCs w:val="18"/>
        </w:rPr>
        <w:t xml:space="preserve">.  Except as otherwise agreed to by the </w:t>
      </w:r>
      <w:r w:rsidR="000728E5" w:rsidRPr="008E6421">
        <w:rPr>
          <w:rFonts w:ascii="DM Sans" w:hAnsi="DM Sans" w:cs="Arial"/>
          <w:sz w:val="18"/>
          <w:szCs w:val="18"/>
        </w:rPr>
        <w:t>Parties</w:t>
      </w:r>
      <w:r w:rsidRPr="008E6421">
        <w:rPr>
          <w:rFonts w:ascii="DM Sans" w:hAnsi="DM Sans" w:cs="Arial"/>
          <w:sz w:val="18"/>
          <w:szCs w:val="18"/>
        </w:rPr>
        <w:t xml:space="preserve">, any Services provided under this </w:t>
      </w:r>
      <w:r w:rsidR="00E973D0" w:rsidRPr="008E6421">
        <w:rPr>
          <w:rFonts w:ascii="DM Sans" w:hAnsi="DM Sans" w:cs="Arial"/>
          <w:sz w:val="18"/>
          <w:szCs w:val="18"/>
        </w:rPr>
        <w:t>MPSA</w:t>
      </w:r>
      <w:r w:rsidRPr="008E6421">
        <w:rPr>
          <w:rFonts w:ascii="DM Sans" w:hAnsi="DM Sans" w:cs="Arial"/>
          <w:sz w:val="18"/>
          <w:szCs w:val="18"/>
        </w:rPr>
        <w:t xml:space="preserve"> do not include: (a) furnishing operating supplies, accessories or paint, or refurbishing the </w:t>
      </w:r>
      <w:r w:rsidR="002057CB" w:rsidRPr="008E6421">
        <w:rPr>
          <w:rFonts w:ascii="DM Sans" w:hAnsi="DM Sans" w:cs="Arial"/>
          <w:sz w:val="18"/>
          <w:szCs w:val="18"/>
        </w:rPr>
        <w:t>Client</w:t>
      </w:r>
      <w:r w:rsidRPr="008E6421">
        <w:rPr>
          <w:rFonts w:ascii="DM Sans" w:hAnsi="DM Sans" w:cs="Arial"/>
          <w:sz w:val="18"/>
          <w:szCs w:val="18"/>
        </w:rPr>
        <w:t xml:space="preserve"> Equipment or furnishing materials for this purpose; (b) electrical work external to the </w:t>
      </w:r>
      <w:r w:rsidR="002057CB" w:rsidRPr="008E6421">
        <w:rPr>
          <w:rFonts w:ascii="DM Sans" w:hAnsi="DM Sans" w:cs="Arial"/>
          <w:sz w:val="18"/>
          <w:szCs w:val="18"/>
        </w:rPr>
        <w:t>Client</w:t>
      </w:r>
      <w:r w:rsidRPr="008E6421">
        <w:rPr>
          <w:rFonts w:ascii="DM Sans" w:hAnsi="DM Sans" w:cs="Arial"/>
          <w:sz w:val="18"/>
          <w:szCs w:val="18"/>
        </w:rPr>
        <w:t xml:space="preserve"> Equipment; (c) maintenance of accessories, alterations, attachments or other devices by persons other than </w:t>
      </w:r>
      <w:r w:rsidR="001F69DF" w:rsidRPr="008E6421">
        <w:rPr>
          <w:rFonts w:ascii="DM Sans" w:hAnsi="DM Sans" w:cs="Arial"/>
          <w:sz w:val="18"/>
          <w:szCs w:val="18"/>
        </w:rPr>
        <w:t>e360</w:t>
      </w:r>
      <w:r w:rsidR="00B337BE" w:rsidRPr="008E6421">
        <w:rPr>
          <w:rFonts w:ascii="DM Sans" w:hAnsi="DM Sans" w:cs="Arial"/>
          <w:sz w:val="18"/>
          <w:szCs w:val="18"/>
        </w:rPr>
        <w:t xml:space="preserve"> </w:t>
      </w:r>
      <w:r w:rsidRPr="008E6421">
        <w:rPr>
          <w:rFonts w:ascii="DM Sans" w:hAnsi="DM Sans" w:cs="Arial"/>
          <w:sz w:val="18"/>
          <w:szCs w:val="18"/>
        </w:rPr>
        <w:t xml:space="preserve">or its authorized agents; (d) </w:t>
      </w:r>
      <w:r w:rsidR="00371EB9" w:rsidRPr="008E6421">
        <w:rPr>
          <w:rFonts w:ascii="DM Sans" w:hAnsi="DM Sans" w:cs="Arial"/>
          <w:sz w:val="18"/>
          <w:szCs w:val="18"/>
        </w:rPr>
        <w:t xml:space="preserve">Service </w:t>
      </w:r>
      <w:r w:rsidRPr="008E6421">
        <w:rPr>
          <w:rFonts w:ascii="DM Sans" w:hAnsi="DM Sans" w:cs="Arial"/>
          <w:sz w:val="18"/>
          <w:szCs w:val="18"/>
        </w:rPr>
        <w:t xml:space="preserve">connected with the installation or relocation of </w:t>
      </w:r>
      <w:r w:rsidR="002057CB" w:rsidRPr="008E6421">
        <w:rPr>
          <w:rFonts w:ascii="DM Sans" w:hAnsi="DM Sans" w:cs="Arial"/>
          <w:sz w:val="18"/>
          <w:szCs w:val="18"/>
        </w:rPr>
        <w:t>Client</w:t>
      </w:r>
      <w:r w:rsidRPr="008E6421">
        <w:rPr>
          <w:rFonts w:ascii="DM Sans" w:hAnsi="DM Sans" w:cs="Arial"/>
          <w:sz w:val="18"/>
          <w:szCs w:val="18"/>
        </w:rPr>
        <w:t xml:space="preserve"> Equipment</w:t>
      </w:r>
      <w:r w:rsidR="006C3A10" w:rsidRPr="008E6421">
        <w:rPr>
          <w:rFonts w:ascii="DM Sans" w:hAnsi="DM Sans" w:cs="Arial"/>
          <w:sz w:val="18"/>
          <w:szCs w:val="18"/>
        </w:rPr>
        <w:t xml:space="preserve">; or (e) </w:t>
      </w:r>
      <w:r w:rsidR="002043E8" w:rsidRPr="008E6421">
        <w:rPr>
          <w:rFonts w:ascii="DM Sans" w:hAnsi="DM Sans" w:cs="Arial"/>
          <w:sz w:val="18"/>
          <w:szCs w:val="18"/>
        </w:rPr>
        <w:t xml:space="preserve">any pass through </w:t>
      </w:r>
      <w:r w:rsidR="00E329B9" w:rsidRPr="008E6421">
        <w:rPr>
          <w:rFonts w:ascii="DM Sans" w:hAnsi="DM Sans" w:cs="Arial"/>
          <w:sz w:val="18"/>
          <w:szCs w:val="18"/>
        </w:rPr>
        <w:t>main</w:t>
      </w:r>
      <w:r w:rsidR="002043E8" w:rsidRPr="008E6421">
        <w:rPr>
          <w:rFonts w:ascii="DM Sans" w:hAnsi="DM Sans" w:cs="Arial"/>
          <w:sz w:val="18"/>
          <w:szCs w:val="18"/>
        </w:rPr>
        <w:t xml:space="preserve">tenance or services from a </w:t>
      </w:r>
      <w:r w:rsidR="009C17F3" w:rsidRPr="008E6421">
        <w:rPr>
          <w:rFonts w:ascii="DM Sans" w:hAnsi="DM Sans" w:cs="Arial"/>
          <w:sz w:val="18"/>
          <w:szCs w:val="18"/>
        </w:rPr>
        <w:t>Manufacturer</w:t>
      </w:r>
      <w:r w:rsidRPr="008E6421">
        <w:rPr>
          <w:rFonts w:ascii="DM Sans" w:hAnsi="DM Sans" w:cs="Arial"/>
          <w:sz w:val="18"/>
          <w:szCs w:val="18"/>
        </w:rPr>
        <w:t xml:space="preserve">. </w:t>
      </w:r>
    </w:p>
    <w:p w14:paraId="22524847" w14:textId="77777777" w:rsidR="001E2C87" w:rsidRPr="008E6421" w:rsidRDefault="001E2C87" w:rsidP="001E2C87">
      <w:pPr>
        <w:rPr>
          <w:rFonts w:ascii="DM Sans" w:hAnsi="DM Sans" w:cs="Arial"/>
          <w:sz w:val="18"/>
          <w:szCs w:val="18"/>
        </w:rPr>
      </w:pPr>
    </w:p>
    <w:p w14:paraId="49AB9B4B" w14:textId="59A8101E" w:rsidR="006736FD" w:rsidRPr="008E6421" w:rsidRDefault="006736FD" w:rsidP="00465F11">
      <w:pPr>
        <w:numPr>
          <w:ilvl w:val="1"/>
          <w:numId w:val="1"/>
        </w:numPr>
        <w:tabs>
          <w:tab w:val="clear" w:pos="792"/>
          <w:tab w:val="num" w:pos="864"/>
        </w:tabs>
        <w:ind w:left="864"/>
        <w:rPr>
          <w:rFonts w:ascii="DM Sans" w:hAnsi="DM Sans" w:cs="Arial"/>
          <w:sz w:val="18"/>
          <w:szCs w:val="18"/>
          <w:u w:val="single"/>
        </w:rPr>
      </w:pPr>
      <w:r w:rsidRPr="008E6421">
        <w:rPr>
          <w:rFonts w:ascii="DM Sans" w:hAnsi="DM Sans" w:cs="Arial"/>
          <w:sz w:val="18"/>
          <w:szCs w:val="18"/>
          <w:u w:val="single"/>
        </w:rPr>
        <w:t>Service Delays</w:t>
      </w:r>
      <w:r w:rsidRPr="008E6421">
        <w:rPr>
          <w:rFonts w:ascii="DM Sans" w:hAnsi="DM Sans" w:cs="Arial"/>
          <w:sz w:val="18"/>
          <w:szCs w:val="18"/>
        </w:rPr>
        <w:t xml:space="preserve">.  Except as otherwise agreed to by the </w:t>
      </w:r>
      <w:r w:rsidR="00083B28" w:rsidRPr="008E6421">
        <w:rPr>
          <w:rFonts w:ascii="DM Sans" w:hAnsi="DM Sans" w:cs="Arial"/>
          <w:sz w:val="18"/>
          <w:szCs w:val="18"/>
        </w:rPr>
        <w:t>Parties</w:t>
      </w:r>
      <w:r w:rsidRPr="008E6421">
        <w:rPr>
          <w:rFonts w:ascii="DM Sans" w:hAnsi="DM Sans" w:cs="Arial"/>
          <w:sz w:val="18"/>
          <w:szCs w:val="18"/>
        </w:rPr>
        <w:t xml:space="preserve">, </w:t>
      </w:r>
      <w:r w:rsidR="001F69DF" w:rsidRPr="008E6421">
        <w:rPr>
          <w:rFonts w:ascii="DM Sans" w:hAnsi="DM Sans" w:cs="Arial"/>
          <w:sz w:val="18"/>
          <w:szCs w:val="18"/>
        </w:rPr>
        <w:t>e360</w:t>
      </w:r>
      <w:r w:rsidR="00B337BE" w:rsidRPr="008E6421">
        <w:rPr>
          <w:rFonts w:ascii="DM Sans" w:hAnsi="DM Sans" w:cs="Arial"/>
          <w:sz w:val="18"/>
          <w:szCs w:val="18"/>
        </w:rPr>
        <w:t xml:space="preserve"> </w:t>
      </w:r>
      <w:r w:rsidRPr="008E6421">
        <w:rPr>
          <w:rFonts w:ascii="DM Sans" w:hAnsi="DM Sans" w:cs="Arial"/>
          <w:sz w:val="18"/>
          <w:szCs w:val="18"/>
        </w:rPr>
        <w:t xml:space="preserve">shall not be responsible for </w:t>
      </w:r>
      <w:r w:rsidR="00847F93">
        <w:rPr>
          <w:rFonts w:ascii="DM Sans" w:hAnsi="DM Sans" w:cs="Arial"/>
          <w:sz w:val="18"/>
          <w:szCs w:val="18"/>
        </w:rPr>
        <w:t xml:space="preserve">delays in </w:t>
      </w:r>
      <w:r w:rsidR="007378FB">
        <w:rPr>
          <w:rFonts w:ascii="DM Sans" w:hAnsi="DM Sans" w:cs="Arial"/>
          <w:sz w:val="18"/>
          <w:szCs w:val="18"/>
        </w:rPr>
        <w:t>Services</w:t>
      </w:r>
      <w:r w:rsidR="007378FB" w:rsidRPr="008E6421">
        <w:rPr>
          <w:rFonts w:ascii="DM Sans" w:hAnsi="DM Sans" w:cs="Arial"/>
          <w:sz w:val="18"/>
          <w:szCs w:val="18"/>
        </w:rPr>
        <w:t xml:space="preserve"> </w:t>
      </w:r>
      <w:r w:rsidRPr="008E6421">
        <w:rPr>
          <w:rFonts w:ascii="DM Sans" w:hAnsi="DM Sans" w:cs="Arial"/>
          <w:sz w:val="18"/>
          <w:szCs w:val="18"/>
        </w:rPr>
        <w:t xml:space="preserve">caused by (a) lack of attendant </w:t>
      </w:r>
      <w:r w:rsidR="002057CB" w:rsidRPr="008E6421">
        <w:rPr>
          <w:rFonts w:ascii="DM Sans" w:hAnsi="DM Sans" w:cs="Arial"/>
          <w:sz w:val="18"/>
          <w:szCs w:val="18"/>
        </w:rPr>
        <w:t>Client</w:t>
      </w:r>
      <w:r w:rsidRPr="008E6421">
        <w:rPr>
          <w:rFonts w:ascii="DM Sans" w:hAnsi="DM Sans" w:cs="Arial"/>
          <w:sz w:val="18"/>
          <w:szCs w:val="18"/>
        </w:rPr>
        <w:t xml:space="preserve"> personnel; (b) </w:t>
      </w:r>
      <w:r w:rsidR="002057CB" w:rsidRPr="008E6421">
        <w:rPr>
          <w:rFonts w:ascii="DM Sans" w:hAnsi="DM Sans" w:cs="Arial"/>
          <w:sz w:val="18"/>
          <w:szCs w:val="18"/>
        </w:rPr>
        <w:t>Client</w:t>
      </w:r>
      <w:r w:rsidRPr="008E6421">
        <w:rPr>
          <w:rFonts w:ascii="DM Sans" w:hAnsi="DM Sans" w:cs="Arial"/>
          <w:sz w:val="18"/>
          <w:szCs w:val="18"/>
        </w:rPr>
        <w:t xml:space="preserve"> or government-imposed security requirements; (c) </w:t>
      </w:r>
      <w:r w:rsidR="002057CB" w:rsidRPr="008E6421">
        <w:rPr>
          <w:rFonts w:ascii="DM Sans" w:hAnsi="DM Sans" w:cs="Arial"/>
          <w:sz w:val="18"/>
          <w:szCs w:val="18"/>
        </w:rPr>
        <w:t>Client</w:t>
      </w:r>
      <w:r w:rsidRPr="008E6421">
        <w:rPr>
          <w:rFonts w:ascii="DM Sans" w:hAnsi="DM Sans" w:cs="Arial"/>
          <w:sz w:val="18"/>
          <w:szCs w:val="18"/>
        </w:rPr>
        <w:t xml:space="preserve">’s failure to make available required information; (d) the failure or poor performance of </w:t>
      </w:r>
      <w:r w:rsidR="002057CB" w:rsidRPr="008E6421">
        <w:rPr>
          <w:rFonts w:ascii="DM Sans" w:hAnsi="DM Sans" w:cs="Arial"/>
          <w:sz w:val="18"/>
          <w:szCs w:val="18"/>
        </w:rPr>
        <w:t>Client</w:t>
      </w:r>
      <w:r w:rsidRPr="008E6421">
        <w:rPr>
          <w:rFonts w:ascii="DM Sans" w:hAnsi="DM Sans" w:cs="Arial"/>
          <w:sz w:val="18"/>
          <w:szCs w:val="18"/>
        </w:rPr>
        <w:t>’s local or wide area network</w:t>
      </w:r>
      <w:r w:rsidR="1F4C7D9A" w:rsidRPr="008E6421">
        <w:rPr>
          <w:rFonts w:ascii="DM Sans" w:hAnsi="DM Sans" w:cs="Arial"/>
          <w:sz w:val="18"/>
          <w:szCs w:val="18"/>
        </w:rPr>
        <w:t xml:space="preserve">, </w:t>
      </w:r>
      <w:r w:rsidRPr="008E6421">
        <w:rPr>
          <w:rFonts w:ascii="DM Sans" w:hAnsi="DM Sans" w:cs="Arial"/>
          <w:sz w:val="18"/>
          <w:szCs w:val="18"/>
        </w:rPr>
        <w:t>Internet connection</w:t>
      </w:r>
      <w:r w:rsidR="187E2422" w:rsidRPr="008E6421">
        <w:rPr>
          <w:rFonts w:ascii="DM Sans" w:hAnsi="DM Sans" w:cs="Arial"/>
          <w:sz w:val="18"/>
          <w:szCs w:val="18"/>
        </w:rPr>
        <w:t xml:space="preserve"> or other required systems</w:t>
      </w:r>
      <w:r w:rsidRPr="008E6421">
        <w:rPr>
          <w:rFonts w:ascii="DM Sans" w:hAnsi="DM Sans" w:cs="Arial"/>
          <w:sz w:val="18"/>
          <w:szCs w:val="18"/>
        </w:rPr>
        <w:t>;</w:t>
      </w:r>
      <w:r w:rsidR="00513069" w:rsidRPr="008E6421">
        <w:rPr>
          <w:rFonts w:ascii="DM Sans" w:hAnsi="DM Sans" w:cs="Arial"/>
          <w:sz w:val="18"/>
          <w:szCs w:val="18"/>
        </w:rPr>
        <w:t xml:space="preserve"> (e) Force Majeure (as set forth in Section</w:t>
      </w:r>
      <w:r w:rsidR="00161EE9" w:rsidRPr="008E6421">
        <w:rPr>
          <w:rFonts w:ascii="DM Sans" w:hAnsi="DM Sans" w:cs="Arial"/>
          <w:sz w:val="18"/>
          <w:szCs w:val="18"/>
        </w:rPr>
        <w:t xml:space="preserve"> </w:t>
      </w:r>
      <w:r w:rsidR="007A667C" w:rsidRPr="008E6421">
        <w:rPr>
          <w:rFonts w:ascii="DM Sans" w:hAnsi="DM Sans" w:cs="Arial"/>
          <w:sz w:val="18"/>
          <w:szCs w:val="18"/>
        </w:rPr>
        <w:fldChar w:fldCharType="begin"/>
      </w:r>
      <w:r w:rsidR="007A667C" w:rsidRPr="008E6421">
        <w:rPr>
          <w:rFonts w:ascii="DM Sans" w:hAnsi="DM Sans" w:cs="Arial"/>
          <w:sz w:val="18"/>
          <w:szCs w:val="18"/>
        </w:rPr>
        <w:instrText xml:space="preserve"> REF _Ref148014204 \r \h </w:instrText>
      </w:r>
      <w:r w:rsidR="00FA097E" w:rsidRPr="008E6421">
        <w:rPr>
          <w:rFonts w:ascii="DM Sans" w:hAnsi="DM Sans" w:cs="Arial"/>
          <w:sz w:val="18"/>
          <w:szCs w:val="18"/>
        </w:rPr>
        <w:instrText xml:space="preserve"> \* MERGEFORMAT </w:instrText>
      </w:r>
      <w:r w:rsidR="007A667C" w:rsidRPr="008E6421">
        <w:rPr>
          <w:rFonts w:ascii="DM Sans" w:hAnsi="DM Sans" w:cs="Arial"/>
          <w:sz w:val="18"/>
          <w:szCs w:val="18"/>
        </w:rPr>
      </w:r>
      <w:r w:rsidR="007A667C" w:rsidRPr="008E6421">
        <w:rPr>
          <w:rFonts w:ascii="DM Sans" w:hAnsi="DM Sans" w:cs="Arial"/>
          <w:sz w:val="18"/>
          <w:szCs w:val="18"/>
        </w:rPr>
        <w:fldChar w:fldCharType="separate"/>
      </w:r>
      <w:r w:rsidR="006A0EB5">
        <w:rPr>
          <w:rFonts w:ascii="DM Sans" w:hAnsi="DM Sans" w:cs="Arial"/>
          <w:sz w:val="18"/>
          <w:szCs w:val="18"/>
        </w:rPr>
        <w:t>14.1</w:t>
      </w:r>
      <w:r w:rsidR="007A667C" w:rsidRPr="008E6421">
        <w:rPr>
          <w:rFonts w:ascii="DM Sans" w:hAnsi="DM Sans" w:cs="Arial"/>
          <w:sz w:val="18"/>
          <w:szCs w:val="18"/>
        </w:rPr>
        <w:fldChar w:fldCharType="end"/>
      </w:r>
      <w:r w:rsidR="00513069" w:rsidRPr="008E6421">
        <w:rPr>
          <w:rFonts w:ascii="DM Sans" w:hAnsi="DM Sans" w:cs="Arial"/>
          <w:sz w:val="18"/>
          <w:szCs w:val="18"/>
        </w:rPr>
        <w:t xml:space="preserve">); (f) any failure to comply with the Client's responsibilities set forth in Section </w:t>
      </w:r>
      <w:r w:rsidR="00FA097E" w:rsidRPr="008E6421">
        <w:rPr>
          <w:rFonts w:ascii="DM Sans" w:hAnsi="DM Sans" w:cs="Arial"/>
          <w:sz w:val="18"/>
          <w:szCs w:val="18"/>
        </w:rPr>
        <w:fldChar w:fldCharType="begin"/>
      </w:r>
      <w:r w:rsidR="00FA097E" w:rsidRPr="008E6421">
        <w:rPr>
          <w:rFonts w:ascii="DM Sans" w:hAnsi="DM Sans" w:cs="Arial"/>
          <w:sz w:val="18"/>
          <w:szCs w:val="18"/>
        </w:rPr>
        <w:instrText xml:space="preserve"> REF _Ref104395023 \r \h </w:instrText>
      </w:r>
      <w:r w:rsidR="008E6421">
        <w:rPr>
          <w:rFonts w:ascii="DM Sans" w:hAnsi="DM Sans" w:cs="Arial"/>
          <w:sz w:val="18"/>
          <w:szCs w:val="18"/>
        </w:rPr>
        <w:instrText xml:space="preserve"> \* MERGEFORMAT </w:instrText>
      </w:r>
      <w:r w:rsidR="00FA097E" w:rsidRPr="008E6421">
        <w:rPr>
          <w:rFonts w:ascii="DM Sans" w:hAnsi="DM Sans" w:cs="Arial"/>
          <w:sz w:val="18"/>
          <w:szCs w:val="18"/>
        </w:rPr>
      </w:r>
      <w:r w:rsidR="00FA097E" w:rsidRPr="008E6421">
        <w:rPr>
          <w:rFonts w:ascii="DM Sans" w:hAnsi="DM Sans" w:cs="Arial"/>
          <w:sz w:val="18"/>
          <w:szCs w:val="18"/>
        </w:rPr>
        <w:fldChar w:fldCharType="separate"/>
      </w:r>
      <w:r w:rsidR="006A0EB5">
        <w:rPr>
          <w:rFonts w:ascii="DM Sans" w:hAnsi="DM Sans" w:cs="Arial"/>
          <w:sz w:val="18"/>
          <w:szCs w:val="18"/>
        </w:rPr>
        <w:t>11</w:t>
      </w:r>
      <w:r w:rsidR="00FA097E" w:rsidRPr="008E6421">
        <w:rPr>
          <w:rFonts w:ascii="DM Sans" w:hAnsi="DM Sans" w:cs="Arial"/>
          <w:sz w:val="18"/>
          <w:szCs w:val="18"/>
        </w:rPr>
        <w:fldChar w:fldCharType="end"/>
      </w:r>
      <w:r w:rsidR="00F877F9" w:rsidRPr="008E6421">
        <w:rPr>
          <w:rFonts w:ascii="DM Sans" w:hAnsi="DM Sans" w:cs="Arial"/>
          <w:sz w:val="18"/>
          <w:szCs w:val="18"/>
        </w:rPr>
        <w:t>;</w:t>
      </w:r>
      <w:r w:rsidRPr="008E6421">
        <w:rPr>
          <w:rFonts w:ascii="DM Sans" w:hAnsi="DM Sans" w:cs="Arial"/>
          <w:sz w:val="18"/>
          <w:szCs w:val="18"/>
        </w:rPr>
        <w:t xml:space="preserve"> or (</w:t>
      </w:r>
      <w:r w:rsidR="003D0775" w:rsidRPr="008E6421">
        <w:rPr>
          <w:rFonts w:ascii="DM Sans" w:hAnsi="DM Sans" w:cs="Arial"/>
          <w:sz w:val="18"/>
          <w:szCs w:val="18"/>
        </w:rPr>
        <w:t>g</w:t>
      </w:r>
      <w:r w:rsidRPr="008E6421">
        <w:rPr>
          <w:rFonts w:ascii="DM Sans" w:hAnsi="DM Sans" w:cs="Arial"/>
          <w:sz w:val="18"/>
          <w:szCs w:val="18"/>
        </w:rPr>
        <w:t xml:space="preserve">) any other condition set forth in this Section </w:t>
      </w:r>
      <w:r w:rsidR="007A667C" w:rsidRPr="008E6421">
        <w:rPr>
          <w:rFonts w:ascii="DM Sans" w:hAnsi="DM Sans" w:cs="Arial"/>
          <w:sz w:val="18"/>
          <w:szCs w:val="18"/>
        </w:rPr>
        <w:fldChar w:fldCharType="begin"/>
      </w:r>
      <w:r w:rsidR="007A667C" w:rsidRPr="008E6421">
        <w:rPr>
          <w:rFonts w:ascii="DM Sans" w:hAnsi="DM Sans" w:cs="Arial"/>
          <w:sz w:val="18"/>
          <w:szCs w:val="18"/>
        </w:rPr>
        <w:instrText xml:space="preserve"> REF _Ref148015222 \r \h </w:instrText>
      </w:r>
      <w:r w:rsidR="008E6421">
        <w:rPr>
          <w:rFonts w:ascii="DM Sans" w:hAnsi="DM Sans" w:cs="Arial"/>
          <w:sz w:val="18"/>
          <w:szCs w:val="18"/>
        </w:rPr>
        <w:instrText xml:space="preserve"> \* MERGEFORMAT </w:instrText>
      </w:r>
      <w:r w:rsidR="007A667C" w:rsidRPr="008E6421">
        <w:rPr>
          <w:rFonts w:ascii="DM Sans" w:hAnsi="DM Sans" w:cs="Arial"/>
          <w:sz w:val="18"/>
          <w:szCs w:val="18"/>
        </w:rPr>
      </w:r>
      <w:r w:rsidR="007A667C" w:rsidRPr="008E6421">
        <w:rPr>
          <w:rFonts w:ascii="DM Sans" w:hAnsi="DM Sans" w:cs="Arial"/>
          <w:sz w:val="18"/>
          <w:szCs w:val="18"/>
        </w:rPr>
        <w:fldChar w:fldCharType="separate"/>
      </w:r>
      <w:r w:rsidR="006A0EB5">
        <w:rPr>
          <w:rFonts w:ascii="DM Sans" w:hAnsi="DM Sans" w:cs="Arial"/>
          <w:sz w:val="18"/>
          <w:szCs w:val="18"/>
        </w:rPr>
        <w:t>6</w:t>
      </w:r>
      <w:r w:rsidR="007A667C" w:rsidRPr="008E6421">
        <w:rPr>
          <w:rFonts w:ascii="DM Sans" w:hAnsi="DM Sans" w:cs="Arial"/>
          <w:sz w:val="18"/>
          <w:szCs w:val="18"/>
        </w:rPr>
        <w:fldChar w:fldCharType="end"/>
      </w:r>
      <w:r w:rsidRPr="008E6421">
        <w:rPr>
          <w:rFonts w:ascii="DM Sans" w:hAnsi="DM Sans" w:cs="Arial"/>
          <w:sz w:val="18"/>
          <w:szCs w:val="18"/>
        </w:rPr>
        <w:t xml:space="preserve">. </w:t>
      </w:r>
    </w:p>
    <w:p w14:paraId="57715B5F" w14:textId="77777777" w:rsidR="00244F1A" w:rsidRPr="008E6421" w:rsidRDefault="00244F1A" w:rsidP="006A7189">
      <w:pPr>
        <w:rPr>
          <w:rFonts w:ascii="DM Sans" w:hAnsi="DM Sans" w:cs="Arial"/>
          <w:sz w:val="18"/>
          <w:szCs w:val="18"/>
          <w:u w:val="single"/>
        </w:rPr>
      </w:pPr>
    </w:p>
    <w:p w14:paraId="32CB1E29" w14:textId="77777777" w:rsidR="006A7189" w:rsidRPr="008E6421" w:rsidRDefault="006736FD" w:rsidP="006A7189">
      <w:pPr>
        <w:numPr>
          <w:ilvl w:val="0"/>
          <w:numId w:val="1"/>
        </w:numPr>
        <w:rPr>
          <w:rFonts w:ascii="DM Sans" w:hAnsi="DM Sans" w:cs="Arial"/>
          <w:sz w:val="18"/>
          <w:szCs w:val="18"/>
        </w:rPr>
      </w:pPr>
      <w:bookmarkStart w:id="2" w:name="_Ref148015424"/>
      <w:r w:rsidRPr="008E6421">
        <w:rPr>
          <w:rFonts w:ascii="DM Sans" w:hAnsi="DM Sans" w:cs="Arial"/>
          <w:b/>
          <w:bCs/>
          <w:sz w:val="18"/>
          <w:szCs w:val="18"/>
          <w:u w:val="single"/>
        </w:rPr>
        <w:t>Confidential Information</w:t>
      </w:r>
      <w:r w:rsidRPr="008E6421">
        <w:rPr>
          <w:rFonts w:ascii="DM Sans" w:hAnsi="DM Sans" w:cs="Arial"/>
          <w:b/>
          <w:bCs/>
          <w:sz w:val="18"/>
          <w:szCs w:val="18"/>
        </w:rPr>
        <w:t>.</w:t>
      </w:r>
      <w:bookmarkEnd w:id="2"/>
    </w:p>
    <w:p w14:paraId="3550CBC9" w14:textId="77777777" w:rsidR="00955C18" w:rsidRPr="008E6421" w:rsidRDefault="00955C18" w:rsidP="00955C18">
      <w:pPr>
        <w:rPr>
          <w:rFonts w:ascii="DM Sans" w:hAnsi="DM Sans" w:cs="Arial"/>
          <w:sz w:val="18"/>
          <w:szCs w:val="18"/>
        </w:rPr>
      </w:pPr>
    </w:p>
    <w:p w14:paraId="24428BB6" w14:textId="77777777" w:rsidR="00BC5F23" w:rsidRDefault="008B626F" w:rsidP="00BC5F23">
      <w:pPr>
        <w:numPr>
          <w:ilvl w:val="1"/>
          <w:numId w:val="1"/>
        </w:numPr>
        <w:spacing w:before="100" w:beforeAutospacing="1" w:after="100" w:afterAutospacing="1"/>
        <w:contextualSpacing/>
        <w:rPr>
          <w:rFonts w:ascii="DM Sans" w:hAnsi="DM Sans" w:cs="Arial"/>
          <w:sz w:val="18"/>
          <w:szCs w:val="18"/>
        </w:rPr>
      </w:pPr>
      <w:r w:rsidRPr="006A76BE">
        <w:rPr>
          <w:rFonts w:ascii="DM Sans" w:hAnsi="DM Sans" w:cs="Consolas"/>
          <w:color w:val="000000"/>
          <w:sz w:val="18"/>
          <w:szCs w:val="18"/>
        </w:rPr>
        <w:t>If the Parties have entered into a separate nondisclosure, confidentiality, or similar agreement (an “NDA”), then, to the extent of any conflict or inconsistency between such NDA and this Section 7, the terms of the NDA shall control solely with respect to the definition, scope, and handling of Confidential Information and the Parties’ obligations of non-disclosure and permitted use.</w:t>
      </w:r>
    </w:p>
    <w:p w14:paraId="54FB9279" w14:textId="77777777" w:rsidR="00BC5F23" w:rsidRDefault="00BC5F23" w:rsidP="00BC5F23">
      <w:pPr>
        <w:spacing w:before="100" w:beforeAutospacing="1" w:after="100" w:afterAutospacing="1"/>
        <w:ind w:left="792"/>
        <w:contextualSpacing/>
        <w:rPr>
          <w:rFonts w:ascii="DM Sans" w:hAnsi="DM Sans" w:cs="Arial"/>
          <w:sz w:val="18"/>
          <w:szCs w:val="18"/>
        </w:rPr>
      </w:pPr>
    </w:p>
    <w:p w14:paraId="67E9686C" w14:textId="19906EE9" w:rsidR="008B626F" w:rsidRPr="006A76BE" w:rsidRDefault="008B626F" w:rsidP="00BC5F23">
      <w:pPr>
        <w:numPr>
          <w:ilvl w:val="1"/>
          <w:numId w:val="1"/>
        </w:numPr>
        <w:spacing w:before="100" w:beforeAutospacing="1" w:after="100" w:afterAutospacing="1"/>
        <w:contextualSpacing/>
        <w:rPr>
          <w:rFonts w:ascii="DM Sans" w:hAnsi="DM Sans" w:cs="Arial"/>
          <w:sz w:val="18"/>
          <w:szCs w:val="18"/>
        </w:rPr>
      </w:pPr>
      <w:r w:rsidRPr="00BC5F23">
        <w:rPr>
          <w:rFonts w:ascii="DM Sans" w:hAnsi="DM Sans" w:cs="Consolas"/>
          <w:color w:val="000000"/>
          <w:sz w:val="18"/>
          <w:szCs w:val="18"/>
        </w:rPr>
        <w:t>Notwithstanding the foregoing, all provisions relating to indemnification, limitation of liability, damages, and other remedies between the Parties shall be governed exclusively by this Agreement and shall supersede any conflicting or additional terms in any NDA.</w:t>
      </w:r>
    </w:p>
    <w:p w14:paraId="4C5695F8" w14:textId="77777777" w:rsidR="00B969A9" w:rsidRPr="006A76BE" w:rsidRDefault="00B969A9" w:rsidP="00BC5F23">
      <w:pPr>
        <w:spacing w:before="100" w:beforeAutospacing="1" w:after="100" w:afterAutospacing="1"/>
        <w:ind w:left="792"/>
        <w:contextualSpacing/>
        <w:rPr>
          <w:rFonts w:ascii="DM Sans" w:hAnsi="DM Sans" w:cs="Arial"/>
          <w:sz w:val="18"/>
          <w:szCs w:val="18"/>
        </w:rPr>
      </w:pPr>
    </w:p>
    <w:p w14:paraId="77A69D08" w14:textId="360D64A6" w:rsidR="006A7189" w:rsidRPr="008E6421" w:rsidRDefault="006736FD" w:rsidP="00B709E0">
      <w:pPr>
        <w:numPr>
          <w:ilvl w:val="1"/>
          <w:numId w:val="1"/>
        </w:numPr>
        <w:spacing w:before="100" w:beforeAutospacing="1" w:after="100" w:afterAutospacing="1"/>
        <w:contextualSpacing/>
        <w:rPr>
          <w:rFonts w:ascii="DM Sans" w:hAnsi="DM Sans" w:cs="Arial"/>
          <w:sz w:val="18"/>
          <w:szCs w:val="18"/>
        </w:rPr>
      </w:pPr>
      <w:r w:rsidRPr="008E6421">
        <w:rPr>
          <w:rFonts w:ascii="DM Sans" w:hAnsi="DM Sans" w:cs="Arial"/>
          <w:sz w:val="18"/>
          <w:szCs w:val="18"/>
          <w:u w:val="single"/>
        </w:rPr>
        <w:t>Confidential Information</w:t>
      </w:r>
      <w:r w:rsidRPr="008E6421">
        <w:rPr>
          <w:rFonts w:ascii="DM Sans" w:hAnsi="DM Sans" w:cs="Arial"/>
          <w:sz w:val="18"/>
          <w:szCs w:val="18"/>
        </w:rPr>
        <w:t xml:space="preserve">. </w:t>
      </w:r>
      <w:r w:rsidR="00A76F0D" w:rsidRPr="008E6421">
        <w:rPr>
          <w:rFonts w:ascii="DM Sans" w:hAnsi="DM Sans" w:cs="Arial"/>
          <w:sz w:val="18"/>
          <w:szCs w:val="18"/>
        </w:rPr>
        <w:t xml:space="preserve">The term “Confidential Information” as used in this </w:t>
      </w:r>
      <w:r w:rsidR="000C26F5" w:rsidRPr="008E6421">
        <w:rPr>
          <w:rFonts w:ascii="DM Sans" w:hAnsi="DM Sans" w:cs="Arial"/>
          <w:sz w:val="18"/>
          <w:szCs w:val="18"/>
        </w:rPr>
        <w:t>MPSA</w:t>
      </w:r>
      <w:r w:rsidR="00A76F0D" w:rsidRPr="008E6421">
        <w:rPr>
          <w:rFonts w:ascii="DM Sans" w:hAnsi="DM Sans" w:cs="Arial"/>
          <w:sz w:val="18"/>
          <w:szCs w:val="18"/>
        </w:rPr>
        <w:t xml:space="preserve"> shall mean any non-public information or materials, in whatever form, belonging to, concerning, or possessed by a party or business, financial and technical information concerning Client and e360, and their respective clients and vendors (including non-public information or materials that are the property of third parties) including, but not limited to, software providers and other information of which a reasonable person would deem confidential under the context of disclosure or due to the nature of the information, materials that are proprietary or sensitive and that are either (a) clearly marked or identified in writing as being confidential or (b) if they cannot practicably be identified in writing as being confidential, such as information disclosed orally or visually, are identified by the Disclosing Party, as defined below, as being confidential before being disclosed to the Receiving Party, as defined below.  Confidential Information shall include all notes, extracts, compilations, correspondence, or other materials containing or derived from the Confidential Information described above and all copies of Confidential Information made by the Receiving Party, including copies in electronic format.  The “Disclosing Party” shall mean a party to this </w:t>
      </w:r>
      <w:r w:rsidR="00E973D0" w:rsidRPr="008E6421">
        <w:rPr>
          <w:rFonts w:ascii="DM Sans" w:hAnsi="DM Sans" w:cs="Arial"/>
          <w:sz w:val="18"/>
          <w:szCs w:val="18"/>
        </w:rPr>
        <w:t>MPSA</w:t>
      </w:r>
      <w:r w:rsidR="00A76F0D" w:rsidRPr="008E6421">
        <w:rPr>
          <w:rFonts w:ascii="DM Sans" w:hAnsi="DM Sans" w:cs="Arial"/>
          <w:sz w:val="18"/>
          <w:szCs w:val="18"/>
        </w:rPr>
        <w:t xml:space="preserve">, or one of its affiliates, that is disclosing, or has disclosed, its Confidential Information to another party to this </w:t>
      </w:r>
      <w:r w:rsidR="00E973D0" w:rsidRPr="008E6421">
        <w:rPr>
          <w:rFonts w:ascii="DM Sans" w:hAnsi="DM Sans" w:cs="Arial"/>
          <w:sz w:val="18"/>
          <w:szCs w:val="18"/>
        </w:rPr>
        <w:t>MPSA</w:t>
      </w:r>
      <w:r w:rsidR="00A76F0D" w:rsidRPr="008E6421">
        <w:rPr>
          <w:rFonts w:ascii="DM Sans" w:hAnsi="DM Sans" w:cs="Arial"/>
          <w:sz w:val="18"/>
          <w:szCs w:val="18"/>
        </w:rPr>
        <w:t>, or one of its affiliates (“Receiving Party”).</w:t>
      </w:r>
    </w:p>
    <w:p w14:paraId="4DE332E4" w14:textId="77777777" w:rsidR="00B709E0" w:rsidRPr="008E6421" w:rsidRDefault="00B709E0" w:rsidP="00B709E0">
      <w:pPr>
        <w:spacing w:before="100" w:beforeAutospacing="1" w:after="100" w:afterAutospacing="1"/>
        <w:ind w:left="792"/>
        <w:contextualSpacing/>
        <w:rPr>
          <w:rFonts w:ascii="DM Sans" w:hAnsi="DM Sans" w:cs="Arial"/>
          <w:sz w:val="18"/>
          <w:szCs w:val="18"/>
        </w:rPr>
      </w:pPr>
    </w:p>
    <w:p w14:paraId="20243FC1" w14:textId="77777777" w:rsidR="00552904" w:rsidRPr="008E6421" w:rsidRDefault="00B709E0" w:rsidP="00B709E0">
      <w:pPr>
        <w:numPr>
          <w:ilvl w:val="1"/>
          <w:numId w:val="1"/>
        </w:numPr>
        <w:spacing w:before="100" w:beforeAutospacing="1" w:after="100" w:afterAutospacing="1"/>
        <w:contextualSpacing/>
        <w:rPr>
          <w:rFonts w:ascii="DM Sans" w:hAnsi="DM Sans" w:cs="Arial"/>
          <w:sz w:val="18"/>
          <w:szCs w:val="18"/>
        </w:rPr>
      </w:pPr>
      <w:r w:rsidRPr="008E6421">
        <w:rPr>
          <w:rFonts w:ascii="DM Sans" w:hAnsi="DM Sans" w:cs="Arial"/>
          <w:sz w:val="18"/>
          <w:szCs w:val="18"/>
          <w:u w:val="single"/>
        </w:rPr>
        <w:t>Confidentiality Obligations</w:t>
      </w:r>
      <w:r w:rsidRPr="008E6421">
        <w:rPr>
          <w:rFonts w:ascii="DM Sans" w:hAnsi="DM Sans" w:cs="Arial"/>
          <w:sz w:val="18"/>
          <w:szCs w:val="18"/>
        </w:rPr>
        <w:t>.</w:t>
      </w:r>
      <w:r w:rsidR="000F12AD" w:rsidRPr="008E6421">
        <w:rPr>
          <w:rFonts w:ascii="DM Sans" w:hAnsi="DM Sans" w:cs="Arial"/>
          <w:sz w:val="18"/>
          <w:szCs w:val="18"/>
        </w:rPr>
        <w:t xml:space="preserve"> </w:t>
      </w:r>
      <w:r w:rsidR="00552904" w:rsidRPr="008E6421">
        <w:rPr>
          <w:rFonts w:ascii="DM Sans" w:hAnsi="DM Sans" w:cs="Arial"/>
          <w:sz w:val="18"/>
          <w:szCs w:val="18"/>
        </w:rPr>
        <w:t xml:space="preserve">The Receiving Party shall keep in strict confidence all Confidential Information of the Disclosing Party that is disclosed to it or to which it has access or has collected, processed, stored, or transmitted; shall not disclose that Confidential Information to any individual or entity, except as expressly allowed by this </w:t>
      </w:r>
      <w:r w:rsidR="00E973D0" w:rsidRPr="008E6421">
        <w:rPr>
          <w:rFonts w:ascii="DM Sans" w:hAnsi="DM Sans" w:cs="Arial"/>
          <w:sz w:val="18"/>
          <w:szCs w:val="18"/>
        </w:rPr>
        <w:t>MPSA</w:t>
      </w:r>
      <w:r w:rsidR="00552904" w:rsidRPr="008E6421">
        <w:rPr>
          <w:rFonts w:ascii="DM Sans" w:hAnsi="DM Sans" w:cs="Arial"/>
          <w:sz w:val="18"/>
          <w:szCs w:val="18"/>
        </w:rPr>
        <w:t xml:space="preserve"> or with the prior written consent of the Disclosing Party; and shall not use that Confidential Information for any purpose other than exercising its rights or privileges under this </w:t>
      </w:r>
      <w:r w:rsidR="00E973D0" w:rsidRPr="008E6421">
        <w:rPr>
          <w:rFonts w:ascii="DM Sans" w:hAnsi="DM Sans" w:cs="Arial"/>
          <w:sz w:val="18"/>
          <w:szCs w:val="18"/>
        </w:rPr>
        <w:t>MPSA</w:t>
      </w:r>
      <w:r w:rsidR="00552904" w:rsidRPr="008E6421">
        <w:rPr>
          <w:rFonts w:ascii="DM Sans" w:hAnsi="DM Sans" w:cs="Arial"/>
          <w:sz w:val="18"/>
          <w:szCs w:val="18"/>
        </w:rPr>
        <w:t xml:space="preserve"> or </w:t>
      </w:r>
      <w:r w:rsidR="00552904" w:rsidRPr="008E6421">
        <w:rPr>
          <w:rFonts w:ascii="DM Sans" w:hAnsi="DM Sans" w:cs="Arial"/>
          <w:sz w:val="18"/>
          <w:szCs w:val="18"/>
        </w:rPr>
        <w:lastRenderedPageBreak/>
        <w:t xml:space="preserve">performing its obligations under this </w:t>
      </w:r>
      <w:r w:rsidR="00E973D0" w:rsidRPr="008E6421">
        <w:rPr>
          <w:rFonts w:ascii="DM Sans" w:hAnsi="DM Sans" w:cs="Arial"/>
          <w:sz w:val="18"/>
          <w:szCs w:val="18"/>
        </w:rPr>
        <w:t>MPSA</w:t>
      </w:r>
      <w:r w:rsidR="006E525D" w:rsidRPr="008E6421">
        <w:rPr>
          <w:rFonts w:ascii="DM Sans" w:hAnsi="DM Sans" w:cs="Arial"/>
          <w:sz w:val="18"/>
          <w:szCs w:val="18"/>
        </w:rPr>
        <w:t>.</w:t>
      </w:r>
      <w:r w:rsidR="00552904" w:rsidRPr="008E6421">
        <w:rPr>
          <w:rFonts w:ascii="DM Sans" w:hAnsi="DM Sans" w:cs="Arial"/>
          <w:sz w:val="18"/>
          <w:szCs w:val="18"/>
        </w:rPr>
        <w:t xml:space="preserve">  Each Party acknowledges that it will have access to certain Confidential Information of the other Party and agrees that it will not use for its own account or the account of any third party (except as required by law), any of the other Party’s Confidential Information and will take reasonable precautions to protect the confidentiality of such information.  Each Party acknowledges and agrees that the other Party may suffer irreparable injury not compensable by </w:t>
      </w:r>
      <w:r w:rsidR="003C0DB5" w:rsidRPr="008E6421">
        <w:rPr>
          <w:rFonts w:ascii="DM Sans" w:hAnsi="DM Sans" w:cs="Arial"/>
          <w:sz w:val="18"/>
          <w:szCs w:val="18"/>
        </w:rPr>
        <w:t>monetary</w:t>
      </w:r>
      <w:r w:rsidR="00552904" w:rsidRPr="008E6421">
        <w:rPr>
          <w:rFonts w:ascii="DM Sans" w:hAnsi="DM Sans" w:cs="Arial"/>
          <w:sz w:val="18"/>
          <w:szCs w:val="18"/>
        </w:rPr>
        <w:t xml:space="preserve"> damages and therefore may not have an adequate remedy at law in the event of an unauthorized use or disclosure of its Confidential Information.  Accordingly, each Party shall be entitled to seek injunctive relief to prevent or curtail any such breach, threatened or actual, without the necessity of posting a bond.  The foregoing shall be in addition and without prejudice to such </w:t>
      </w:r>
      <w:r w:rsidR="0059400D" w:rsidRPr="008E6421">
        <w:rPr>
          <w:rFonts w:ascii="DM Sans" w:hAnsi="DM Sans" w:cs="Arial"/>
          <w:sz w:val="18"/>
          <w:szCs w:val="18"/>
        </w:rPr>
        <w:t>rights,</w:t>
      </w:r>
      <w:r w:rsidR="00552904" w:rsidRPr="008E6421">
        <w:rPr>
          <w:rFonts w:ascii="DM Sans" w:hAnsi="DM Sans" w:cs="Arial"/>
          <w:sz w:val="18"/>
          <w:szCs w:val="18"/>
        </w:rPr>
        <w:t xml:space="preserve"> that such Party may have at law or equity.  This obligation shall survive the cancellation or other termination of this </w:t>
      </w:r>
      <w:r w:rsidR="00E973D0" w:rsidRPr="008E6421">
        <w:rPr>
          <w:rFonts w:ascii="DM Sans" w:hAnsi="DM Sans" w:cs="Arial"/>
          <w:sz w:val="18"/>
          <w:szCs w:val="18"/>
        </w:rPr>
        <w:t>MPSA</w:t>
      </w:r>
      <w:r w:rsidR="00552904" w:rsidRPr="008E6421">
        <w:rPr>
          <w:rFonts w:ascii="DM Sans" w:hAnsi="DM Sans" w:cs="Arial"/>
          <w:sz w:val="18"/>
          <w:szCs w:val="18"/>
        </w:rPr>
        <w:t xml:space="preserve"> for a period of </w:t>
      </w:r>
      <w:r w:rsidR="00E856CC" w:rsidRPr="008E6421">
        <w:rPr>
          <w:rFonts w:ascii="DM Sans" w:hAnsi="DM Sans" w:cs="Arial"/>
          <w:sz w:val="18"/>
          <w:szCs w:val="18"/>
        </w:rPr>
        <w:t>five</w:t>
      </w:r>
      <w:r w:rsidR="00552904" w:rsidRPr="008E6421">
        <w:rPr>
          <w:rFonts w:ascii="DM Sans" w:hAnsi="DM Sans" w:cs="Arial"/>
          <w:sz w:val="18"/>
          <w:szCs w:val="18"/>
        </w:rPr>
        <w:t xml:space="preserve"> (</w:t>
      </w:r>
      <w:r w:rsidR="00E856CC" w:rsidRPr="008E6421">
        <w:rPr>
          <w:rFonts w:ascii="DM Sans" w:hAnsi="DM Sans" w:cs="Arial"/>
          <w:sz w:val="18"/>
          <w:szCs w:val="18"/>
        </w:rPr>
        <w:t>5</w:t>
      </w:r>
      <w:r w:rsidR="00552904" w:rsidRPr="008E6421">
        <w:rPr>
          <w:rFonts w:ascii="DM Sans" w:hAnsi="DM Sans" w:cs="Arial"/>
          <w:sz w:val="18"/>
          <w:szCs w:val="18"/>
        </w:rPr>
        <w:t>) years therefrom.</w:t>
      </w:r>
    </w:p>
    <w:p w14:paraId="29AE8A4F" w14:textId="77777777" w:rsidR="00AA34DA" w:rsidRPr="008E6421" w:rsidRDefault="00AA34DA" w:rsidP="00AA34DA">
      <w:pPr>
        <w:ind w:left="792"/>
        <w:rPr>
          <w:rFonts w:ascii="DM Sans" w:hAnsi="DM Sans" w:cs="Arial"/>
          <w:sz w:val="18"/>
          <w:szCs w:val="18"/>
        </w:rPr>
      </w:pPr>
    </w:p>
    <w:p w14:paraId="27FCBF35" w14:textId="7090B124" w:rsidR="005575CE" w:rsidRPr="008E6421" w:rsidRDefault="00557A83" w:rsidP="00465F11">
      <w:pPr>
        <w:numPr>
          <w:ilvl w:val="1"/>
          <w:numId w:val="1"/>
        </w:numPr>
        <w:rPr>
          <w:rFonts w:ascii="DM Sans" w:hAnsi="DM Sans" w:cs="Arial"/>
          <w:sz w:val="18"/>
          <w:szCs w:val="18"/>
        </w:rPr>
      </w:pPr>
      <w:r w:rsidRPr="008E6421">
        <w:rPr>
          <w:rFonts w:ascii="DM Sans" w:hAnsi="DM Sans" w:cs="Arial"/>
          <w:sz w:val="18"/>
          <w:szCs w:val="18"/>
          <w:u w:val="single"/>
        </w:rPr>
        <w:t>Third-party</w:t>
      </w:r>
      <w:r w:rsidR="005575CE" w:rsidRPr="008E6421">
        <w:rPr>
          <w:rFonts w:ascii="DM Sans" w:hAnsi="DM Sans" w:cs="Arial"/>
          <w:sz w:val="18"/>
          <w:szCs w:val="18"/>
          <w:u w:val="single"/>
        </w:rPr>
        <w:t xml:space="preserve"> Confidentiality</w:t>
      </w:r>
      <w:r w:rsidR="005575CE" w:rsidRPr="008E6421">
        <w:rPr>
          <w:rFonts w:ascii="DM Sans" w:hAnsi="DM Sans" w:cs="Arial"/>
          <w:sz w:val="18"/>
          <w:szCs w:val="18"/>
        </w:rPr>
        <w:t xml:space="preserve">. </w:t>
      </w:r>
      <w:r w:rsidR="003A0AB7">
        <w:rPr>
          <w:rFonts w:ascii="DM Sans" w:hAnsi="DM Sans" w:cs="Arial"/>
          <w:sz w:val="18"/>
          <w:szCs w:val="18"/>
        </w:rPr>
        <w:t>Third-party Providers</w:t>
      </w:r>
      <w:r w:rsidR="005575CE" w:rsidRPr="008E6421">
        <w:rPr>
          <w:rFonts w:ascii="DM Sans" w:hAnsi="DM Sans" w:cs="Arial"/>
          <w:sz w:val="18"/>
          <w:szCs w:val="18"/>
        </w:rPr>
        <w:t xml:space="preserve"> shall be subject to the same confidentiality obligations as e360 and Client under this MPSA, regarding the protection and non-disclosure of</w:t>
      </w:r>
      <w:r w:rsidR="00A444C2" w:rsidRPr="008E6421">
        <w:rPr>
          <w:rFonts w:ascii="DM Sans" w:hAnsi="DM Sans" w:cs="Arial"/>
          <w:sz w:val="18"/>
          <w:szCs w:val="18"/>
        </w:rPr>
        <w:t xml:space="preserve"> proprietary or confidential information.</w:t>
      </w:r>
    </w:p>
    <w:p w14:paraId="26402B2C" w14:textId="77777777" w:rsidR="00AA34DA" w:rsidRPr="008E6421" w:rsidRDefault="00AA34DA" w:rsidP="00AA34DA">
      <w:pPr>
        <w:rPr>
          <w:rFonts w:ascii="DM Sans" w:hAnsi="DM Sans" w:cs="Arial"/>
          <w:sz w:val="18"/>
          <w:szCs w:val="18"/>
        </w:rPr>
      </w:pPr>
    </w:p>
    <w:p w14:paraId="06C50570" w14:textId="77777777" w:rsidR="00552904" w:rsidRPr="008E6421" w:rsidRDefault="006736FD" w:rsidP="00465F11">
      <w:pPr>
        <w:numPr>
          <w:ilvl w:val="1"/>
          <w:numId w:val="1"/>
        </w:numPr>
        <w:rPr>
          <w:rFonts w:ascii="DM Sans" w:hAnsi="DM Sans" w:cs="Arial"/>
          <w:sz w:val="18"/>
          <w:szCs w:val="18"/>
        </w:rPr>
      </w:pPr>
      <w:bookmarkStart w:id="3" w:name="_Ref148015402"/>
      <w:r w:rsidRPr="008E6421">
        <w:rPr>
          <w:rFonts w:ascii="DM Sans" w:hAnsi="DM Sans" w:cs="Arial"/>
          <w:sz w:val="18"/>
          <w:szCs w:val="18"/>
          <w:u w:val="single"/>
        </w:rPr>
        <w:t>Exceptions</w:t>
      </w:r>
      <w:r w:rsidR="1B4E76F0" w:rsidRPr="008E6421">
        <w:rPr>
          <w:rFonts w:ascii="DM Sans" w:hAnsi="DM Sans" w:cs="Arial"/>
          <w:sz w:val="18"/>
          <w:szCs w:val="18"/>
        </w:rPr>
        <w:t>.</w:t>
      </w:r>
      <w:r w:rsidRPr="008E6421">
        <w:rPr>
          <w:rFonts w:ascii="DM Sans" w:hAnsi="DM Sans" w:cs="Arial"/>
          <w:sz w:val="18"/>
          <w:szCs w:val="18"/>
        </w:rPr>
        <w:t xml:space="preserve"> Information is not Confidential Information if it (a) is known to the </w:t>
      </w:r>
      <w:r w:rsidR="00552904" w:rsidRPr="008E6421">
        <w:rPr>
          <w:rFonts w:ascii="DM Sans" w:hAnsi="DM Sans" w:cs="Arial"/>
          <w:sz w:val="18"/>
          <w:szCs w:val="18"/>
        </w:rPr>
        <w:t xml:space="preserve">Receiving </w:t>
      </w:r>
      <w:r w:rsidR="00DE0670" w:rsidRPr="008E6421">
        <w:rPr>
          <w:rFonts w:ascii="DM Sans" w:hAnsi="DM Sans" w:cs="Arial"/>
          <w:sz w:val="18"/>
          <w:szCs w:val="18"/>
        </w:rPr>
        <w:t>Party</w:t>
      </w:r>
      <w:r w:rsidRPr="008E6421">
        <w:rPr>
          <w:rFonts w:ascii="DM Sans" w:hAnsi="DM Sans" w:cs="Arial"/>
          <w:sz w:val="18"/>
          <w:szCs w:val="18"/>
        </w:rPr>
        <w:t xml:space="preserve"> prior to receipt from the </w:t>
      </w:r>
      <w:r w:rsidR="00552904" w:rsidRPr="008E6421">
        <w:rPr>
          <w:rFonts w:ascii="DM Sans" w:hAnsi="DM Sans" w:cs="Arial"/>
          <w:sz w:val="18"/>
          <w:szCs w:val="18"/>
        </w:rPr>
        <w:t xml:space="preserve">Disclosing </w:t>
      </w:r>
      <w:r w:rsidR="00DE0670" w:rsidRPr="008E6421">
        <w:rPr>
          <w:rFonts w:ascii="DM Sans" w:hAnsi="DM Sans" w:cs="Arial"/>
          <w:sz w:val="18"/>
          <w:szCs w:val="18"/>
        </w:rPr>
        <w:t>Party</w:t>
      </w:r>
      <w:r w:rsidRPr="008E6421">
        <w:rPr>
          <w:rFonts w:ascii="DM Sans" w:hAnsi="DM Sans" w:cs="Arial"/>
          <w:sz w:val="18"/>
          <w:szCs w:val="18"/>
        </w:rPr>
        <w:t xml:space="preserve"> directly or indirectly from a source other than one having an obligation of confidentiality to the </w:t>
      </w:r>
      <w:r w:rsidR="00552904" w:rsidRPr="008E6421">
        <w:rPr>
          <w:rFonts w:ascii="DM Sans" w:hAnsi="DM Sans" w:cs="Arial"/>
          <w:sz w:val="18"/>
          <w:szCs w:val="18"/>
        </w:rPr>
        <w:t xml:space="preserve">Disclosing </w:t>
      </w:r>
      <w:r w:rsidR="00DE0670" w:rsidRPr="008E6421">
        <w:rPr>
          <w:rFonts w:ascii="DM Sans" w:hAnsi="DM Sans" w:cs="Arial"/>
          <w:sz w:val="18"/>
          <w:szCs w:val="18"/>
        </w:rPr>
        <w:t>Party</w:t>
      </w:r>
      <w:r w:rsidRPr="008E6421">
        <w:rPr>
          <w:rFonts w:ascii="DM Sans" w:hAnsi="DM Sans" w:cs="Arial"/>
          <w:sz w:val="18"/>
          <w:szCs w:val="18"/>
        </w:rPr>
        <w:t xml:space="preserve">; (b)  becomes known to the </w:t>
      </w:r>
      <w:r w:rsidR="00552904" w:rsidRPr="008E6421">
        <w:rPr>
          <w:rFonts w:ascii="DM Sans" w:hAnsi="DM Sans" w:cs="Arial"/>
          <w:sz w:val="18"/>
          <w:szCs w:val="18"/>
        </w:rPr>
        <w:t xml:space="preserve">Receiving </w:t>
      </w:r>
      <w:r w:rsidR="00DE0670" w:rsidRPr="008E6421">
        <w:rPr>
          <w:rFonts w:ascii="DM Sans" w:hAnsi="DM Sans" w:cs="Arial"/>
          <w:sz w:val="18"/>
          <w:szCs w:val="18"/>
        </w:rPr>
        <w:t>Party</w:t>
      </w:r>
      <w:r w:rsidRPr="008E6421">
        <w:rPr>
          <w:rFonts w:ascii="DM Sans" w:hAnsi="DM Sans" w:cs="Arial"/>
          <w:sz w:val="18"/>
          <w:szCs w:val="18"/>
        </w:rPr>
        <w:t xml:space="preserve"> directly or indirectly from a source other than the </w:t>
      </w:r>
      <w:r w:rsidR="00552904" w:rsidRPr="008E6421">
        <w:rPr>
          <w:rFonts w:ascii="DM Sans" w:hAnsi="DM Sans" w:cs="Arial"/>
          <w:sz w:val="18"/>
          <w:szCs w:val="18"/>
        </w:rPr>
        <w:t xml:space="preserve">Disclosing </w:t>
      </w:r>
      <w:r w:rsidR="00DE0670" w:rsidRPr="008E6421">
        <w:rPr>
          <w:rFonts w:ascii="DM Sans" w:hAnsi="DM Sans" w:cs="Arial"/>
          <w:sz w:val="18"/>
          <w:szCs w:val="18"/>
        </w:rPr>
        <w:t>Party</w:t>
      </w:r>
      <w:r w:rsidRPr="008E6421">
        <w:rPr>
          <w:rFonts w:ascii="DM Sans" w:hAnsi="DM Sans" w:cs="Arial"/>
          <w:sz w:val="18"/>
          <w:szCs w:val="18"/>
        </w:rPr>
        <w:t xml:space="preserve"> or a person having an obligation of confidentiality to the </w:t>
      </w:r>
      <w:r w:rsidR="00552904" w:rsidRPr="008E6421">
        <w:rPr>
          <w:rFonts w:ascii="DM Sans" w:hAnsi="DM Sans" w:cs="Arial"/>
          <w:sz w:val="18"/>
          <w:szCs w:val="18"/>
        </w:rPr>
        <w:t xml:space="preserve">Disclosing </w:t>
      </w:r>
      <w:r w:rsidR="00DE0670" w:rsidRPr="008E6421">
        <w:rPr>
          <w:rFonts w:ascii="DM Sans" w:hAnsi="DM Sans" w:cs="Arial"/>
          <w:sz w:val="18"/>
          <w:szCs w:val="18"/>
        </w:rPr>
        <w:t>Party</w:t>
      </w:r>
      <w:r w:rsidRPr="008E6421">
        <w:rPr>
          <w:rFonts w:ascii="DM Sans" w:hAnsi="DM Sans" w:cs="Arial"/>
          <w:sz w:val="18"/>
          <w:szCs w:val="18"/>
        </w:rPr>
        <w:t xml:space="preserve">; (c) becomes publicly known or otherwise ceases to be secret or confidential, except through a breach of this </w:t>
      </w:r>
      <w:r w:rsidR="005914CA" w:rsidRPr="008E6421">
        <w:rPr>
          <w:rFonts w:ascii="DM Sans" w:hAnsi="DM Sans" w:cs="Arial"/>
          <w:sz w:val="18"/>
          <w:szCs w:val="18"/>
        </w:rPr>
        <w:t>MPSA</w:t>
      </w:r>
      <w:r w:rsidRPr="008E6421">
        <w:rPr>
          <w:rFonts w:ascii="DM Sans" w:hAnsi="DM Sans" w:cs="Arial"/>
          <w:sz w:val="18"/>
          <w:szCs w:val="18"/>
        </w:rPr>
        <w:t xml:space="preserve">; or (d) is independently developed by the </w:t>
      </w:r>
      <w:r w:rsidR="00552904" w:rsidRPr="008E6421">
        <w:rPr>
          <w:rFonts w:ascii="DM Sans" w:hAnsi="DM Sans" w:cs="Arial"/>
          <w:sz w:val="18"/>
          <w:szCs w:val="18"/>
        </w:rPr>
        <w:t xml:space="preserve">Receiving </w:t>
      </w:r>
      <w:r w:rsidR="00DE0670" w:rsidRPr="008E6421">
        <w:rPr>
          <w:rFonts w:ascii="DM Sans" w:hAnsi="DM Sans" w:cs="Arial"/>
          <w:sz w:val="18"/>
          <w:szCs w:val="18"/>
        </w:rPr>
        <w:t>Party</w:t>
      </w:r>
      <w:r w:rsidRPr="008E6421">
        <w:rPr>
          <w:rFonts w:ascii="DM Sans" w:hAnsi="DM Sans" w:cs="Arial"/>
          <w:sz w:val="18"/>
          <w:szCs w:val="18"/>
        </w:rPr>
        <w:t>.</w:t>
      </w:r>
      <w:bookmarkEnd w:id="3"/>
    </w:p>
    <w:p w14:paraId="4F6E53FB" w14:textId="77777777" w:rsidR="00AA34DA" w:rsidRPr="008E6421" w:rsidRDefault="00AA34DA" w:rsidP="00AA34DA">
      <w:pPr>
        <w:rPr>
          <w:rFonts w:ascii="DM Sans" w:hAnsi="DM Sans" w:cs="Arial"/>
          <w:sz w:val="18"/>
          <w:szCs w:val="18"/>
        </w:rPr>
      </w:pPr>
    </w:p>
    <w:p w14:paraId="5698AA29" w14:textId="77777777" w:rsidR="00552904" w:rsidRPr="008E6421" w:rsidRDefault="00552904" w:rsidP="00465F11">
      <w:pPr>
        <w:numPr>
          <w:ilvl w:val="1"/>
          <w:numId w:val="1"/>
        </w:numPr>
        <w:rPr>
          <w:rFonts w:ascii="DM Sans" w:hAnsi="DM Sans" w:cs="Arial"/>
          <w:b/>
          <w:sz w:val="18"/>
          <w:szCs w:val="18"/>
        </w:rPr>
      </w:pPr>
      <w:r w:rsidRPr="008E6421">
        <w:rPr>
          <w:rFonts w:ascii="DM Sans" w:hAnsi="DM Sans" w:cs="Arial"/>
          <w:sz w:val="18"/>
          <w:szCs w:val="18"/>
          <w:u w:val="single"/>
        </w:rPr>
        <w:t>Compelled Disclosure</w:t>
      </w:r>
      <w:r w:rsidRPr="008E6421">
        <w:rPr>
          <w:rFonts w:ascii="DM Sans" w:hAnsi="DM Sans" w:cs="Arial"/>
          <w:sz w:val="18"/>
          <w:szCs w:val="18"/>
        </w:rPr>
        <w:t>.  If the Receiving Party is required to disclose any Confidential Information of the Disclosing Party under any subpoena, discovery request, court order, or governmental action, it shall not disclose that Confidential Information until, to the extent permitted by law, it has given the Disclosing Party prompt notice of the required disclosure and given the Disclosing Party a reasonable opportunity to obtain a protective order that is reasonably satisfactory to the Disclosing Party.  In any event,</w:t>
      </w:r>
      <w:r w:rsidR="2C6666C1" w:rsidRPr="008E6421">
        <w:rPr>
          <w:rFonts w:ascii="DM Sans" w:hAnsi="DM Sans" w:cs="Arial"/>
          <w:sz w:val="18"/>
          <w:szCs w:val="18"/>
        </w:rPr>
        <w:t xml:space="preserve"> </w:t>
      </w:r>
      <w:r w:rsidR="26C568CE" w:rsidRPr="008E6421">
        <w:rPr>
          <w:rFonts w:ascii="DM Sans" w:hAnsi="DM Sans" w:cs="Arial"/>
          <w:sz w:val="18"/>
          <w:szCs w:val="18"/>
        </w:rPr>
        <w:t>the</w:t>
      </w:r>
      <w:r w:rsidRPr="008E6421">
        <w:rPr>
          <w:rFonts w:ascii="DM Sans" w:hAnsi="DM Sans" w:cs="Arial"/>
          <w:sz w:val="18"/>
          <w:szCs w:val="18"/>
        </w:rPr>
        <w:t xml:space="preserve"> Receiving Party will disclose only Confidential Information that it determines, in its reasonable judgment, it is legally required to disclose.  Confidential Information so disclosed will continue to be deemed Confidential Information under this </w:t>
      </w:r>
      <w:r w:rsidR="005914CA" w:rsidRPr="008E6421">
        <w:rPr>
          <w:rFonts w:ascii="DM Sans" w:hAnsi="DM Sans" w:cs="Arial"/>
          <w:sz w:val="18"/>
          <w:szCs w:val="18"/>
        </w:rPr>
        <w:t>MPSA</w:t>
      </w:r>
      <w:r w:rsidRPr="008E6421">
        <w:rPr>
          <w:rFonts w:ascii="DM Sans" w:hAnsi="DM Sans" w:cs="Arial"/>
          <w:sz w:val="18"/>
          <w:szCs w:val="18"/>
        </w:rPr>
        <w:t xml:space="preserve">, except as provided otherwise in Section </w:t>
      </w:r>
      <w:r w:rsidR="00C75B4C" w:rsidRPr="008E6421">
        <w:rPr>
          <w:rFonts w:ascii="DM Sans" w:hAnsi="DM Sans" w:cs="Arial"/>
          <w:sz w:val="18"/>
          <w:szCs w:val="18"/>
        </w:rPr>
        <w:fldChar w:fldCharType="begin"/>
      </w:r>
      <w:r w:rsidR="00C75B4C" w:rsidRPr="008E6421">
        <w:rPr>
          <w:rFonts w:ascii="DM Sans" w:hAnsi="DM Sans" w:cs="Arial"/>
          <w:sz w:val="18"/>
          <w:szCs w:val="18"/>
        </w:rPr>
        <w:instrText xml:space="preserve"> REF _Ref148015402 \r \h </w:instrText>
      </w:r>
      <w:r w:rsidR="008E6421">
        <w:rPr>
          <w:rFonts w:ascii="DM Sans" w:hAnsi="DM Sans" w:cs="Arial"/>
          <w:sz w:val="18"/>
          <w:szCs w:val="18"/>
        </w:rPr>
        <w:instrText xml:space="preserve"> \* MERGEFORMAT </w:instrText>
      </w:r>
      <w:r w:rsidR="00C75B4C" w:rsidRPr="008E6421">
        <w:rPr>
          <w:rFonts w:ascii="DM Sans" w:hAnsi="DM Sans" w:cs="Arial"/>
          <w:sz w:val="18"/>
          <w:szCs w:val="18"/>
        </w:rPr>
      </w:r>
      <w:r w:rsidR="00C75B4C" w:rsidRPr="008E6421">
        <w:rPr>
          <w:rFonts w:ascii="DM Sans" w:hAnsi="DM Sans" w:cs="Arial"/>
          <w:sz w:val="18"/>
          <w:szCs w:val="18"/>
        </w:rPr>
        <w:fldChar w:fldCharType="separate"/>
      </w:r>
      <w:r w:rsidR="006A0EB5">
        <w:rPr>
          <w:rFonts w:ascii="DM Sans" w:hAnsi="DM Sans" w:cs="Arial"/>
          <w:sz w:val="18"/>
          <w:szCs w:val="18"/>
        </w:rPr>
        <w:t>7.4</w:t>
      </w:r>
      <w:r w:rsidR="00C75B4C" w:rsidRPr="008E6421">
        <w:rPr>
          <w:rFonts w:ascii="DM Sans" w:hAnsi="DM Sans" w:cs="Arial"/>
          <w:sz w:val="18"/>
          <w:szCs w:val="18"/>
        </w:rPr>
        <w:fldChar w:fldCharType="end"/>
      </w:r>
      <w:r w:rsidRPr="008E6421">
        <w:rPr>
          <w:rFonts w:ascii="DM Sans" w:hAnsi="DM Sans" w:cs="Arial"/>
          <w:sz w:val="18"/>
          <w:szCs w:val="18"/>
        </w:rPr>
        <w:t>.</w:t>
      </w:r>
    </w:p>
    <w:p w14:paraId="39C4C8E7" w14:textId="77777777" w:rsidR="00AA34DA" w:rsidRPr="008E6421" w:rsidRDefault="00AA34DA" w:rsidP="00AA34DA">
      <w:pPr>
        <w:rPr>
          <w:rFonts w:ascii="DM Sans" w:hAnsi="DM Sans" w:cs="Arial"/>
          <w:b/>
          <w:sz w:val="18"/>
          <w:szCs w:val="18"/>
        </w:rPr>
      </w:pPr>
    </w:p>
    <w:p w14:paraId="4D5C0FDF" w14:textId="77777777" w:rsidR="003C55DC" w:rsidRPr="008E6421" w:rsidRDefault="003C55DC" w:rsidP="00465F11">
      <w:pPr>
        <w:numPr>
          <w:ilvl w:val="1"/>
          <w:numId w:val="1"/>
        </w:numPr>
        <w:rPr>
          <w:rFonts w:ascii="DM Sans" w:hAnsi="DM Sans"/>
          <w:sz w:val="18"/>
          <w:szCs w:val="18"/>
        </w:rPr>
      </w:pPr>
      <w:r w:rsidRPr="008E6421">
        <w:rPr>
          <w:rFonts w:ascii="DM Sans" w:hAnsi="DM Sans"/>
          <w:sz w:val="18"/>
          <w:szCs w:val="18"/>
        </w:rPr>
        <w:t xml:space="preserve">The terms of this Section </w:t>
      </w:r>
      <w:r w:rsidR="00913ED8" w:rsidRPr="008E6421">
        <w:rPr>
          <w:rFonts w:ascii="DM Sans" w:hAnsi="DM Sans"/>
          <w:sz w:val="18"/>
          <w:szCs w:val="18"/>
        </w:rPr>
        <w:fldChar w:fldCharType="begin"/>
      </w:r>
      <w:r w:rsidR="00913ED8" w:rsidRPr="008E6421">
        <w:rPr>
          <w:rFonts w:ascii="DM Sans" w:hAnsi="DM Sans"/>
          <w:sz w:val="18"/>
          <w:szCs w:val="18"/>
        </w:rPr>
        <w:instrText xml:space="preserve"> REF _Ref148015424 \r \h </w:instrText>
      </w:r>
      <w:r w:rsidR="008E6421">
        <w:rPr>
          <w:rFonts w:ascii="DM Sans" w:hAnsi="DM Sans"/>
          <w:sz w:val="18"/>
          <w:szCs w:val="18"/>
        </w:rPr>
        <w:instrText xml:space="preserve"> \* MERGEFORMAT </w:instrText>
      </w:r>
      <w:r w:rsidR="00913ED8" w:rsidRPr="008E6421">
        <w:rPr>
          <w:rFonts w:ascii="DM Sans" w:hAnsi="DM Sans"/>
          <w:sz w:val="18"/>
          <w:szCs w:val="18"/>
        </w:rPr>
      </w:r>
      <w:r w:rsidR="00913ED8" w:rsidRPr="008E6421">
        <w:rPr>
          <w:rFonts w:ascii="DM Sans" w:hAnsi="DM Sans"/>
          <w:sz w:val="18"/>
          <w:szCs w:val="18"/>
        </w:rPr>
        <w:fldChar w:fldCharType="separate"/>
      </w:r>
      <w:r w:rsidR="006A0EB5">
        <w:rPr>
          <w:rFonts w:ascii="DM Sans" w:hAnsi="DM Sans"/>
          <w:sz w:val="18"/>
          <w:szCs w:val="18"/>
        </w:rPr>
        <w:t>7</w:t>
      </w:r>
      <w:r w:rsidR="00913ED8" w:rsidRPr="008E6421">
        <w:rPr>
          <w:rFonts w:ascii="DM Sans" w:hAnsi="DM Sans"/>
          <w:sz w:val="18"/>
          <w:szCs w:val="18"/>
        </w:rPr>
        <w:fldChar w:fldCharType="end"/>
      </w:r>
      <w:r w:rsidRPr="008E6421">
        <w:rPr>
          <w:rFonts w:ascii="DM Sans" w:hAnsi="DM Sans"/>
          <w:sz w:val="18"/>
          <w:szCs w:val="18"/>
        </w:rPr>
        <w:t xml:space="preserve"> shall survive the expiration or termination of this Agreement.</w:t>
      </w:r>
    </w:p>
    <w:p w14:paraId="5FD9C290" w14:textId="77777777" w:rsidR="00244F1A" w:rsidRPr="008E6421" w:rsidRDefault="00244F1A" w:rsidP="00465F11">
      <w:pPr>
        <w:tabs>
          <w:tab w:val="num" w:pos="900"/>
        </w:tabs>
        <w:rPr>
          <w:rFonts w:ascii="DM Sans" w:hAnsi="DM Sans"/>
          <w:sz w:val="18"/>
          <w:szCs w:val="18"/>
        </w:rPr>
      </w:pPr>
    </w:p>
    <w:p w14:paraId="400A0560" w14:textId="77777777" w:rsidR="000F6597" w:rsidRPr="008E6421" w:rsidRDefault="000F6597" w:rsidP="4F33CB77">
      <w:pPr>
        <w:numPr>
          <w:ilvl w:val="0"/>
          <w:numId w:val="1"/>
        </w:numPr>
        <w:rPr>
          <w:rFonts w:ascii="DM Sans" w:hAnsi="DM Sans"/>
          <w:sz w:val="18"/>
          <w:szCs w:val="18"/>
        </w:rPr>
      </w:pPr>
      <w:r w:rsidRPr="008E6421">
        <w:rPr>
          <w:rFonts w:ascii="DM Sans" w:hAnsi="DM Sans"/>
          <w:b/>
          <w:bCs/>
          <w:sz w:val="18"/>
          <w:szCs w:val="18"/>
          <w:u w:val="single"/>
        </w:rPr>
        <w:t>Insurance</w:t>
      </w:r>
      <w:r w:rsidRPr="008E6421">
        <w:rPr>
          <w:rFonts w:ascii="DM Sans" w:hAnsi="DM Sans"/>
          <w:sz w:val="18"/>
          <w:szCs w:val="18"/>
        </w:rPr>
        <w:t>.</w:t>
      </w:r>
    </w:p>
    <w:p w14:paraId="5B7CFF67" w14:textId="77777777" w:rsidR="000F12AD" w:rsidRPr="008E6421" w:rsidRDefault="000F12AD" w:rsidP="000F12AD">
      <w:pPr>
        <w:ind w:left="360"/>
        <w:rPr>
          <w:rFonts w:ascii="DM Sans" w:hAnsi="DM Sans"/>
          <w:sz w:val="18"/>
          <w:szCs w:val="18"/>
        </w:rPr>
      </w:pPr>
    </w:p>
    <w:p w14:paraId="655EEFDA" w14:textId="2C7AC9AE" w:rsidR="00617210" w:rsidRPr="008E6421" w:rsidRDefault="00504C1E" w:rsidP="00617210">
      <w:pPr>
        <w:numPr>
          <w:ilvl w:val="1"/>
          <w:numId w:val="1"/>
        </w:numPr>
        <w:rPr>
          <w:rFonts w:ascii="DM Sans" w:hAnsi="DM Sans" w:cs="Arial"/>
          <w:sz w:val="18"/>
          <w:szCs w:val="18"/>
        </w:rPr>
      </w:pPr>
      <w:r w:rsidRPr="00504C1E">
        <w:rPr>
          <w:rFonts w:ascii="DM Sans" w:hAnsi="DM Sans" w:cs="Arial"/>
          <w:sz w:val="18"/>
          <w:szCs w:val="18"/>
        </w:rPr>
        <w:t xml:space="preserve">e360 represents and warrants that it </w:t>
      </w:r>
      <w:proofErr w:type="gramStart"/>
      <w:r w:rsidRPr="00504C1E">
        <w:rPr>
          <w:rFonts w:ascii="DM Sans" w:hAnsi="DM Sans" w:cs="Arial"/>
          <w:sz w:val="18"/>
          <w:szCs w:val="18"/>
        </w:rPr>
        <w:t>maintains, and</w:t>
      </w:r>
      <w:proofErr w:type="gramEnd"/>
      <w:r w:rsidRPr="00504C1E">
        <w:rPr>
          <w:rFonts w:ascii="DM Sans" w:hAnsi="DM Sans" w:cs="Arial"/>
          <w:sz w:val="18"/>
          <w:szCs w:val="18"/>
        </w:rPr>
        <w:t xml:space="preserve"> shall continue to maintain for the term of this Agreement, the insurance coverages and limits specified in Exhibit C, in accordance with the requirements set forth therein.</w:t>
      </w:r>
    </w:p>
    <w:p w14:paraId="06246B72" w14:textId="77777777" w:rsidR="006E3952" w:rsidRPr="008E6421" w:rsidRDefault="006E3952" w:rsidP="006E3952">
      <w:pPr>
        <w:pStyle w:val="ListParagraph"/>
        <w:rPr>
          <w:rFonts w:ascii="DM Sans" w:hAnsi="DM Sans" w:cs="Arial"/>
          <w:sz w:val="18"/>
          <w:szCs w:val="18"/>
        </w:rPr>
      </w:pPr>
    </w:p>
    <w:p w14:paraId="3676BBCA" w14:textId="3794C2FC" w:rsidR="00476327" w:rsidRPr="00F162BA" w:rsidRDefault="00476327" w:rsidP="00F162BA">
      <w:pPr>
        <w:pStyle w:val="ListParagraph"/>
        <w:numPr>
          <w:ilvl w:val="1"/>
          <w:numId w:val="1"/>
        </w:numPr>
        <w:rPr>
          <w:rFonts w:ascii="DM Sans" w:hAnsi="DM Sans" w:cs="Arial"/>
          <w:sz w:val="18"/>
          <w:szCs w:val="18"/>
        </w:rPr>
      </w:pPr>
      <w:r w:rsidRPr="00F162BA">
        <w:rPr>
          <w:rFonts w:ascii="DM Sans" w:hAnsi="DM Sans" w:cs="Arial"/>
          <w:sz w:val="18"/>
          <w:szCs w:val="18"/>
          <w:u w:val="single"/>
        </w:rPr>
        <w:t>Liability and Insurance</w:t>
      </w:r>
      <w:r w:rsidRPr="00F162BA">
        <w:rPr>
          <w:rFonts w:ascii="DM Sans" w:hAnsi="DM Sans" w:cs="Arial"/>
          <w:b/>
          <w:bCs/>
          <w:sz w:val="18"/>
          <w:szCs w:val="18"/>
        </w:rPr>
        <w:t>.</w:t>
      </w:r>
      <w:r w:rsidRPr="00F162BA">
        <w:rPr>
          <w:rFonts w:ascii="DM Sans" w:hAnsi="DM Sans" w:cs="Arial"/>
          <w:sz w:val="18"/>
          <w:szCs w:val="18"/>
        </w:rPr>
        <w:t xml:space="preserve"> Insurance coverage maintained by either Party pursuant to this Agreement is not intended to, and shall not, limit or expand either Party’s liabilities, obligations, or indemnification responsibilities under this Agreement. Each Party remains solely responsible for the sufficiency of its own insurance coverage.</w:t>
      </w:r>
    </w:p>
    <w:p w14:paraId="7872203A" w14:textId="77777777" w:rsidR="00BD0D79" w:rsidRPr="008E6421" w:rsidRDefault="00BD0D79" w:rsidP="00F162BA">
      <w:pPr>
        <w:rPr>
          <w:rFonts w:ascii="DM Sans" w:hAnsi="DM Sans"/>
          <w:sz w:val="18"/>
          <w:szCs w:val="18"/>
        </w:rPr>
      </w:pPr>
    </w:p>
    <w:p w14:paraId="4D4B37B9" w14:textId="77777777" w:rsidR="000F12AD" w:rsidRPr="008E6421" w:rsidRDefault="006736FD" w:rsidP="000F12AD">
      <w:pPr>
        <w:numPr>
          <w:ilvl w:val="0"/>
          <w:numId w:val="1"/>
        </w:numPr>
        <w:rPr>
          <w:rFonts w:ascii="DM Sans" w:hAnsi="DM Sans"/>
          <w:sz w:val="18"/>
          <w:szCs w:val="18"/>
        </w:rPr>
      </w:pPr>
      <w:bookmarkStart w:id="4" w:name="_Ref148015474"/>
      <w:r w:rsidRPr="008E6421">
        <w:rPr>
          <w:rFonts w:ascii="DM Sans" w:hAnsi="DM Sans"/>
          <w:b/>
          <w:bCs/>
          <w:sz w:val="18"/>
          <w:szCs w:val="18"/>
          <w:u w:val="single"/>
        </w:rPr>
        <w:t>Indemnity and Liability</w:t>
      </w:r>
      <w:r w:rsidRPr="008E6421">
        <w:rPr>
          <w:rFonts w:ascii="DM Sans" w:hAnsi="DM Sans"/>
          <w:b/>
          <w:bCs/>
          <w:sz w:val="18"/>
          <w:szCs w:val="18"/>
        </w:rPr>
        <w:t>.</w:t>
      </w:r>
      <w:bookmarkEnd w:id="4"/>
      <w:r w:rsidRPr="008E6421">
        <w:rPr>
          <w:rFonts w:ascii="DM Sans" w:hAnsi="DM Sans"/>
          <w:b/>
          <w:bCs/>
          <w:sz w:val="18"/>
          <w:szCs w:val="18"/>
        </w:rPr>
        <w:t xml:space="preserve">  </w:t>
      </w:r>
    </w:p>
    <w:p w14:paraId="59A5885A" w14:textId="77777777" w:rsidR="000F12AD" w:rsidRPr="008E6421" w:rsidRDefault="000F12AD" w:rsidP="000F12AD">
      <w:pPr>
        <w:ind w:left="360"/>
        <w:rPr>
          <w:rFonts w:ascii="DM Sans" w:hAnsi="DM Sans"/>
          <w:sz w:val="18"/>
          <w:szCs w:val="18"/>
        </w:rPr>
      </w:pPr>
    </w:p>
    <w:p w14:paraId="3E6CBDDC" w14:textId="7E15A173" w:rsidR="006736FD" w:rsidRPr="008E6421" w:rsidRDefault="006736FD" w:rsidP="00465F11">
      <w:pPr>
        <w:numPr>
          <w:ilvl w:val="1"/>
          <w:numId w:val="1"/>
        </w:numPr>
        <w:rPr>
          <w:rFonts w:ascii="DM Sans" w:hAnsi="DM Sans"/>
          <w:sz w:val="18"/>
          <w:szCs w:val="18"/>
        </w:rPr>
      </w:pPr>
      <w:r w:rsidRPr="008E6421">
        <w:rPr>
          <w:rFonts w:ascii="DM Sans" w:hAnsi="DM Sans"/>
          <w:sz w:val="18"/>
          <w:szCs w:val="18"/>
          <w:u w:val="single"/>
        </w:rPr>
        <w:t xml:space="preserve">Indemnification of </w:t>
      </w:r>
      <w:r w:rsidR="002057CB" w:rsidRPr="008E6421">
        <w:rPr>
          <w:rFonts w:ascii="DM Sans" w:hAnsi="DM Sans"/>
          <w:sz w:val="18"/>
          <w:szCs w:val="18"/>
          <w:u w:val="single"/>
        </w:rPr>
        <w:t>Client</w:t>
      </w:r>
      <w:r w:rsidRPr="008E6421">
        <w:rPr>
          <w:rFonts w:ascii="DM Sans" w:hAnsi="DM Sans"/>
          <w:sz w:val="18"/>
          <w:szCs w:val="18"/>
        </w:rPr>
        <w:t xml:space="preserve">.  </w:t>
      </w:r>
      <w:r w:rsidR="001F69DF" w:rsidRPr="008E6421">
        <w:rPr>
          <w:rFonts w:ascii="DM Sans" w:hAnsi="DM Sans"/>
          <w:sz w:val="18"/>
          <w:szCs w:val="18"/>
        </w:rPr>
        <w:t>e360</w:t>
      </w:r>
      <w:r w:rsidR="00B337BE" w:rsidRPr="008E6421">
        <w:rPr>
          <w:rFonts w:ascii="DM Sans" w:hAnsi="DM Sans"/>
          <w:sz w:val="18"/>
          <w:szCs w:val="18"/>
        </w:rPr>
        <w:t xml:space="preserve"> </w:t>
      </w:r>
      <w:r w:rsidRPr="008E6421">
        <w:rPr>
          <w:rFonts w:ascii="DM Sans" w:hAnsi="DM Sans"/>
          <w:sz w:val="18"/>
          <w:szCs w:val="18"/>
        </w:rPr>
        <w:t>shall indemnify</w:t>
      </w:r>
      <w:r w:rsidR="00B11358" w:rsidRPr="008E6421">
        <w:rPr>
          <w:rFonts w:ascii="DM Sans" w:hAnsi="DM Sans"/>
          <w:sz w:val="18"/>
          <w:szCs w:val="18"/>
        </w:rPr>
        <w:t>, defend</w:t>
      </w:r>
      <w:r w:rsidR="00255885" w:rsidRPr="008E6421">
        <w:rPr>
          <w:rFonts w:ascii="DM Sans" w:hAnsi="DM Sans"/>
          <w:sz w:val="18"/>
          <w:szCs w:val="18"/>
        </w:rPr>
        <w:t>,</w:t>
      </w:r>
      <w:r w:rsidRPr="008E6421">
        <w:rPr>
          <w:rFonts w:ascii="DM Sans" w:hAnsi="DM Sans"/>
          <w:sz w:val="18"/>
          <w:szCs w:val="18"/>
        </w:rPr>
        <w:t xml:space="preserve"> and hold harmless </w:t>
      </w:r>
      <w:r w:rsidR="002057CB" w:rsidRPr="008E6421">
        <w:rPr>
          <w:rFonts w:ascii="DM Sans" w:hAnsi="DM Sans"/>
          <w:sz w:val="18"/>
          <w:szCs w:val="18"/>
        </w:rPr>
        <w:t>Client</w:t>
      </w:r>
      <w:r w:rsidR="00A473C9" w:rsidRPr="008E6421">
        <w:rPr>
          <w:rFonts w:ascii="DM Sans" w:hAnsi="DM Sans"/>
          <w:sz w:val="18"/>
          <w:szCs w:val="18"/>
        </w:rPr>
        <w:t xml:space="preserve"> and its directors, officers, agents and employees</w:t>
      </w:r>
      <w:r w:rsidRPr="008E6421">
        <w:rPr>
          <w:rFonts w:ascii="DM Sans" w:hAnsi="DM Sans"/>
          <w:sz w:val="18"/>
          <w:szCs w:val="18"/>
        </w:rPr>
        <w:t xml:space="preserve"> from any</w:t>
      </w:r>
      <w:r w:rsidR="00A473C9" w:rsidRPr="008E6421">
        <w:rPr>
          <w:rFonts w:ascii="DM Sans" w:hAnsi="DM Sans"/>
          <w:sz w:val="18"/>
          <w:szCs w:val="18"/>
        </w:rPr>
        <w:t xml:space="preserve"> and all</w:t>
      </w:r>
      <w:r w:rsidRPr="008E6421">
        <w:rPr>
          <w:rFonts w:ascii="DM Sans" w:hAnsi="DM Sans"/>
          <w:sz w:val="18"/>
          <w:szCs w:val="18"/>
        </w:rPr>
        <w:t xml:space="preserve"> liabilit</w:t>
      </w:r>
      <w:r w:rsidR="00A473C9" w:rsidRPr="008E6421">
        <w:rPr>
          <w:rFonts w:ascii="DM Sans" w:hAnsi="DM Sans"/>
          <w:sz w:val="18"/>
          <w:szCs w:val="18"/>
        </w:rPr>
        <w:t>ies</w:t>
      </w:r>
      <w:r w:rsidR="00A706C9">
        <w:rPr>
          <w:rFonts w:ascii="DM Sans" w:hAnsi="DM Sans"/>
          <w:sz w:val="18"/>
          <w:szCs w:val="18"/>
        </w:rPr>
        <w:t>,</w:t>
      </w:r>
      <w:r w:rsidR="002D1290" w:rsidRPr="008E6421">
        <w:rPr>
          <w:rFonts w:ascii="DM Sans" w:hAnsi="DM Sans"/>
          <w:sz w:val="18"/>
          <w:szCs w:val="18"/>
        </w:rPr>
        <w:t xml:space="preserve"> claims, demands, causes of action, losses, costs and expenses (including reasonable attorneys’ fees) (“Claims”)  to the extent</w:t>
      </w:r>
      <w:r w:rsidRPr="008E6421">
        <w:rPr>
          <w:rFonts w:ascii="DM Sans" w:hAnsi="DM Sans"/>
          <w:sz w:val="18"/>
          <w:szCs w:val="18"/>
        </w:rPr>
        <w:t xml:space="preserve"> arising from (a) </w:t>
      </w:r>
      <w:r w:rsidR="001F69DF" w:rsidRPr="008E6421">
        <w:rPr>
          <w:rFonts w:ascii="DM Sans" w:hAnsi="DM Sans"/>
          <w:sz w:val="18"/>
          <w:szCs w:val="18"/>
        </w:rPr>
        <w:t>e360</w:t>
      </w:r>
      <w:r w:rsidRPr="008E6421">
        <w:rPr>
          <w:rFonts w:ascii="DM Sans" w:hAnsi="DM Sans"/>
          <w:sz w:val="18"/>
          <w:szCs w:val="18"/>
        </w:rPr>
        <w:t>’s</w:t>
      </w:r>
      <w:r w:rsidR="003A0AB7">
        <w:rPr>
          <w:rFonts w:ascii="DM Sans" w:hAnsi="DM Sans"/>
          <w:sz w:val="18"/>
          <w:szCs w:val="18"/>
        </w:rPr>
        <w:t xml:space="preserve"> or its </w:t>
      </w:r>
      <w:r w:rsidR="003A0AB7">
        <w:rPr>
          <w:rFonts w:ascii="DM Sans" w:hAnsi="DM Sans" w:cs="Arial"/>
          <w:sz w:val="18"/>
          <w:szCs w:val="18"/>
        </w:rPr>
        <w:t>Third-party Providers</w:t>
      </w:r>
      <w:r w:rsidR="00603088">
        <w:rPr>
          <w:rFonts w:ascii="DM Sans" w:hAnsi="DM Sans" w:cs="Arial"/>
          <w:sz w:val="18"/>
          <w:szCs w:val="18"/>
        </w:rPr>
        <w:t>’</w:t>
      </w:r>
      <w:r w:rsidR="00133479" w:rsidRPr="008E6421">
        <w:rPr>
          <w:rFonts w:ascii="DM Sans" w:hAnsi="DM Sans"/>
          <w:sz w:val="18"/>
          <w:szCs w:val="18"/>
        </w:rPr>
        <w:t xml:space="preserve"> </w:t>
      </w:r>
      <w:r w:rsidR="00165144" w:rsidRPr="008E6421">
        <w:rPr>
          <w:rFonts w:ascii="DM Sans" w:hAnsi="DM Sans"/>
          <w:sz w:val="18"/>
          <w:szCs w:val="18"/>
        </w:rPr>
        <w:t xml:space="preserve">gross </w:t>
      </w:r>
      <w:r w:rsidR="00133479" w:rsidRPr="008E6421">
        <w:rPr>
          <w:rFonts w:ascii="DM Sans" w:hAnsi="DM Sans"/>
          <w:sz w:val="18"/>
          <w:szCs w:val="18"/>
        </w:rPr>
        <w:t>negligence,</w:t>
      </w:r>
      <w:r w:rsidRPr="008E6421">
        <w:rPr>
          <w:rFonts w:ascii="DM Sans" w:hAnsi="DM Sans"/>
          <w:sz w:val="18"/>
          <w:szCs w:val="18"/>
        </w:rPr>
        <w:t xml:space="preserve"> wrongful act or </w:t>
      </w:r>
      <w:r w:rsidR="00165144" w:rsidRPr="008E6421">
        <w:rPr>
          <w:rFonts w:ascii="DM Sans" w:hAnsi="DM Sans"/>
          <w:sz w:val="18"/>
          <w:szCs w:val="18"/>
        </w:rPr>
        <w:t xml:space="preserve">material </w:t>
      </w:r>
      <w:r w:rsidRPr="008E6421">
        <w:rPr>
          <w:rFonts w:ascii="DM Sans" w:hAnsi="DM Sans"/>
          <w:sz w:val="18"/>
          <w:szCs w:val="18"/>
        </w:rPr>
        <w:t xml:space="preserve">breach of this </w:t>
      </w:r>
      <w:r w:rsidR="005914CA" w:rsidRPr="008E6421">
        <w:rPr>
          <w:rFonts w:ascii="DM Sans" w:hAnsi="DM Sans" w:cs="Arial"/>
          <w:sz w:val="18"/>
          <w:szCs w:val="18"/>
        </w:rPr>
        <w:t>MPSA</w:t>
      </w:r>
      <w:r w:rsidRPr="008E6421">
        <w:rPr>
          <w:rFonts w:ascii="DM Sans" w:hAnsi="DM Sans"/>
          <w:sz w:val="18"/>
          <w:szCs w:val="18"/>
        </w:rPr>
        <w:t>, (b) any</w:t>
      </w:r>
      <w:r w:rsidR="00165144" w:rsidRPr="008E6421">
        <w:rPr>
          <w:rFonts w:ascii="DM Sans" w:hAnsi="DM Sans"/>
          <w:sz w:val="18"/>
          <w:szCs w:val="18"/>
        </w:rPr>
        <w:t xml:space="preserve"> intentional</w:t>
      </w:r>
      <w:r w:rsidRPr="008E6421">
        <w:rPr>
          <w:rFonts w:ascii="DM Sans" w:hAnsi="DM Sans"/>
          <w:sz w:val="18"/>
          <w:szCs w:val="18"/>
        </w:rPr>
        <w:t xml:space="preserve"> misrepresentation made by </w:t>
      </w:r>
      <w:r w:rsidR="001F69DF" w:rsidRPr="008E6421">
        <w:rPr>
          <w:rFonts w:ascii="DM Sans" w:hAnsi="DM Sans"/>
          <w:sz w:val="18"/>
          <w:szCs w:val="18"/>
        </w:rPr>
        <w:t>e360</w:t>
      </w:r>
      <w:r w:rsidRPr="008E6421">
        <w:rPr>
          <w:rFonts w:ascii="DM Sans" w:hAnsi="DM Sans"/>
          <w:sz w:val="18"/>
          <w:szCs w:val="18"/>
        </w:rPr>
        <w:t>;</w:t>
      </w:r>
      <w:r w:rsidR="00CF7AEE" w:rsidRPr="008E6421">
        <w:rPr>
          <w:rFonts w:ascii="DM Sans" w:hAnsi="DM Sans"/>
          <w:sz w:val="18"/>
          <w:szCs w:val="18"/>
        </w:rPr>
        <w:t xml:space="preserve"> (c) e360’s</w:t>
      </w:r>
      <w:r w:rsidR="003A0AB7">
        <w:rPr>
          <w:rFonts w:ascii="DM Sans" w:hAnsi="DM Sans"/>
          <w:sz w:val="18"/>
          <w:szCs w:val="18"/>
        </w:rPr>
        <w:t xml:space="preserve"> or its </w:t>
      </w:r>
      <w:r w:rsidR="003A0AB7">
        <w:rPr>
          <w:rFonts w:ascii="DM Sans" w:hAnsi="DM Sans" w:cs="Arial"/>
          <w:sz w:val="18"/>
          <w:szCs w:val="18"/>
        </w:rPr>
        <w:t>Third-party Providers</w:t>
      </w:r>
      <w:r w:rsidR="00603088">
        <w:rPr>
          <w:rFonts w:ascii="DM Sans" w:hAnsi="DM Sans" w:cs="Arial"/>
          <w:sz w:val="18"/>
          <w:szCs w:val="18"/>
        </w:rPr>
        <w:t>’</w:t>
      </w:r>
      <w:r w:rsidR="00CF7AEE" w:rsidRPr="008E6421">
        <w:rPr>
          <w:rFonts w:ascii="DM Sans" w:hAnsi="DM Sans"/>
          <w:sz w:val="18"/>
          <w:szCs w:val="18"/>
        </w:rPr>
        <w:t xml:space="preserve"> </w:t>
      </w:r>
      <w:r w:rsidR="00165144" w:rsidRPr="008E6421">
        <w:rPr>
          <w:rFonts w:ascii="DM Sans" w:hAnsi="DM Sans"/>
          <w:sz w:val="18"/>
          <w:szCs w:val="18"/>
        </w:rPr>
        <w:t xml:space="preserve">intentional </w:t>
      </w:r>
      <w:r w:rsidR="00CF7AEE" w:rsidRPr="008E6421">
        <w:rPr>
          <w:rFonts w:ascii="DM Sans" w:hAnsi="DM Sans"/>
          <w:sz w:val="18"/>
          <w:szCs w:val="18"/>
        </w:rPr>
        <w:t xml:space="preserve">violation of any applicable laws; </w:t>
      </w:r>
      <w:r w:rsidRPr="008E6421">
        <w:rPr>
          <w:rFonts w:ascii="DM Sans" w:hAnsi="DM Sans"/>
          <w:sz w:val="18"/>
          <w:szCs w:val="18"/>
        </w:rPr>
        <w:t xml:space="preserve"> or (</w:t>
      </w:r>
      <w:r w:rsidR="00CF7AEE" w:rsidRPr="008E6421">
        <w:rPr>
          <w:rFonts w:ascii="DM Sans" w:hAnsi="DM Sans"/>
          <w:sz w:val="18"/>
          <w:szCs w:val="18"/>
        </w:rPr>
        <w:t>d</w:t>
      </w:r>
      <w:r w:rsidRPr="008E6421">
        <w:rPr>
          <w:rFonts w:ascii="DM Sans" w:hAnsi="DM Sans"/>
          <w:sz w:val="18"/>
          <w:szCs w:val="18"/>
        </w:rPr>
        <w:t xml:space="preserve">) </w:t>
      </w:r>
      <w:r w:rsidR="002057CB" w:rsidRPr="008E6421">
        <w:rPr>
          <w:rFonts w:ascii="DM Sans" w:hAnsi="DM Sans"/>
          <w:sz w:val="18"/>
          <w:szCs w:val="18"/>
        </w:rPr>
        <w:t>Client</w:t>
      </w:r>
      <w:r w:rsidRPr="008E6421">
        <w:rPr>
          <w:rFonts w:ascii="DM Sans" w:hAnsi="DM Sans"/>
          <w:sz w:val="18"/>
          <w:szCs w:val="18"/>
        </w:rPr>
        <w:t xml:space="preserve">’s use of </w:t>
      </w:r>
      <w:r w:rsidR="001F69DF" w:rsidRPr="008E6421">
        <w:rPr>
          <w:rFonts w:ascii="DM Sans" w:hAnsi="DM Sans"/>
          <w:sz w:val="18"/>
          <w:szCs w:val="18"/>
        </w:rPr>
        <w:t>e360</w:t>
      </w:r>
      <w:r w:rsidRPr="008E6421">
        <w:rPr>
          <w:rFonts w:ascii="DM Sans" w:hAnsi="DM Sans"/>
          <w:sz w:val="18"/>
          <w:szCs w:val="18"/>
        </w:rPr>
        <w:t xml:space="preserve">’s </w:t>
      </w:r>
      <w:r w:rsidR="006D4762" w:rsidRPr="008E6421">
        <w:rPr>
          <w:rFonts w:ascii="DM Sans" w:hAnsi="DM Sans"/>
          <w:sz w:val="18"/>
          <w:szCs w:val="18"/>
        </w:rPr>
        <w:t xml:space="preserve">trademarks </w:t>
      </w:r>
      <w:r w:rsidRPr="008E6421">
        <w:rPr>
          <w:rFonts w:ascii="DM Sans" w:hAnsi="DM Sans"/>
          <w:sz w:val="18"/>
          <w:szCs w:val="18"/>
        </w:rPr>
        <w:t xml:space="preserve">or other intellectual property in accordance with this </w:t>
      </w:r>
      <w:r w:rsidR="005914CA" w:rsidRPr="008E6421">
        <w:rPr>
          <w:rFonts w:ascii="DM Sans" w:hAnsi="DM Sans" w:cs="Arial"/>
          <w:sz w:val="18"/>
          <w:szCs w:val="18"/>
        </w:rPr>
        <w:t>MPSA</w:t>
      </w:r>
      <w:r w:rsidR="006D4762" w:rsidRPr="008E6421">
        <w:rPr>
          <w:rFonts w:ascii="DM Sans" w:hAnsi="DM Sans"/>
          <w:sz w:val="18"/>
          <w:szCs w:val="18"/>
        </w:rPr>
        <w:t xml:space="preserve">, </w:t>
      </w:r>
      <w:r w:rsidR="00A83642" w:rsidRPr="008E6421">
        <w:rPr>
          <w:rFonts w:ascii="DM Sans" w:hAnsi="DM Sans"/>
          <w:sz w:val="18"/>
          <w:szCs w:val="18"/>
        </w:rPr>
        <w:t>except to the extent caused by Client’s negligence or willful misconduct</w:t>
      </w:r>
      <w:r w:rsidRPr="008E6421">
        <w:rPr>
          <w:rFonts w:ascii="DM Sans" w:hAnsi="DM Sans"/>
          <w:sz w:val="18"/>
          <w:szCs w:val="18"/>
        </w:rPr>
        <w:t>.</w:t>
      </w:r>
    </w:p>
    <w:p w14:paraId="6CBC809A" w14:textId="77777777" w:rsidR="00AA34DA" w:rsidRPr="008E6421" w:rsidRDefault="00AA34DA" w:rsidP="00AA34DA">
      <w:pPr>
        <w:ind w:left="360"/>
        <w:rPr>
          <w:rFonts w:ascii="DM Sans" w:hAnsi="DM Sans"/>
          <w:sz w:val="18"/>
          <w:szCs w:val="18"/>
        </w:rPr>
      </w:pPr>
    </w:p>
    <w:p w14:paraId="169E926D" w14:textId="2DD1A884" w:rsidR="006736FD" w:rsidRPr="008E6421" w:rsidRDefault="006736FD" w:rsidP="00465F11">
      <w:pPr>
        <w:numPr>
          <w:ilvl w:val="1"/>
          <w:numId w:val="1"/>
        </w:numPr>
        <w:rPr>
          <w:rFonts w:ascii="DM Sans" w:hAnsi="DM Sans"/>
          <w:sz w:val="18"/>
          <w:szCs w:val="18"/>
        </w:rPr>
      </w:pPr>
      <w:r w:rsidRPr="008E6421">
        <w:rPr>
          <w:rFonts w:ascii="DM Sans" w:hAnsi="DM Sans"/>
          <w:sz w:val="18"/>
          <w:szCs w:val="18"/>
          <w:u w:val="single"/>
        </w:rPr>
        <w:t xml:space="preserve">Indemnification of </w:t>
      </w:r>
      <w:r w:rsidR="001F69DF" w:rsidRPr="008E6421">
        <w:rPr>
          <w:rFonts w:ascii="DM Sans" w:hAnsi="DM Sans"/>
          <w:sz w:val="18"/>
          <w:szCs w:val="18"/>
          <w:u w:val="single"/>
        </w:rPr>
        <w:t>e360</w:t>
      </w:r>
      <w:r w:rsidRPr="008E6421">
        <w:rPr>
          <w:rFonts w:ascii="DM Sans" w:hAnsi="DM Sans"/>
          <w:sz w:val="18"/>
          <w:szCs w:val="18"/>
        </w:rPr>
        <w:t xml:space="preserve">.  </w:t>
      </w:r>
      <w:r w:rsidR="002057CB" w:rsidRPr="008E6421">
        <w:rPr>
          <w:rFonts w:ascii="DM Sans" w:hAnsi="DM Sans"/>
          <w:sz w:val="18"/>
          <w:szCs w:val="18"/>
        </w:rPr>
        <w:t>Client</w:t>
      </w:r>
      <w:r w:rsidRPr="008E6421">
        <w:rPr>
          <w:rFonts w:ascii="DM Sans" w:hAnsi="DM Sans"/>
          <w:sz w:val="18"/>
          <w:szCs w:val="18"/>
        </w:rPr>
        <w:t xml:space="preserve"> shall indemnify</w:t>
      </w:r>
      <w:r w:rsidR="00A83642" w:rsidRPr="008E6421">
        <w:rPr>
          <w:rFonts w:ascii="DM Sans" w:hAnsi="DM Sans"/>
          <w:sz w:val="18"/>
          <w:szCs w:val="18"/>
        </w:rPr>
        <w:t>, defend,</w:t>
      </w:r>
      <w:r w:rsidRPr="008E6421">
        <w:rPr>
          <w:rFonts w:ascii="DM Sans" w:hAnsi="DM Sans"/>
          <w:sz w:val="18"/>
          <w:szCs w:val="18"/>
        </w:rPr>
        <w:t xml:space="preserve"> and hold harmless </w:t>
      </w:r>
      <w:r w:rsidR="001F69DF" w:rsidRPr="008E6421">
        <w:rPr>
          <w:rFonts w:ascii="DM Sans" w:hAnsi="DM Sans"/>
          <w:sz w:val="18"/>
          <w:szCs w:val="18"/>
        </w:rPr>
        <w:t>e360</w:t>
      </w:r>
      <w:r w:rsidR="002E0889" w:rsidRPr="008E6421">
        <w:rPr>
          <w:rFonts w:ascii="DM Sans" w:hAnsi="DM Sans"/>
          <w:sz w:val="18"/>
          <w:szCs w:val="18"/>
        </w:rPr>
        <w:t xml:space="preserve"> </w:t>
      </w:r>
      <w:r w:rsidR="005D0F39" w:rsidRPr="008E6421">
        <w:rPr>
          <w:rFonts w:ascii="DM Sans" w:hAnsi="DM Sans"/>
          <w:sz w:val="18"/>
          <w:szCs w:val="18"/>
        </w:rPr>
        <w:t>and its directors, officers, agents</w:t>
      </w:r>
      <w:r w:rsidR="00A57367" w:rsidRPr="008E6421">
        <w:rPr>
          <w:rFonts w:ascii="DM Sans" w:hAnsi="DM Sans"/>
          <w:sz w:val="18"/>
          <w:szCs w:val="18"/>
        </w:rPr>
        <w:t>,</w:t>
      </w:r>
      <w:r w:rsidR="005D0F39" w:rsidRPr="008E6421">
        <w:rPr>
          <w:rFonts w:ascii="DM Sans" w:hAnsi="DM Sans"/>
          <w:sz w:val="18"/>
          <w:szCs w:val="18"/>
        </w:rPr>
        <w:t xml:space="preserve"> employees</w:t>
      </w:r>
      <w:r w:rsidR="003A0AB7">
        <w:rPr>
          <w:rFonts w:ascii="DM Sans" w:hAnsi="DM Sans"/>
          <w:sz w:val="18"/>
          <w:szCs w:val="18"/>
        </w:rPr>
        <w:t xml:space="preserve">, and </w:t>
      </w:r>
      <w:r w:rsidR="003A0AB7">
        <w:rPr>
          <w:rFonts w:ascii="DM Sans" w:hAnsi="DM Sans" w:cs="Arial"/>
          <w:sz w:val="18"/>
          <w:szCs w:val="18"/>
        </w:rPr>
        <w:t>Third-party Providers</w:t>
      </w:r>
      <w:r w:rsidR="00B337BE" w:rsidRPr="008E6421">
        <w:rPr>
          <w:rFonts w:ascii="DM Sans" w:hAnsi="DM Sans"/>
          <w:sz w:val="18"/>
          <w:szCs w:val="18"/>
        </w:rPr>
        <w:t xml:space="preserve"> </w:t>
      </w:r>
      <w:r w:rsidRPr="008E6421">
        <w:rPr>
          <w:rFonts w:ascii="DM Sans" w:hAnsi="DM Sans"/>
          <w:sz w:val="18"/>
          <w:szCs w:val="18"/>
        </w:rPr>
        <w:t xml:space="preserve">from any </w:t>
      </w:r>
      <w:r w:rsidR="005D0F39" w:rsidRPr="008E6421">
        <w:rPr>
          <w:rFonts w:ascii="DM Sans" w:hAnsi="DM Sans"/>
          <w:sz w:val="18"/>
          <w:szCs w:val="18"/>
        </w:rPr>
        <w:t xml:space="preserve">and all </w:t>
      </w:r>
      <w:r w:rsidR="00CA0879" w:rsidRPr="008E6421">
        <w:rPr>
          <w:rFonts w:ascii="DM Sans" w:hAnsi="DM Sans"/>
          <w:sz w:val="18"/>
          <w:szCs w:val="18"/>
        </w:rPr>
        <w:t xml:space="preserve">Claims to the extent </w:t>
      </w:r>
      <w:r w:rsidRPr="008E6421">
        <w:rPr>
          <w:rFonts w:ascii="DM Sans" w:hAnsi="DM Sans"/>
          <w:sz w:val="18"/>
          <w:szCs w:val="18"/>
        </w:rPr>
        <w:t xml:space="preserve">arising from (a) </w:t>
      </w:r>
      <w:r w:rsidR="002057CB" w:rsidRPr="008E6421">
        <w:rPr>
          <w:rFonts w:ascii="DM Sans" w:hAnsi="DM Sans"/>
          <w:sz w:val="18"/>
          <w:szCs w:val="18"/>
        </w:rPr>
        <w:t>Client</w:t>
      </w:r>
      <w:r w:rsidRPr="008E6421">
        <w:rPr>
          <w:rFonts w:ascii="DM Sans" w:hAnsi="DM Sans"/>
          <w:sz w:val="18"/>
          <w:szCs w:val="18"/>
        </w:rPr>
        <w:t xml:space="preserve">’s or its </w:t>
      </w:r>
      <w:r w:rsidR="002057CB" w:rsidRPr="008E6421">
        <w:rPr>
          <w:rFonts w:ascii="DM Sans" w:hAnsi="DM Sans"/>
          <w:sz w:val="18"/>
          <w:szCs w:val="18"/>
        </w:rPr>
        <w:t>client</w:t>
      </w:r>
      <w:r w:rsidRPr="008E6421">
        <w:rPr>
          <w:rFonts w:ascii="DM Sans" w:hAnsi="DM Sans"/>
          <w:sz w:val="18"/>
          <w:szCs w:val="18"/>
        </w:rPr>
        <w:t xml:space="preserve">’s </w:t>
      </w:r>
      <w:r w:rsidR="00AC725C" w:rsidRPr="008E6421">
        <w:rPr>
          <w:rFonts w:ascii="DM Sans" w:hAnsi="DM Sans"/>
          <w:sz w:val="18"/>
          <w:szCs w:val="18"/>
        </w:rPr>
        <w:t xml:space="preserve">negligence, </w:t>
      </w:r>
      <w:r w:rsidRPr="008E6421">
        <w:rPr>
          <w:rFonts w:ascii="DM Sans" w:hAnsi="DM Sans"/>
          <w:sz w:val="18"/>
          <w:szCs w:val="18"/>
        </w:rPr>
        <w:t xml:space="preserve">wrongful act or omission, or breach or alleged breach of this </w:t>
      </w:r>
      <w:r w:rsidR="005914CA" w:rsidRPr="008E6421">
        <w:rPr>
          <w:rFonts w:ascii="DM Sans" w:hAnsi="DM Sans" w:cs="Arial"/>
          <w:sz w:val="18"/>
          <w:szCs w:val="18"/>
        </w:rPr>
        <w:t>MPSA</w:t>
      </w:r>
      <w:r w:rsidRPr="008E6421">
        <w:rPr>
          <w:rFonts w:ascii="DM Sans" w:hAnsi="DM Sans"/>
          <w:sz w:val="18"/>
          <w:szCs w:val="18"/>
        </w:rPr>
        <w:t xml:space="preserve">; (b) any misrepresentation made by </w:t>
      </w:r>
      <w:r w:rsidR="002057CB" w:rsidRPr="008E6421">
        <w:rPr>
          <w:rFonts w:ascii="DM Sans" w:hAnsi="DM Sans"/>
          <w:sz w:val="18"/>
          <w:szCs w:val="18"/>
        </w:rPr>
        <w:t>Client</w:t>
      </w:r>
      <w:r w:rsidRPr="008E6421">
        <w:rPr>
          <w:rFonts w:ascii="DM Sans" w:hAnsi="DM Sans"/>
          <w:sz w:val="18"/>
          <w:szCs w:val="18"/>
        </w:rPr>
        <w:t>;</w:t>
      </w:r>
      <w:r w:rsidR="00773EDD" w:rsidRPr="008E6421">
        <w:rPr>
          <w:rFonts w:ascii="DM Sans" w:hAnsi="DM Sans"/>
          <w:sz w:val="18"/>
          <w:szCs w:val="18"/>
        </w:rPr>
        <w:t xml:space="preserve"> (c) </w:t>
      </w:r>
      <w:r w:rsidR="00412DF5" w:rsidRPr="008E6421">
        <w:rPr>
          <w:rFonts w:ascii="DM Sans" w:hAnsi="DM Sans"/>
          <w:sz w:val="18"/>
          <w:szCs w:val="18"/>
        </w:rPr>
        <w:t>Client’s or its client’s violation of any applicable laws;</w:t>
      </w:r>
      <w:r w:rsidRPr="008E6421">
        <w:rPr>
          <w:rFonts w:ascii="DM Sans" w:hAnsi="DM Sans"/>
          <w:sz w:val="18"/>
          <w:szCs w:val="18"/>
        </w:rPr>
        <w:t xml:space="preserve"> or (</w:t>
      </w:r>
      <w:r w:rsidR="00412DF5" w:rsidRPr="008E6421">
        <w:rPr>
          <w:rFonts w:ascii="DM Sans" w:hAnsi="DM Sans"/>
          <w:sz w:val="18"/>
          <w:szCs w:val="18"/>
        </w:rPr>
        <w:t>d</w:t>
      </w:r>
      <w:r w:rsidRPr="008E6421">
        <w:rPr>
          <w:rFonts w:ascii="DM Sans" w:hAnsi="DM Sans"/>
          <w:sz w:val="18"/>
          <w:szCs w:val="18"/>
        </w:rPr>
        <w:t xml:space="preserve">) </w:t>
      </w:r>
      <w:r w:rsidR="001F69DF" w:rsidRPr="008E6421">
        <w:rPr>
          <w:rFonts w:ascii="DM Sans" w:hAnsi="DM Sans"/>
          <w:sz w:val="18"/>
          <w:szCs w:val="18"/>
        </w:rPr>
        <w:t>e360</w:t>
      </w:r>
      <w:r w:rsidRPr="008E6421">
        <w:rPr>
          <w:rFonts w:ascii="DM Sans" w:hAnsi="DM Sans"/>
          <w:sz w:val="18"/>
          <w:szCs w:val="18"/>
        </w:rPr>
        <w:t xml:space="preserve">’s use of </w:t>
      </w:r>
      <w:r w:rsidR="002057CB" w:rsidRPr="008E6421">
        <w:rPr>
          <w:rFonts w:ascii="DM Sans" w:hAnsi="DM Sans"/>
          <w:sz w:val="18"/>
          <w:szCs w:val="18"/>
        </w:rPr>
        <w:t>Client</w:t>
      </w:r>
      <w:r w:rsidRPr="008E6421">
        <w:rPr>
          <w:rFonts w:ascii="DM Sans" w:hAnsi="DM Sans"/>
          <w:sz w:val="18"/>
          <w:szCs w:val="18"/>
        </w:rPr>
        <w:t xml:space="preserve">’s </w:t>
      </w:r>
      <w:r w:rsidR="00A23327" w:rsidRPr="008E6421">
        <w:rPr>
          <w:rFonts w:ascii="DM Sans" w:hAnsi="DM Sans"/>
          <w:sz w:val="18"/>
          <w:szCs w:val="18"/>
        </w:rPr>
        <w:t xml:space="preserve">trademarks </w:t>
      </w:r>
      <w:r w:rsidRPr="008E6421">
        <w:rPr>
          <w:rFonts w:ascii="DM Sans" w:hAnsi="DM Sans"/>
          <w:sz w:val="18"/>
          <w:szCs w:val="18"/>
        </w:rPr>
        <w:t xml:space="preserve">or other intellectual property in accordance with this </w:t>
      </w:r>
      <w:r w:rsidR="005914CA" w:rsidRPr="008E6421">
        <w:rPr>
          <w:rFonts w:ascii="DM Sans" w:hAnsi="DM Sans" w:cs="Arial"/>
          <w:sz w:val="18"/>
          <w:szCs w:val="18"/>
        </w:rPr>
        <w:t>MPSA</w:t>
      </w:r>
      <w:r w:rsidR="00A23327" w:rsidRPr="008E6421">
        <w:rPr>
          <w:rFonts w:ascii="DM Sans" w:hAnsi="DM Sans"/>
          <w:sz w:val="18"/>
          <w:szCs w:val="18"/>
        </w:rPr>
        <w:t>, except to the extent caused by e360’s negligence or willful misconduct</w:t>
      </w:r>
      <w:r w:rsidRPr="008E6421">
        <w:rPr>
          <w:rFonts w:ascii="DM Sans" w:hAnsi="DM Sans"/>
          <w:sz w:val="18"/>
          <w:szCs w:val="18"/>
        </w:rPr>
        <w:t>.</w:t>
      </w:r>
    </w:p>
    <w:p w14:paraId="427A9BAE" w14:textId="77777777" w:rsidR="00CA0F85" w:rsidRPr="008E6421" w:rsidRDefault="00CA0F85" w:rsidP="00CA0F85">
      <w:pPr>
        <w:rPr>
          <w:rFonts w:ascii="DM Sans" w:hAnsi="DM Sans"/>
          <w:sz w:val="18"/>
          <w:szCs w:val="18"/>
        </w:rPr>
      </w:pPr>
    </w:p>
    <w:p w14:paraId="74B3323B" w14:textId="77777777" w:rsidR="006736FD" w:rsidRPr="008E6421" w:rsidRDefault="006736FD" w:rsidP="00465F11">
      <w:pPr>
        <w:numPr>
          <w:ilvl w:val="1"/>
          <w:numId w:val="1"/>
        </w:numPr>
        <w:rPr>
          <w:rFonts w:ascii="DM Sans" w:hAnsi="DM Sans"/>
          <w:sz w:val="18"/>
          <w:szCs w:val="18"/>
        </w:rPr>
      </w:pPr>
      <w:r w:rsidRPr="008E6421">
        <w:rPr>
          <w:rFonts w:ascii="DM Sans" w:hAnsi="DM Sans"/>
          <w:sz w:val="18"/>
          <w:szCs w:val="18"/>
          <w:u w:val="single"/>
        </w:rPr>
        <w:t>Participation in Defense and Settlement</w:t>
      </w:r>
      <w:r w:rsidRPr="008E6421">
        <w:rPr>
          <w:rFonts w:ascii="DM Sans" w:hAnsi="DM Sans"/>
          <w:sz w:val="18"/>
          <w:szCs w:val="18"/>
        </w:rPr>
        <w:t xml:space="preserve">.  An </w:t>
      </w:r>
      <w:r w:rsidR="00156E05" w:rsidRPr="008E6421">
        <w:rPr>
          <w:rFonts w:ascii="DM Sans" w:hAnsi="DM Sans"/>
          <w:sz w:val="18"/>
          <w:szCs w:val="18"/>
        </w:rPr>
        <w:t xml:space="preserve">indemnified </w:t>
      </w:r>
      <w:r w:rsidRPr="008E6421">
        <w:rPr>
          <w:rFonts w:ascii="DM Sans" w:hAnsi="DM Sans"/>
          <w:sz w:val="18"/>
          <w:szCs w:val="18"/>
        </w:rPr>
        <w:t xml:space="preserve">Party shall immediately notify the </w:t>
      </w:r>
      <w:r w:rsidR="00156E05" w:rsidRPr="008E6421">
        <w:rPr>
          <w:rFonts w:ascii="DM Sans" w:hAnsi="DM Sans"/>
          <w:sz w:val="18"/>
          <w:szCs w:val="18"/>
        </w:rPr>
        <w:t xml:space="preserve">indemnifying </w:t>
      </w:r>
      <w:r w:rsidRPr="008E6421">
        <w:rPr>
          <w:rFonts w:ascii="DM Sans" w:hAnsi="DM Sans"/>
          <w:sz w:val="18"/>
          <w:szCs w:val="18"/>
        </w:rPr>
        <w:t xml:space="preserve">Party upon learning of a Claim.  The </w:t>
      </w:r>
      <w:r w:rsidR="008F378B" w:rsidRPr="008E6421">
        <w:rPr>
          <w:rFonts w:ascii="DM Sans" w:hAnsi="DM Sans"/>
          <w:sz w:val="18"/>
          <w:szCs w:val="18"/>
        </w:rPr>
        <w:t xml:space="preserve">indemnifying </w:t>
      </w:r>
      <w:r w:rsidRPr="008E6421">
        <w:rPr>
          <w:rFonts w:ascii="DM Sans" w:hAnsi="DM Sans"/>
          <w:sz w:val="18"/>
          <w:szCs w:val="18"/>
        </w:rPr>
        <w:t xml:space="preserve">Party’s obligation to indemnify hereunder shall be reduced if, and to the extent that, </w:t>
      </w:r>
      <w:proofErr w:type="gramStart"/>
      <w:r w:rsidRPr="008E6421">
        <w:rPr>
          <w:rFonts w:ascii="DM Sans" w:hAnsi="DM Sans"/>
          <w:sz w:val="18"/>
          <w:szCs w:val="18"/>
        </w:rPr>
        <w:t>the failure</w:t>
      </w:r>
      <w:proofErr w:type="gramEnd"/>
      <w:r w:rsidRPr="008E6421">
        <w:rPr>
          <w:rFonts w:ascii="DM Sans" w:hAnsi="DM Sans"/>
          <w:sz w:val="18"/>
          <w:szCs w:val="18"/>
        </w:rPr>
        <w:t xml:space="preserve"> to give such notice prejudices the </w:t>
      </w:r>
      <w:r w:rsidR="008F378B" w:rsidRPr="008E6421">
        <w:rPr>
          <w:rFonts w:ascii="DM Sans" w:hAnsi="DM Sans"/>
          <w:sz w:val="18"/>
          <w:szCs w:val="18"/>
        </w:rPr>
        <w:t>indemnifying</w:t>
      </w:r>
      <w:r w:rsidRPr="008E6421">
        <w:rPr>
          <w:rFonts w:ascii="DM Sans" w:hAnsi="DM Sans"/>
          <w:sz w:val="18"/>
          <w:szCs w:val="18"/>
        </w:rPr>
        <w:t xml:space="preserve"> Party.  The </w:t>
      </w:r>
      <w:r w:rsidR="008F378B" w:rsidRPr="008E6421">
        <w:rPr>
          <w:rFonts w:ascii="DM Sans" w:hAnsi="DM Sans"/>
          <w:sz w:val="18"/>
          <w:szCs w:val="18"/>
        </w:rPr>
        <w:t>indemnifying</w:t>
      </w:r>
      <w:r w:rsidRPr="008E6421">
        <w:rPr>
          <w:rFonts w:ascii="DM Sans" w:hAnsi="DM Sans"/>
          <w:sz w:val="18"/>
          <w:szCs w:val="18"/>
        </w:rPr>
        <w:t xml:space="preserve"> Party may participate in the defense of all Claims against the </w:t>
      </w:r>
      <w:r w:rsidR="0000679E" w:rsidRPr="008E6421">
        <w:rPr>
          <w:rFonts w:ascii="DM Sans" w:hAnsi="DM Sans"/>
          <w:sz w:val="18"/>
          <w:szCs w:val="18"/>
        </w:rPr>
        <w:t>indemnified</w:t>
      </w:r>
      <w:r w:rsidRPr="008E6421">
        <w:rPr>
          <w:rFonts w:ascii="DM Sans" w:hAnsi="DM Sans"/>
          <w:sz w:val="18"/>
          <w:szCs w:val="18"/>
        </w:rPr>
        <w:t xml:space="preserve"> Party where the </w:t>
      </w:r>
      <w:r w:rsidR="008F378B" w:rsidRPr="008E6421">
        <w:rPr>
          <w:rFonts w:ascii="DM Sans" w:hAnsi="DM Sans"/>
          <w:sz w:val="18"/>
          <w:szCs w:val="18"/>
        </w:rPr>
        <w:t>indemnifying</w:t>
      </w:r>
      <w:r w:rsidRPr="008E6421">
        <w:rPr>
          <w:rFonts w:ascii="DM Sans" w:hAnsi="DM Sans"/>
          <w:sz w:val="18"/>
          <w:szCs w:val="18"/>
        </w:rPr>
        <w:t xml:space="preserve"> Party may be held liable.  The </w:t>
      </w:r>
      <w:r w:rsidR="0000679E" w:rsidRPr="008E6421">
        <w:rPr>
          <w:rFonts w:ascii="DM Sans" w:hAnsi="DM Sans"/>
          <w:sz w:val="18"/>
          <w:szCs w:val="18"/>
        </w:rPr>
        <w:t xml:space="preserve">indemnified </w:t>
      </w:r>
      <w:r w:rsidRPr="008E6421">
        <w:rPr>
          <w:rFonts w:ascii="DM Sans" w:hAnsi="DM Sans"/>
          <w:sz w:val="18"/>
          <w:szCs w:val="18"/>
        </w:rPr>
        <w:t xml:space="preserve">Party shall not settle any Claim on behalf of the </w:t>
      </w:r>
      <w:r w:rsidR="008F378B" w:rsidRPr="008E6421">
        <w:rPr>
          <w:rFonts w:ascii="DM Sans" w:hAnsi="DM Sans"/>
          <w:sz w:val="18"/>
          <w:szCs w:val="18"/>
        </w:rPr>
        <w:t>indemnifying</w:t>
      </w:r>
      <w:r w:rsidRPr="008E6421">
        <w:rPr>
          <w:rFonts w:ascii="DM Sans" w:hAnsi="DM Sans"/>
          <w:sz w:val="18"/>
          <w:szCs w:val="18"/>
        </w:rPr>
        <w:t xml:space="preserve"> Party without the </w:t>
      </w:r>
      <w:r w:rsidR="0000679E" w:rsidRPr="008E6421">
        <w:rPr>
          <w:rFonts w:ascii="DM Sans" w:hAnsi="DM Sans"/>
          <w:sz w:val="18"/>
          <w:szCs w:val="18"/>
        </w:rPr>
        <w:t>indemnifying</w:t>
      </w:r>
      <w:r w:rsidRPr="008E6421">
        <w:rPr>
          <w:rFonts w:ascii="DM Sans" w:hAnsi="DM Sans"/>
          <w:sz w:val="18"/>
          <w:szCs w:val="18"/>
        </w:rPr>
        <w:t xml:space="preserve"> Party’s prior approval.  </w:t>
      </w:r>
    </w:p>
    <w:p w14:paraId="199B0157" w14:textId="77777777" w:rsidR="00CA0F85" w:rsidRPr="008E6421" w:rsidRDefault="00CA0F85" w:rsidP="00CA0F85">
      <w:pPr>
        <w:rPr>
          <w:rFonts w:ascii="DM Sans" w:hAnsi="DM Sans"/>
          <w:sz w:val="18"/>
          <w:szCs w:val="18"/>
        </w:rPr>
      </w:pPr>
    </w:p>
    <w:p w14:paraId="6A8F1C7A" w14:textId="449B2B5A" w:rsidR="00880E33" w:rsidRPr="008E6421" w:rsidRDefault="00880E33" w:rsidP="00465F11">
      <w:pPr>
        <w:numPr>
          <w:ilvl w:val="1"/>
          <w:numId w:val="1"/>
        </w:numPr>
        <w:rPr>
          <w:rFonts w:ascii="DM Sans" w:hAnsi="DM Sans"/>
          <w:sz w:val="18"/>
          <w:szCs w:val="18"/>
        </w:rPr>
      </w:pPr>
      <w:r w:rsidRPr="008E6421">
        <w:rPr>
          <w:rFonts w:ascii="DM Sans" w:hAnsi="DM Sans"/>
          <w:sz w:val="18"/>
          <w:szCs w:val="18"/>
          <w:u w:val="single"/>
        </w:rPr>
        <w:t>Limitation of Liabilit</w:t>
      </w:r>
      <w:r w:rsidRPr="008E6421">
        <w:rPr>
          <w:rFonts w:ascii="DM Sans" w:hAnsi="DM Sans"/>
          <w:sz w:val="18"/>
          <w:szCs w:val="18"/>
        </w:rPr>
        <w:t>y.  Neither Party will have any liability for any special, indirect</w:t>
      </w:r>
      <w:r w:rsidR="00604BEE" w:rsidRPr="008E6421">
        <w:rPr>
          <w:rFonts w:ascii="DM Sans" w:hAnsi="DM Sans"/>
          <w:sz w:val="18"/>
          <w:szCs w:val="18"/>
        </w:rPr>
        <w:t>,</w:t>
      </w:r>
      <w:r w:rsidRPr="008E6421">
        <w:rPr>
          <w:rFonts w:ascii="DM Sans" w:hAnsi="DM Sans"/>
          <w:sz w:val="18"/>
          <w:szCs w:val="18"/>
        </w:rPr>
        <w:t xml:space="preserve"> or consequential damages, including, but not limited to, damages for loss of profits or </w:t>
      </w:r>
      <w:r w:rsidR="007378FB">
        <w:rPr>
          <w:rFonts w:ascii="DM Sans" w:hAnsi="DM Sans"/>
          <w:sz w:val="18"/>
          <w:szCs w:val="18"/>
        </w:rPr>
        <w:t>revenue</w:t>
      </w:r>
      <w:r w:rsidRPr="008E6421">
        <w:rPr>
          <w:rFonts w:ascii="DM Sans" w:hAnsi="DM Sans"/>
          <w:sz w:val="18"/>
          <w:szCs w:val="18"/>
        </w:rPr>
        <w:t>, arising in any way out of this MPSA under any cause of action, whether in tort or contract, and whether or not such Party has been notified of the possibility of such damages.</w:t>
      </w:r>
      <w:r w:rsidRPr="008E6421">
        <w:rPr>
          <w:rFonts w:ascii="DM Sans" w:hAnsi="DM Sans"/>
          <w:sz w:val="18"/>
          <w:szCs w:val="18"/>
        </w:rPr>
        <w:tab/>
      </w:r>
    </w:p>
    <w:p w14:paraId="0F44652A" w14:textId="77777777" w:rsidR="00CA0F85" w:rsidRPr="008E6421" w:rsidRDefault="00CA0F85" w:rsidP="00CA0F85">
      <w:pPr>
        <w:rPr>
          <w:rFonts w:ascii="DM Sans" w:hAnsi="DM Sans"/>
          <w:sz w:val="18"/>
          <w:szCs w:val="18"/>
        </w:rPr>
      </w:pPr>
    </w:p>
    <w:p w14:paraId="4DE9C4DD" w14:textId="77777777" w:rsidR="00880E33" w:rsidRPr="008E6421" w:rsidRDefault="00880E33" w:rsidP="00465F11">
      <w:pPr>
        <w:numPr>
          <w:ilvl w:val="1"/>
          <w:numId w:val="1"/>
        </w:numPr>
        <w:rPr>
          <w:rFonts w:ascii="DM Sans" w:hAnsi="DM Sans"/>
          <w:sz w:val="18"/>
          <w:szCs w:val="18"/>
        </w:rPr>
      </w:pPr>
      <w:r w:rsidRPr="008E6421">
        <w:rPr>
          <w:rFonts w:ascii="DM Sans" w:hAnsi="DM Sans"/>
          <w:sz w:val="18"/>
          <w:szCs w:val="18"/>
          <w:u w:val="single"/>
        </w:rPr>
        <w:t>Maximum Liability</w:t>
      </w:r>
      <w:r w:rsidRPr="008E6421">
        <w:rPr>
          <w:rFonts w:ascii="DM Sans" w:hAnsi="DM Sans"/>
          <w:sz w:val="18"/>
          <w:szCs w:val="18"/>
        </w:rPr>
        <w:t>.  Notwithstanding anything to the contrary in this MPSA, e360’s maximum aggregate liability to Client under this MPSA will be limited to the total amount paid by Client to e360 for Services rendered under this MPSA during the prior twelve (12) month period.  To the extent e360 is liable for any damage to, or loss of, the Product or Client Equipment for any reason, such liability will be limited solely to the then-current value of Client Equipment.</w:t>
      </w:r>
    </w:p>
    <w:p w14:paraId="370CE374" w14:textId="77777777" w:rsidR="00CA0F85" w:rsidRPr="008E6421" w:rsidRDefault="00CA0F85" w:rsidP="00CA0F85">
      <w:pPr>
        <w:rPr>
          <w:rFonts w:ascii="DM Sans" w:hAnsi="DM Sans"/>
          <w:sz w:val="18"/>
          <w:szCs w:val="18"/>
        </w:rPr>
      </w:pPr>
    </w:p>
    <w:p w14:paraId="047EA93E" w14:textId="77777777" w:rsidR="006736FD" w:rsidRPr="008E6421" w:rsidRDefault="00FE51C3" w:rsidP="000F12AD">
      <w:pPr>
        <w:numPr>
          <w:ilvl w:val="1"/>
          <w:numId w:val="1"/>
        </w:numPr>
        <w:rPr>
          <w:rFonts w:ascii="DM Sans" w:hAnsi="DM Sans"/>
          <w:sz w:val="18"/>
          <w:szCs w:val="18"/>
        </w:rPr>
      </w:pPr>
      <w:r w:rsidRPr="008E6421">
        <w:rPr>
          <w:rFonts w:ascii="DM Sans" w:hAnsi="DM Sans"/>
          <w:sz w:val="18"/>
          <w:szCs w:val="18"/>
        </w:rPr>
        <w:t xml:space="preserve">The terms of this Section </w:t>
      </w:r>
      <w:r w:rsidR="00B413AB" w:rsidRPr="008E6421">
        <w:rPr>
          <w:rFonts w:ascii="DM Sans" w:hAnsi="DM Sans"/>
          <w:sz w:val="18"/>
          <w:szCs w:val="18"/>
        </w:rPr>
        <w:fldChar w:fldCharType="begin"/>
      </w:r>
      <w:r w:rsidR="00B413AB" w:rsidRPr="008E6421">
        <w:rPr>
          <w:rFonts w:ascii="DM Sans" w:hAnsi="DM Sans"/>
          <w:sz w:val="18"/>
          <w:szCs w:val="18"/>
        </w:rPr>
        <w:instrText xml:space="preserve"> REF _Ref148015474 \r \h </w:instrText>
      </w:r>
      <w:r w:rsidR="008E6421">
        <w:rPr>
          <w:rFonts w:ascii="DM Sans" w:hAnsi="DM Sans"/>
          <w:sz w:val="18"/>
          <w:szCs w:val="18"/>
        </w:rPr>
        <w:instrText xml:space="preserve"> \* MERGEFORMAT </w:instrText>
      </w:r>
      <w:r w:rsidR="00B413AB" w:rsidRPr="008E6421">
        <w:rPr>
          <w:rFonts w:ascii="DM Sans" w:hAnsi="DM Sans"/>
          <w:sz w:val="18"/>
          <w:szCs w:val="18"/>
        </w:rPr>
      </w:r>
      <w:r w:rsidR="00B413AB" w:rsidRPr="008E6421">
        <w:rPr>
          <w:rFonts w:ascii="DM Sans" w:hAnsi="DM Sans"/>
          <w:sz w:val="18"/>
          <w:szCs w:val="18"/>
        </w:rPr>
        <w:fldChar w:fldCharType="separate"/>
      </w:r>
      <w:r w:rsidR="006A0EB5">
        <w:rPr>
          <w:rFonts w:ascii="DM Sans" w:hAnsi="DM Sans"/>
          <w:sz w:val="18"/>
          <w:szCs w:val="18"/>
        </w:rPr>
        <w:t>9</w:t>
      </w:r>
      <w:r w:rsidR="00B413AB" w:rsidRPr="008E6421">
        <w:rPr>
          <w:rFonts w:ascii="DM Sans" w:hAnsi="DM Sans"/>
          <w:sz w:val="18"/>
          <w:szCs w:val="18"/>
        </w:rPr>
        <w:fldChar w:fldCharType="end"/>
      </w:r>
      <w:r w:rsidRPr="008E6421">
        <w:rPr>
          <w:rFonts w:ascii="DM Sans" w:hAnsi="DM Sans"/>
          <w:sz w:val="18"/>
          <w:szCs w:val="18"/>
        </w:rPr>
        <w:t xml:space="preserve"> shall survive the expiration or termination of this Agreement.</w:t>
      </w:r>
    </w:p>
    <w:p w14:paraId="049B1826" w14:textId="77777777" w:rsidR="00F938E3" w:rsidRPr="008E6421" w:rsidRDefault="00F938E3" w:rsidP="00F938E3">
      <w:pPr>
        <w:ind w:left="360"/>
        <w:rPr>
          <w:rFonts w:ascii="DM Sans" w:hAnsi="DM Sans"/>
          <w:sz w:val="18"/>
          <w:szCs w:val="18"/>
        </w:rPr>
      </w:pPr>
      <w:bookmarkStart w:id="5" w:name="_Ref148015500"/>
    </w:p>
    <w:p w14:paraId="4CFA0CA5" w14:textId="77777777" w:rsidR="006736FD" w:rsidRPr="008E6421" w:rsidRDefault="00F74A12" w:rsidP="00465F11">
      <w:pPr>
        <w:numPr>
          <w:ilvl w:val="0"/>
          <w:numId w:val="1"/>
        </w:numPr>
        <w:rPr>
          <w:rFonts w:ascii="DM Sans" w:hAnsi="DM Sans"/>
          <w:sz w:val="18"/>
          <w:szCs w:val="18"/>
        </w:rPr>
      </w:pPr>
      <w:bookmarkStart w:id="6" w:name="_Ref149230802"/>
      <w:r w:rsidRPr="008E6421">
        <w:rPr>
          <w:rFonts w:ascii="DM Sans" w:hAnsi="DM Sans"/>
          <w:b/>
          <w:bCs/>
          <w:sz w:val="18"/>
          <w:szCs w:val="18"/>
          <w:u w:val="single"/>
        </w:rPr>
        <w:t xml:space="preserve">Representations; </w:t>
      </w:r>
      <w:r w:rsidR="006736FD" w:rsidRPr="008E6421">
        <w:rPr>
          <w:rFonts w:ascii="DM Sans" w:hAnsi="DM Sans"/>
          <w:b/>
          <w:bCs/>
          <w:sz w:val="18"/>
          <w:szCs w:val="18"/>
          <w:u w:val="single"/>
        </w:rPr>
        <w:t>Disclaimer; Warranties</w:t>
      </w:r>
      <w:r w:rsidR="006736FD" w:rsidRPr="008E6421">
        <w:rPr>
          <w:rFonts w:ascii="DM Sans" w:hAnsi="DM Sans"/>
          <w:b/>
          <w:bCs/>
          <w:sz w:val="18"/>
          <w:szCs w:val="18"/>
        </w:rPr>
        <w:t>.</w:t>
      </w:r>
      <w:bookmarkEnd w:id="5"/>
      <w:bookmarkEnd w:id="6"/>
      <w:r w:rsidR="006736FD" w:rsidRPr="008E6421">
        <w:rPr>
          <w:rFonts w:ascii="DM Sans" w:hAnsi="DM Sans"/>
          <w:sz w:val="18"/>
          <w:szCs w:val="18"/>
        </w:rPr>
        <w:t xml:space="preserve">  </w:t>
      </w:r>
    </w:p>
    <w:p w14:paraId="2FC4018A" w14:textId="77777777" w:rsidR="000F12AD" w:rsidRPr="008E6421" w:rsidRDefault="000F12AD" w:rsidP="000F12AD">
      <w:pPr>
        <w:rPr>
          <w:rFonts w:ascii="DM Sans" w:hAnsi="DM Sans"/>
          <w:sz w:val="18"/>
          <w:szCs w:val="18"/>
        </w:rPr>
      </w:pPr>
    </w:p>
    <w:p w14:paraId="0D7BDEAE" w14:textId="77777777" w:rsidR="005C2F07" w:rsidRPr="008E6421" w:rsidRDefault="005C2F07" w:rsidP="00465F11">
      <w:pPr>
        <w:numPr>
          <w:ilvl w:val="1"/>
          <w:numId w:val="1"/>
        </w:numPr>
        <w:rPr>
          <w:rFonts w:ascii="DM Sans" w:hAnsi="DM Sans"/>
          <w:sz w:val="18"/>
          <w:szCs w:val="18"/>
        </w:rPr>
      </w:pPr>
      <w:r w:rsidRPr="008E6421">
        <w:rPr>
          <w:rFonts w:ascii="DM Sans" w:hAnsi="DM Sans"/>
          <w:sz w:val="18"/>
          <w:szCs w:val="18"/>
          <w:u w:val="single"/>
        </w:rPr>
        <w:t>Representations</w:t>
      </w:r>
      <w:r w:rsidRPr="008E6421">
        <w:rPr>
          <w:rFonts w:ascii="DM Sans" w:hAnsi="DM Sans"/>
          <w:sz w:val="18"/>
          <w:szCs w:val="18"/>
        </w:rPr>
        <w:t>.</w:t>
      </w:r>
      <w:r w:rsidR="00FC7917" w:rsidRPr="008E6421">
        <w:rPr>
          <w:rFonts w:ascii="DM Sans" w:hAnsi="DM Sans"/>
          <w:sz w:val="18"/>
          <w:szCs w:val="18"/>
        </w:rPr>
        <w:t xml:space="preserve"> </w:t>
      </w:r>
      <w:r w:rsidR="004F66BE" w:rsidRPr="008E6421">
        <w:rPr>
          <w:rFonts w:ascii="DM Sans" w:hAnsi="DM Sans"/>
          <w:sz w:val="18"/>
          <w:szCs w:val="18"/>
        </w:rPr>
        <w:t>Each Party represents that: (</w:t>
      </w:r>
      <w:r w:rsidR="00DA64FF" w:rsidRPr="008E6421">
        <w:rPr>
          <w:rFonts w:ascii="DM Sans" w:hAnsi="DM Sans"/>
          <w:sz w:val="18"/>
          <w:szCs w:val="18"/>
        </w:rPr>
        <w:t>a</w:t>
      </w:r>
      <w:r w:rsidR="004F66BE" w:rsidRPr="008E6421">
        <w:rPr>
          <w:rFonts w:ascii="DM Sans" w:hAnsi="DM Sans"/>
          <w:sz w:val="18"/>
          <w:szCs w:val="18"/>
        </w:rPr>
        <w:t>) it is duly organized, validly existing, and in good standing under the laws of its jurisdiction of incorporation or organization; (</w:t>
      </w:r>
      <w:r w:rsidR="00DA64FF" w:rsidRPr="008E6421">
        <w:rPr>
          <w:rFonts w:ascii="DM Sans" w:hAnsi="DM Sans"/>
          <w:sz w:val="18"/>
          <w:szCs w:val="18"/>
        </w:rPr>
        <w:t>b</w:t>
      </w:r>
      <w:r w:rsidR="004F66BE" w:rsidRPr="008E6421">
        <w:rPr>
          <w:rFonts w:ascii="DM Sans" w:hAnsi="DM Sans"/>
          <w:sz w:val="18"/>
          <w:szCs w:val="18"/>
        </w:rPr>
        <w:t xml:space="preserve">) it has the power and authority to enter into and perform all of its obligations under this </w:t>
      </w:r>
      <w:r w:rsidR="00CC2D34" w:rsidRPr="008E6421">
        <w:rPr>
          <w:rFonts w:ascii="DM Sans" w:hAnsi="DM Sans"/>
          <w:sz w:val="18"/>
          <w:szCs w:val="18"/>
        </w:rPr>
        <w:t>MPSA</w:t>
      </w:r>
      <w:r w:rsidR="004F66BE" w:rsidRPr="008E6421">
        <w:rPr>
          <w:rFonts w:ascii="DM Sans" w:hAnsi="DM Sans"/>
          <w:sz w:val="18"/>
          <w:szCs w:val="18"/>
        </w:rPr>
        <w:t>; (</w:t>
      </w:r>
      <w:r w:rsidR="00DA64FF" w:rsidRPr="008E6421">
        <w:rPr>
          <w:rFonts w:ascii="DM Sans" w:hAnsi="DM Sans"/>
          <w:sz w:val="18"/>
          <w:szCs w:val="18"/>
        </w:rPr>
        <w:t>c</w:t>
      </w:r>
      <w:r w:rsidR="004F66BE" w:rsidRPr="008E6421">
        <w:rPr>
          <w:rFonts w:ascii="DM Sans" w:hAnsi="DM Sans"/>
          <w:sz w:val="18"/>
          <w:szCs w:val="18"/>
        </w:rPr>
        <w:t xml:space="preserve">) this </w:t>
      </w:r>
      <w:r w:rsidR="00CC2D34" w:rsidRPr="008E6421">
        <w:rPr>
          <w:rFonts w:ascii="DM Sans" w:hAnsi="DM Sans"/>
          <w:sz w:val="18"/>
          <w:szCs w:val="18"/>
        </w:rPr>
        <w:t>MPSA</w:t>
      </w:r>
      <w:r w:rsidR="004F66BE" w:rsidRPr="008E6421">
        <w:rPr>
          <w:rFonts w:ascii="DM Sans" w:hAnsi="DM Sans"/>
          <w:sz w:val="18"/>
          <w:szCs w:val="18"/>
        </w:rPr>
        <w:t xml:space="preserve"> constitutes a valid and binding obligation of such Party that is enforceable in accordance with its terms; and (</w:t>
      </w:r>
      <w:r w:rsidR="00DA64FF" w:rsidRPr="008E6421">
        <w:rPr>
          <w:rFonts w:ascii="DM Sans" w:hAnsi="DM Sans"/>
          <w:sz w:val="18"/>
          <w:szCs w:val="18"/>
        </w:rPr>
        <w:t>d</w:t>
      </w:r>
      <w:r w:rsidR="004F66BE" w:rsidRPr="008E6421">
        <w:rPr>
          <w:rFonts w:ascii="DM Sans" w:hAnsi="DM Sans"/>
          <w:sz w:val="18"/>
          <w:szCs w:val="18"/>
        </w:rPr>
        <w:t xml:space="preserve">) the entering into and performance of this </w:t>
      </w:r>
      <w:r w:rsidR="00CC2D34" w:rsidRPr="008E6421">
        <w:rPr>
          <w:rFonts w:ascii="DM Sans" w:hAnsi="DM Sans"/>
          <w:sz w:val="18"/>
          <w:szCs w:val="18"/>
        </w:rPr>
        <w:t>MPSA</w:t>
      </w:r>
      <w:r w:rsidR="004F66BE" w:rsidRPr="008E6421">
        <w:rPr>
          <w:rFonts w:ascii="DM Sans" w:hAnsi="DM Sans"/>
          <w:sz w:val="18"/>
          <w:szCs w:val="18"/>
        </w:rPr>
        <w:t xml:space="preserve"> does not conflict with any other agreement or instrument to which such Party is a party or by which such Party is bound or otherwise create an actual or potential conflict of interest for such Party.</w:t>
      </w:r>
    </w:p>
    <w:p w14:paraId="641A80FE" w14:textId="77777777" w:rsidR="00CA0F85" w:rsidRPr="008E6421" w:rsidRDefault="00CA0F85" w:rsidP="00CA0F85">
      <w:pPr>
        <w:ind w:left="360"/>
        <w:rPr>
          <w:rFonts w:ascii="DM Sans" w:hAnsi="DM Sans"/>
          <w:sz w:val="18"/>
          <w:szCs w:val="18"/>
        </w:rPr>
      </w:pPr>
    </w:p>
    <w:p w14:paraId="67D36A8F" w14:textId="719C6738" w:rsidR="006736FD" w:rsidRPr="008E6421" w:rsidRDefault="006736FD" w:rsidP="00465F11">
      <w:pPr>
        <w:numPr>
          <w:ilvl w:val="1"/>
          <w:numId w:val="1"/>
        </w:numPr>
        <w:rPr>
          <w:rFonts w:ascii="DM Sans" w:hAnsi="DM Sans"/>
          <w:sz w:val="18"/>
          <w:szCs w:val="18"/>
        </w:rPr>
      </w:pPr>
      <w:r w:rsidRPr="008E6421">
        <w:rPr>
          <w:rFonts w:ascii="DM Sans" w:hAnsi="DM Sans"/>
          <w:sz w:val="18"/>
          <w:szCs w:val="18"/>
          <w:u w:val="single"/>
        </w:rPr>
        <w:t>Disclaimer</w:t>
      </w:r>
      <w:r w:rsidRPr="008E6421">
        <w:rPr>
          <w:rFonts w:ascii="DM Sans" w:hAnsi="DM Sans"/>
          <w:sz w:val="18"/>
          <w:szCs w:val="18"/>
        </w:rPr>
        <w:t xml:space="preserve">.  </w:t>
      </w:r>
      <w:r w:rsidR="001F21FB" w:rsidRPr="008E6421">
        <w:rPr>
          <w:rFonts w:ascii="DM Sans" w:hAnsi="DM Sans" w:cs="Arial"/>
          <w:sz w:val="18"/>
          <w:szCs w:val="18"/>
        </w:rPr>
        <w:t xml:space="preserve">EXCEPT AS PROVIDED IN THIS AGREEMENT (INCLUDING ANY PURCHASE ORDER OR STATEMENT OF WORK) OR ANOTHER WRITTEN AGREEMENT BETWEEN THE PARTIES, e360 MAKES NO WARRANTY, EXPRESS OR IMPLIED, INCLUDING THOSE OF MERCHANTABILITY AND FITNESS FOR A PARTICULAR PURPOSE, WITH RESPECT TO THE SERVICES OR PRODUCTS PROVIDED HEREIN. </w:t>
      </w:r>
      <w:r w:rsidR="001F21FB" w:rsidRPr="008E6421">
        <w:rPr>
          <w:rFonts w:ascii="DM Sans" w:hAnsi="DM Sans"/>
          <w:sz w:val="18"/>
          <w:szCs w:val="18"/>
        </w:rPr>
        <w:t xml:space="preserve">More specifically, </w:t>
      </w:r>
      <w:r w:rsidR="002057CB" w:rsidRPr="008E6421">
        <w:rPr>
          <w:rFonts w:ascii="DM Sans" w:hAnsi="DM Sans"/>
          <w:sz w:val="18"/>
          <w:szCs w:val="18"/>
        </w:rPr>
        <w:t>Client</w:t>
      </w:r>
      <w:r w:rsidRPr="008E6421">
        <w:rPr>
          <w:rFonts w:ascii="DM Sans" w:hAnsi="DM Sans"/>
          <w:sz w:val="18"/>
          <w:szCs w:val="18"/>
        </w:rPr>
        <w:t xml:space="preserve"> acknowledges and agrees that </w:t>
      </w:r>
      <w:r w:rsidR="001F69DF" w:rsidRPr="008E6421">
        <w:rPr>
          <w:rFonts w:ascii="DM Sans" w:hAnsi="DM Sans"/>
          <w:sz w:val="18"/>
          <w:szCs w:val="18"/>
        </w:rPr>
        <w:t>e360</w:t>
      </w:r>
      <w:r w:rsidR="00B337BE" w:rsidRPr="008E6421">
        <w:rPr>
          <w:rFonts w:ascii="DM Sans" w:hAnsi="DM Sans"/>
          <w:sz w:val="18"/>
          <w:szCs w:val="18"/>
        </w:rPr>
        <w:t xml:space="preserve"> </w:t>
      </w:r>
      <w:r w:rsidRPr="008E6421">
        <w:rPr>
          <w:rFonts w:ascii="DM Sans" w:hAnsi="DM Sans"/>
          <w:sz w:val="18"/>
          <w:szCs w:val="18"/>
        </w:rPr>
        <w:t xml:space="preserve">makes no express or implied warranties arising out of or related to the provision of, or use or operation of, the Services, the </w:t>
      </w:r>
      <w:r w:rsidR="00931DF8" w:rsidRPr="008E6421">
        <w:rPr>
          <w:rFonts w:ascii="DM Sans" w:hAnsi="DM Sans"/>
          <w:sz w:val="18"/>
          <w:szCs w:val="18"/>
        </w:rPr>
        <w:t>Product</w:t>
      </w:r>
      <w:r w:rsidRPr="008E6421">
        <w:rPr>
          <w:rFonts w:ascii="DM Sans" w:hAnsi="DM Sans"/>
          <w:sz w:val="18"/>
          <w:szCs w:val="18"/>
        </w:rPr>
        <w:t xml:space="preserve">, </w:t>
      </w:r>
      <w:r w:rsidR="008C2D39" w:rsidRPr="008E6421">
        <w:rPr>
          <w:rFonts w:ascii="DM Sans" w:hAnsi="DM Sans"/>
          <w:sz w:val="18"/>
          <w:szCs w:val="18"/>
        </w:rPr>
        <w:t xml:space="preserve">the </w:t>
      </w:r>
      <w:r w:rsidR="00287875" w:rsidRPr="008E6421">
        <w:rPr>
          <w:rFonts w:ascii="DM Sans" w:hAnsi="DM Sans"/>
          <w:sz w:val="18"/>
          <w:szCs w:val="18"/>
        </w:rPr>
        <w:t>Client Equipment</w:t>
      </w:r>
      <w:r w:rsidRPr="008E6421">
        <w:rPr>
          <w:rFonts w:ascii="DM Sans" w:hAnsi="DM Sans"/>
          <w:sz w:val="18"/>
          <w:szCs w:val="18"/>
        </w:rPr>
        <w:t xml:space="preserve">, the Software, or any other products or Services provided under this </w:t>
      </w:r>
      <w:r w:rsidR="00955CDC" w:rsidRPr="008E6421">
        <w:rPr>
          <w:rFonts w:ascii="DM Sans" w:hAnsi="DM Sans"/>
          <w:sz w:val="18"/>
          <w:szCs w:val="18"/>
        </w:rPr>
        <w:t>MPSA</w:t>
      </w:r>
      <w:r w:rsidRPr="008E6421">
        <w:rPr>
          <w:rFonts w:ascii="DM Sans" w:hAnsi="DM Sans"/>
          <w:sz w:val="18"/>
          <w:szCs w:val="18"/>
        </w:rPr>
        <w:t xml:space="preserve">.  </w:t>
      </w:r>
      <w:r w:rsidR="001F69DF" w:rsidRPr="008E6421">
        <w:rPr>
          <w:rFonts w:ascii="DM Sans" w:hAnsi="DM Sans"/>
          <w:sz w:val="18"/>
          <w:szCs w:val="18"/>
        </w:rPr>
        <w:t>e360</w:t>
      </w:r>
      <w:r w:rsidR="00B337BE" w:rsidRPr="008E6421">
        <w:rPr>
          <w:rFonts w:ascii="DM Sans" w:hAnsi="DM Sans"/>
          <w:sz w:val="18"/>
          <w:szCs w:val="18"/>
        </w:rPr>
        <w:t xml:space="preserve"> </w:t>
      </w:r>
      <w:r w:rsidRPr="008E6421">
        <w:rPr>
          <w:rFonts w:ascii="DM Sans" w:hAnsi="DM Sans"/>
          <w:sz w:val="18"/>
          <w:szCs w:val="18"/>
        </w:rPr>
        <w:t xml:space="preserve">expressly disclaims the implied warranties of merchantability, fitness for a particular purpose for the Services, the </w:t>
      </w:r>
      <w:r w:rsidR="00985198" w:rsidRPr="008E6421">
        <w:rPr>
          <w:rFonts w:ascii="DM Sans" w:hAnsi="DM Sans"/>
          <w:sz w:val="18"/>
          <w:szCs w:val="18"/>
        </w:rPr>
        <w:t xml:space="preserve">Product, the </w:t>
      </w:r>
      <w:r w:rsidR="00B9666B" w:rsidRPr="008E6421">
        <w:rPr>
          <w:rFonts w:ascii="DM Sans" w:hAnsi="DM Sans"/>
          <w:sz w:val="18"/>
          <w:szCs w:val="18"/>
        </w:rPr>
        <w:t>Client Equipment</w:t>
      </w:r>
      <w:r w:rsidRPr="008E6421">
        <w:rPr>
          <w:rFonts w:ascii="DM Sans" w:hAnsi="DM Sans"/>
          <w:sz w:val="18"/>
          <w:szCs w:val="18"/>
        </w:rPr>
        <w:t xml:space="preserve">, the Software, and any other products or Services provided under this </w:t>
      </w:r>
      <w:r w:rsidR="0097391B" w:rsidRPr="008E6421">
        <w:rPr>
          <w:rFonts w:ascii="DM Sans" w:hAnsi="DM Sans"/>
          <w:sz w:val="18"/>
          <w:szCs w:val="18"/>
        </w:rPr>
        <w:t>MPSA</w:t>
      </w:r>
      <w:r w:rsidRPr="008E6421">
        <w:rPr>
          <w:rFonts w:ascii="DM Sans" w:hAnsi="DM Sans"/>
          <w:sz w:val="18"/>
          <w:szCs w:val="18"/>
        </w:rPr>
        <w:t xml:space="preserve">.  </w:t>
      </w:r>
    </w:p>
    <w:p w14:paraId="34ABEB6F" w14:textId="77777777" w:rsidR="00CA0F85" w:rsidRPr="008E6421" w:rsidRDefault="00CA0F85" w:rsidP="00CA0F85">
      <w:pPr>
        <w:ind w:left="360"/>
        <w:rPr>
          <w:rFonts w:ascii="DM Sans" w:hAnsi="DM Sans"/>
          <w:sz w:val="18"/>
          <w:szCs w:val="18"/>
        </w:rPr>
      </w:pPr>
    </w:p>
    <w:p w14:paraId="4CBA52EF" w14:textId="072D281F" w:rsidR="00744E94" w:rsidRPr="00744E94" w:rsidRDefault="00744E94" w:rsidP="00744E94">
      <w:pPr>
        <w:numPr>
          <w:ilvl w:val="1"/>
          <w:numId w:val="1"/>
        </w:numPr>
        <w:rPr>
          <w:rFonts w:ascii="DM Sans" w:hAnsi="DM Sans"/>
          <w:sz w:val="18"/>
          <w:szCs w:val="18"/>
        </w:rPr>
      </w:pPr>
      <w:r>
        <w:rPr>
          <w:rFonts w:ascii="DM Sans" w:hAnsi="DM Sans"/>
          <w:sz w:val="18"/>
          <w:szCs w:val="18"/>
          <w:u w:val="single"/>
        </w:rPr>
        <w:t>AI</w:t>
      </w:r>
      <w:r w:rsidR="00BC43F3">
        <w:rPr>
          <w:rFonts w:ascii="DM Sans" w:hAnsi="DM Sans"/>
          <w:sz w:val="18"/>
          <w:szCs w:val="18"/>
          <w:u w:val="single"/>
        </w:rPr>
        <w:t>-</w:t>
      </w:r>
      <w:r>
        <w:rPr>
          <w:rFonts w:ascii="DM Sans" w:hAnsi="DM Sans"/>
          <w:sz w:val="18"/>
          <w:szCs w:val="18"/>
          <w:u w:val="single"/>
        </w:rPr>
        <w:t>Assisted Services</w:t>
      </w:r>
      <w:r>
        <w:rPr>
          <w:rFonts w:ascii="DM Sans" w:hAnsi="DM Sans"/>
          <w:sz w:val="18"/>
          <w:szCs w:val="18"/>
        </w:rPr>
        <w:t xml:space="preserve">. </w:t>
      </w:r>
      <w:r w:rsidRPr="00744E94">
        <w:rPr>
          <w:rFonts w:ascii="DM Sans" w:hAnsi="DM Sans"/>
          <w:sz w:val="18"/>
          <w:szCs w:val="18"/>
        </w:rPr>
        <w:t>e360 may utilize AI-assisted tools, technologies, or automated capabilities in connection with the performance of Services, including for administrative, analytical, documentation, communication, or operational support purposes.</w:t>
      </w:r>
    </w:p>
    <w:p w14:paraId="230C811A" w14:textId="3CAD8108" w:rsidR="00744E94" w:rsidRPr="00744E94" w:rsidRDefault="00744E94" w:rsidP="00744E94">
      <w:pPr>
        <w:ind w:left="792"/>
        <w:rPr>
          <w:rFonts w:ascii="DM Sans" w:hAnsi="DM Sans"/>
          <w:sz w:val="18"/>
          <w:szCs w:val="18"/>
        </w:rPr>
      </w:pPr>
    </w:p>
    <w:p w14:paraId="31C199F6" w14:textId="77777777" w:rsidR="00744E94" w:rsidRPr="00744E94" w:rsidRDefault="00744E94" w:rsidP="00744E94">
      <w:pPr>
        <w:ind w:left="792"/>
        <w:rPr>
          <w:rFonts w:ascii="DM Sans" w:hAnsi="DM Sans"/>
          <w:sz w:val="18"/>
          <w:szCs w:val="18"/>
        </w:rPr>
      </w:pPr>
      <w:r w:rsidRPr="00744E94">
        <w:rPr>
          <w:rFonts w:ascii="DM Sans" w:hAnsi="DM Sans"/>
          <w:sz w:val="18"/>
          <w:szCs w:val="18"/>
        </w:rPr>
        <w:t>e360 remains responsible for the Services provided under this Agreement, and any deliverables or recommendations provided to Client remain subject to human oversight and review.</w:t>
      </w:r>
    </w:p>
    <w:p w14:paraId="6B3C5233" w14:textId="77777777" w:rsidR="00744E94" w:rsidRPr="00744E94" w:rsidRDefault="00744E94" w:rsidP="00744E94">
      <w:pPr>
        <w:ind w:left="792"/>
        <w:rPr>
          <w:rFonts w:ascii="DM Sans" w:hAnsi="DM Sans"/>
          <w:sz w:val="18"/>
          <w:szCs w:val="18"/>
        </w:rPr>
      </w:pPr>
      <w:r w:rsidRPr="00744E94">
        <w:rPr>
          <w:rFonts w:ascii="DM Sans" w:hAnsi="DM Sans"/>
          <w:sz w:val="18"/>
          <w:szCs w:val="18"/>
        </w:rPr>
        <w:t xml:space="preserve"> </w:t>
      </w:r>
    </w:p>
    <w:p w14:paraId="042A5495" w14:textId="77777777" w:rsidR="00744E94" w:rsidRPr="00744E94" w:rsidRDefault="00744E94" w:rsidP="00744E94">
      <w:pPr>
        <w:ind w:left="792"/>
        <w:rPr>
          <w:rFonts w:ascii="DM Sans" w:hAnsi="DM Sans"/>
          <w:sz w:val="18"/>
          <w:szCs w:val="18"/>
        </w:rPr>
      </w:pPr>
      <w:r w:rsidRPr="00744E94">
        <w:rPr>
          <w:rFonts w:ascii="DM Sans" w:hAnsi="DM Sans"/>
          <w:sz w:val="18"/>
          <w:szCs w:val="18"/>
        </w:rPr>
        <w:t>e360’s use of AI-assisted capabilities will be conducted in accordance with the confidentiality, data protection, and security obligations set forth in this Agreement and any applicable exhibits or addenda.</w:t>
      </w:r>
    </w:p>
    <w:p w14:paraId="66FB9AE3" w14:textId="77777777" w:rsidR="00744E94" w:rsidRPr="00744E94" w:rsidRDefault="00744E94" w:rsidP="00744E94">
      <w:pPr>
        <w:ind w:left="792"/>
        <w:rPr>
          <w:rFonts w:ascii="DM Sans" w:hAnsi="DM Sans"/>
          <w:sz w:val="18"/>
          <w:szCs w:val="18"/>
        </w:rPr>
      </w:pPr>
      <w:r w:rsidRPr="00744E94">
        <w:rPr>
          <w:rFonts w:ascii="DM Sans" w:hAnsi="DM Sans"/>
          <w:sz w:val="18"/>
          <w:szCs w:val="18"/>
        </w:rPr>
        <w:t xml:space="preserve"> </w:t>
      </w:r>
    </w:p>
    <w:p w14:paraId="7F383556" w14:textId="5D71F099" w:rsidR="001C327D" w:rsidRPr="001C327D" w:rsidRDefault="00744E94" w:rsidP="00744E94">
      <w:pPr>
        <w:ind w:left="792"/>
        <w:rPr>
          <w:rFonts w:ascii="DM Sans" w:hAnsi="DM Sans"/>
          <w:sz w:val="18"/>
          <w:szCs w:val="18"/>
        </w:rPr>
      </w:pPr>
      <w:r w:rsidRPr="00744E94">
        <w:rPr>
          <w:rFonts w:ascii="DM Sans" w:hAnsi="DM Sans"/>
          <w:sz w:val="18"/>
          <w:szCs w:val="18"/>
        </w:rPr>
        <w:t xml:space="preserve">EXCEPT AS EXPRESSLY SET FORTH IN THIS AGREEMENT, e360 MAKES NO REPRESENTATIONS OR WARRANTIES REGARDING ANY AI-ASSISTED OUTPUTS, INCLUDING ANY IMPLIED WARRANTIES OF ACCURACY, COMPLETENESS, MERCHANTABILITY, OR FITNESS FOR </w:t>
      </w:r>
      <w:proofErr w:type="gramStart"/>
      <w:r w:rsidRPr="00744E94">
        <w:rPr>
          <w:rFonts w:ascii="DM Sans" w:hAnsi="DM Sans"/>
          <w:sz w:val="18"/>
          <w:szCs w:val="18"/>
        </w:rPr>
        <w:t>A PARTICULAR</w:t>
      </w:r>
      <w:proofErr w:type="gramEnd"/>
      <w:r w:rsidRPr="00744E94">
        <w:rPr>
          <w:rFonts w:ascii="DM Sans" w:hAnsi="DM Sans"/>
          <w:sz w:val="18"/>
          <w:szCs w:val="18"/>
        </w:rPr>
        <w:t xml:space="preserve"> PURPOSE.</w:t>
      </w:r>
    </w:p>
    <w:p w14:paraId="2A632652" w14:textId="77777777" w:rsidR="001C327D" w:rsidRDefault="001C327D" w:rsidP="001C327D">
      <w:pPr>
        <w:pStyle w:val="ListParagraph"/>
        <w:rPr>
          <w:rFonts w:ascii="DM Sans" w:hAnsi="DM Sans"/>
          <w:sz w:val="18"/>
          <w:szCs w:val="18"/>
          <w:u w:val="single"/>
        </w:rPr>
      </w:pPr>
    </w:p>
    <w:p w14:paraId="4273C1FD" w14:textId="1EF02E98" w:rsidR="00E56D07" w:rsidRPr="008E6421" w:rsidRDefault="00E56D07" w:rsidP="00465F11">
      <w:pPr>
        <w:numPr>
          <w:ilvl w:val="1"/>
          <w:numId w:val="1"/>
        </w:numPr>
        <w:rPr>
          <w:rFonts w:ascii="DM Sans" w:hAnsi="DM Sans"/>
          <w:sz w:val="18"/>
          <w:szCs w:val="18"/>
        </w:rPr>
      </w:pPr>
      <w:r w:rsidRPr="008E6421">
        <w:rPr>
          <w:rFonts w:ascii="DM Sans" w:hAnsi="DM Sans"/>
          <w:sz w:val="18"/>
          <w:szCs w:val="18"/>
          <w:u w:val="single"/>
        </w:rPr>
        <w:t>Software or Hardware Bugs</w:t>
      </w:r>
      <w:r w:rsidR="00FF5489" w:rsidRPr="008E6421">
        <w:rPr>
          <w:rFonts w:ascii="DM Sans" w:hAnsi="DM Sans"/>
          <w:sz w:val="18"/>
          <w:szCs w:val="18"/>
        </w:rPr>
        <w:t xml:space="preserve">. </w:t>
      </w:r>
      <w:r w:rsidR="002E3EE8" w:rsidRPr="008E6421">
        <w:rPr>
          <w:rFonts w:ascii="DM Sans" w:hAnsi="DM Sans"/>
          <w:sz w:val="18"/>
          <w:szCs w:val="18"/>
        </w:rPr>
        <w:t>If</w:t>
      </w:r>
      <w:r w:rsidR="009170CA" w:rsidRPr="008E6421">
        <w:rPr>
          <w:rFonts w:ascii="DM Sans" w:hAnsi="DM Sans"/>
          <w:sz w:val="18"/>
          <w:szCs w:val="18"/>
        </w:rPr>
        <w:t xml:space="preserve"> </w:t>
      </w:r>
      <w:r w:rsidR="002E3EE8" w:rsidRPr="008E6421">
        <w:rPr>
          <w:rFonts w:ascii="DM Sans" w:hAnsi="DM Sans"/>
          <w:sz w:val="18"/>
          <w:szCs w:val="18"/>
        </w:rPr>
        <w:t>a bug or architectural deficiency is found in the software or hardware</w:t>
      </w:r>
      <w:r w:rsidR="009170CA" w:rsidRPr="008E6421">
        <w:rPr>
          <w:rFonts w:ascii="DM Sans" w:hAnsi="DM Sans"/>
          <w:sz w:val="18"/>
          <w:szCs w:val="18"/>
        </w:rPr>
        <w:t xml:space="preserve"> during the course of a software or hardware implementation, </w:t>
      </w:r>
      <w:r w:rsidR="002E3EE8" w:rsidRPr="008E6421">
        <w:rPr>
          <w:rFonts w:ascii="DM Sans" w:hAnsi="DM Sans"/>
          <w:sz w:val="18"/>
          <w:szCs w:val="18"/>
        </w:rPr>
        <w:t>incl</w:t>
      </w:r>
      <w:r w:rsidR="009170CA" w:rsidRPr="008E6421">
        <w:rPr>
          <w:rFonts w:ascii="DM Sans" w:hAnsi="DM Sans"/>
          <w:sz w:val="18"/>
          <w:szCs w:val="18"/>
        </w:rPr>
        <w:t>uding</w:t>
      </w:r>
      <w:r w:rsidR="006E1D3C" w:rsidRPr="008E6421">
        <w:rPr>
          <w:rFonts w:ascii="DM Sans" w:hAnsi="DM Sans"/>
          <w:sz w:val="18"/>
          <w:szCs w:val="18"/>
        </w:rPr>
        <w:t xml:space="preserve"> third</w:t>
      </w:r>
      <w:r w:rsidR="002E3EE8" w:rsidRPr="008E6421">
        <w:rPr>
          <w:rFonts w:ascii="DM Sans" w:hAnsi="DM Sans"/>
          <w:sz w:val="18"/>
          <w:szCs w:val="18"/>
        </w:rPr>
        <w:t xml:space="preserve"> party software/hardware </w:t>
      </w:r>
      <w:r w:rsidR="003E5392" w:rsidRPr="008E6421">
        <w:rPr>
          <w:rFonts w:ascii="DM Sans" w:hAnsi="DM Sans"/>
          <w:sz w:val="18"/>
          <w:szCs w:val="18"/>
        </w:rPr>
        <w:t xml:space="preserve">applications </w:t>
      </w:r>
      <w:r w:rsidR="002E3EE8" w:rsidRPr="008E6421">
        <w:rPr>
          <w:rFonts w:ascii="DM Sans" w:hAnsi="DM Sans"/>
          <w:sz w:val="18"/>
          <w:szCs w:val="18"/>
        </w:rPr>
        <w:t xml:space="preserve">that integrate with the solution(s) in the </w:t>
      </w:r>
      <w:r w:rsidR="006E1D3C" w:rsidRPr="008E6421">
        <w:rPr>
          <w:rFonts w:ascii="DM Sans" w:hAnsi="DM Sans"/>
          <w:sz w:val="18"/>
          <w:szCs w:val="18"/>
        </w:rPr>
        <w:t>Service Agreement,</w:t>
      </w:r>
      <w:r w:rsidR="00D513C0" w:rsidRPr="008E6421">
        <w:rPr>
          <w:rFonts w:ascii="DM Sans" w:hAnsi="DM Sans"/>
          <w:sz w:val="18"/>
          <w:szCs w:val="18"/>
        </w:rPr>
        <w:t xml:space="preserve"> then</w:t>
      </w:r>
      <w:r w:rsidR="002E3EE8" w:rsidRPr="008E6421">
        <w:rPr>
          <w:rFonts w:ascii="DM Sans" w:hAnsi="DM Sans"/>
          <w:sz w:val="18"/>
          <w:szCs w:val="18"/>
        </w:rPr>
        <w:t xml:space="preserve"> e360 </w:t>
      </w:r>
      <w:r w:rsidR="00D513C0" w:rsidRPr="008E6421">
        <w:rPr>
          <w:rFonts w:ascii="DM Sans" w:hAnsi="DM Sans"/>
          <w:sz w:val="18"/>
          <w:szCs w:val="18"/>
        </w:rPr>
        <w:t>will</w:t>
      </w:r>
      <w:r w:rsidR="002E3EE8" w:rsidRPr="008E6421">
        <w:rPr>
          <w:rFonts w:ascii="DM Sans" w:hAnsi="DM Sans"/>
          <w:sz w:val="18"/>
          <w:szCs w:val="18"/>
        </w:rPr>
        <w:t xml:space="preserve"> verif</w:t>
      </w:r>
      <w:r w:rsidR="00D513C0" w:rsidRPr="008E6421">
        <w:rPr>
          <w:rFonts w:ascii="DM Sans" w:hAnsi="DM Sans"/>
          <w:sz w:val="18"/>
          <w:szCs w:val="18"/>
        </w:rPr>
        <w:t>y</w:t>
      </w:r>
      <w:r w:rsidR="002E3EE8" w:rsidRPr="008E6421">
        <w:rPr>
          <w:rFonts w:ascii="DM Sans" w:hAnsi="DM Sans"/>
          <w:sz w:val="18"/>
          <w:szCs w:val="18"/>
        </w:rPr>
        <w:t xml:space="preserve">/confirm </w:t>
      </w:r>
      <w:r w:rsidR="00B1795B" w:rsidRPr="008E6421">
        <w:rPr>
          <w:rFonts w:ascii="DM Sans" w:hAnsi="DM Sans"/>
          <w:sz w:val="18"/>
          <w:szCs w:val="18"/>
        </w:rPr>
        <w:t>the</w:t>
      </w:r>
      <w:r w:rsidR="002E3EE8" w:rsidRPr="008E6421">
        <w:rPr>
          <w:rFonts w:ascii="DM Sans" w:hAnsi="DM Sans"/>
          <w:sz w:val="18"/>
          <w:szCs w:val="18"/>
        </w:rPr>
        <w:t xml:space="preserve"> </w:t>
      </w:r>
      <w:r w:rsidR="00D10390" w:rsidRPr="008E6421">
        <w:rPr>
          <w:rFonts w:ascii="DM Sans" w:hAnsi="DM Sans"/>
          <w:sz w:val="18"/>
          <w:szCs w:val="18"/>
        </w:rPr>
        <w:t xml:space="preserve">issue with </w:t>
      </w:r>
      <w:r w:rsidR="002E3EE8" w:rsidRPr="008E6421">
        <w:rPr>
          <w:rFonts w:ascii="DM Sans" w:hAnsi="DM Sans"/>
          <w:sz w:val="18"/>
          <w:szCs w:val="18"/>
        </w:rPr>
        <w:t xml:space="preserve">the </w:t>
      </w:r>
      <w:r w:rsidR="002E3EE8" w:rsidRPr="008E6421">
        <w:rPr>
          <w:rFonts w:ascii="DM Sans" w:hAnsi="DM Sans"/>
          <w:sz w:val="18"/>
          <w:szCs w:val="18"/>
        </w:rPr>
        <w:lastRenderedPageBreak/>
        <w:t xml:space="preserve">respective </w:t>
      </w:r>
      <w:proofErr w:type="gramStart"/>
      <w:r w:rsidR="002E3EE8" w:rsidRPr="008E6421">
        <w:rPr>
          <w:rFonts w:ascii="DM Sans" w:hAnsi="DM Sans"/>
          <w:sz w:val="18"/>
          <w:szCs w:val="18"/>
        </w:rPr>
        <w:t>vendor</w:t>
      </w:r>
      <w:proofErr w:type="gramEnd"/>
      <w:r w:rsidR="00D10390" w:rsidRPr="008E6421">
        <w:rPr>
          <w:rFonts w:ascii="DM Sans" w:hAnsi="DM Sans"/>
          <w:sz w:val="18"/>
          <w:szCs w:val="18"/>
        </w:rPr>
        <w:t>.</w:t>
      </w:r>
      <w:r w:rsidR="002E3EE8" w:rsidRPr="008E6421">
        <w:rPr>
          <w:rFonts w:ascii="DM Sans" w:hAnsi="DM Sans"/>
          <w:sz w:val="18"/>
          <w:szCs w:val="18"/>
        </w:rPr>
        <w:t xml:space="preserve"> e360 reserves the right to charge</w:t>
      </w:r>
      <w:r w:rsidR="00D10390" w:rsidRPr="008E6421">
        <w:rPr>
          <w:rFonts w:ascii="DM Sans" w:hAnsi="DM Sans"/>
          <w:sz w:val="18"/>
          <w:szCs w:val="18"/>
        </w:rPr>
        <w:t>, on</w:t>
      </w:r>
      <w:r w:rsidR="002E3EE8" w:rsidRPr="008E6421">
        <w:rPr>
          <w:rFonts w:ascii="DM Sans" w:hAnsi="DM Sans"/>
          <w:sz w:val="18"/>
          <w:szCs w:val="18"/>
        </w:rPr>
        <w:t xml:space="preserve"> a Time </w:t>
      </w:r>
      <w:r w:rsidR="00AF3C09" w:rsidRPr="008E6421">
        <w:rPr>
          <w:rFonts w:ascii="DM Sans" w:hAnsi="DM Sans"/>
          <w:sz w:val="18"/>
          <w:szCs w:val="18"/>
        </w:rPr>
        <w:t>and Materials</w:t>
      </w:r>
      <w:r w:rsidR="002E3EE8" w:rsidRPr="008E6421">
        <w:rPr>
          <w:rFonts w:ascii="DM Sans" w:hAnsi="DM Sans"/>
          <w:sz w:val="18"/>
          <w:szCs w:val="18"/>
        </w:rPr>
        <w:t xml:space="preserve"> basis</w:t>
      </w:r>
      <w:r w:rsidR="00D10390" w:rsidRPr="008E6421">
        <w:rPr>
          <w:rFonts w:ascii="DM Sans" w:hAnsi="DM Sans"/>
          <w:sz w:val="18"/>
          <w:szCs w:val="18"/>
        </w:rPr>
        <w:t xml:space="preserve">, </w:t>
      </w:r>
      <w:r w:rsidR="002E3EE8" w:rsidRPr="008E6421">
        <w:rPr>
          <w:rFonts w:ascii="DM Sans" w:hAnsi="DM Sans"/>
          <w:sz w:val="18"/>
          <w:szCs w:val="18"/>
        </w:rPr>
        <w:t>for any additional work needed to troubleshoot and/or resolve the issue</w:t>
      </w:r>
      <w:r w:rsidR="00511806" w:rsidRPr="008E6421">
        <w:rPr>
          <w:rFonts w:ascii="DM Sans" w:hAnsi="DM Sans"/>
          <w:sz w:val="18"/>
          <w:szCs w:val="18"/>
        </w:rPr>
        <w:t>.</w:t>
      </w:r>
    </w:p>
    <w:p w14:paraId="6DE5D761" w14:textId="77777777" w:rsidR="00CA0F85" w:rsidRPr="008E6421" w:rsidRDefault="00CA0F85" w:rsidP="00CA0F85">
      <w:pPr>
        <w:rPr>
          <w:rFonts w:ascii="DM Sans" w:hAnsi="DM Sans"/>
          <w:sz w:val="18"/>
          <w:szCs w:val="18"/>
        </w:rPr>
      </w:pPr>
    </w:p>
    <w:p w14:paraId="2584A797" w14:textId="77777777" w:rsidR="002E4D1C" w:rsidRPr="008E6421" w:rsidRDefault="0636E8E9" w:rsidP="00465F11">
      <w:pPr>
        <w:numPr>
          <w:ilvl w:val="1"/>
          <w:numId w:val="1"/>
        </w:numPr>
        <w:rPr>
          <w:rFonts w:ascii="DM Sans" w:hAnsi="DM Sans"/>
          <w:sz w:val="18"/>
          <w:szCs w:val="18"/>
        </w:rPr>
      </w:pPr>
      <w:r w:rsidRPr="008E6421">
        <w:rPr>
          <w:rFonts w:ascii="DM Sans" w:hAnsi="DM Sans"/>
          <w:sz w:val="18"/>
          <w:szCs w:val="18"/>
          <w:u w:val="single"/>
        </w:rPr>
        <w:t>Products</w:t>
      </w:r>
      <w:r w:rsidRPr="008E6421">
        <w:rPr>
          <w:rFonts w:ascii="DM Sans" w:hAnsi="DM Sans"/>
          <w:sz w:val="18"/>
          <w:szCs w:val="18"/>
        </w:rPr>
        <w:t>.  Warranties for Products are limited to those supplied by the original equipment manufacturer, if any. e360 makes no additional warranties regarding the Products.</w:t>
      </w:r>
    </w:p>
    <w:p w14:paraId="6D1E0F5D" w14:textId="77777777" w:rsidR="00CA0F85" w:rsidRPr="008E6421" w:rsidRDefault="00CA0F85" w:rsidP="00CA0F85">
      <w:pPr>
        <w:rPr>
          <w:rFonts w:ascii="DM Sans" w:hAnsi="DM Sans"/>
          <w:sz w:val="18"/>
          <w:szCs w:val="18"/>
        </w:rPr>
      </w:pPr>
    </w:p>
    <w:p w14:paraId="354055E0" w14:textId="77777777" w:rsidR="009153E4" w:rsidRPr="008E6421" w:rsidRDefault="00327E8F" w:rsidP="00465F11">
      <w:pPr>
        <w:numPr>
          <w:ilvl w:val="1"/>
          <w:numId w:val="1"/>
        </w:numPr>
        <w:rPr>
          <w:rStyle w:val="cf01"/>
          <w:rFonts w:ascii="DM Sans" w:hAnsi="DM Sans" w:cs="Times New Roman"/>
        </w:rPr>
      </w:pPr>
      <w:r w:rsidRPr="008E6421">
        <w:rPr>
          <w:rFonts w:ascii="DM Sans" w:hAnsi="DM Sans"/>
          <w:sz w:val="18"/>
          <w:szCs w:val="18"/>
          <w:u w:val="single"/>
        </w:rPr>
        <w:t>No Resell Permitted</w:t>
      </w:r>
      <w:r w:rsidRPr="008E6421">
        <w:rPr>
          <w:rFonts w:ascii="DM Sans" w:hAnsi="DM Sans"/>
          <w:sz w:val="18"/>
          <w:szCs w:val="18"/>
        </w:rPr>
        <w:t xml:space="preserve">. </w:t>
      </w:r>
      <w:r w:rsidRPr="008E6421">
        <w:rPr>
          <w:rStyle w:val="cf01"/>
          <w:rFonts w:ascii="DM Sans" w:hAnsi="DM Sans" w:cs="Arial"/>
        </w:rPr>
        <w:t>Unless ordered pursuant to a government prime contract that is identified on the customer’s purchase order, all sales are intended to be to the end user, and resale of the products is prohibited.</w:t>
      </w:r>
    </w:p>
    <w:p w14:paraId="002B4C38" w14:textId="77777777" w:rsidR="00CA0F85" w:rsidRPr="008E6421" w:rsidRDefault="00CA0F85" w:rsidP="00CA0F85">
      <w:pPr>
        <w:rPr>
          <w:rFonts w:ascii="DM Sans" w:hAnsi="DM Sans"/>
          <w:sz w:val="18"/>
          <w:szCs w:val="18"/>
        </w:rPr>
      </w:pPr>
    </w:p>
    <w:p w14:paraId="1817ABA8" w14:textId="77777777" w:rsidR="002C12F4" w:rsidRPr="008E6421" w:rsidRDefault="002C12F4" w:rsidP="00465F11">
      <w:pPr>
        <w:numPr>
          <w:ilvl w:val="1"/>
          <w:numId w:val="1"/>
        </w:numPr>
        <w:rPr>
          <w:rFonts w:ascii="DM Sans" w:hAnsi="DM Sans"/>
          <w:sz w:val="18"/>
          <w:szCs w:val="18"/>
        </w:rPr>
      </w:pPr>
      <w:r w:rsidRPr="008E6421">
        <w:rPr>
          <w:rFonts w:ascii="DM Sans" w:hAnsi="DM Sans"/>
          <w:sz w:val="18"/>
          <w:szCs w:val="18"/>
        </w:rPr>
        <w:t xml:space="preserve">The terms of this Section </w:t>
      </w:r>
      <w:r w:rsidR="00C65C89" w:rsidRPr="008E6421">
        <w:rPr>
          <w:rFonts w:ascii="DM Sans" w:hAnsi="DM Sans"/>
          <w:sz w:val="18"/>
          <w:szCs w:val="18"/>
        </w:rPr>
        <w:fldChar w:fldCharType="begin"/>
      </w:r>
      <w:r w:rsidR="00C65C89" w:rsidRPr="008E6421">
        <w:rPr>
          <w:rFonts w:ascii="DM Sans" w:hAnsi="DM Sans"/>
          <w:sz w:val="18"/>
          <w:szCs w:val="18"/>
        </w:rPr>
        <w:instrText xml:space="preserve"> REF _Ref149230802 \r \h </w:instrText>
      </w:r>
      <w:r w:rsidR="008E6421">
        <w:rPr>
          <w:rFonts w:ascii="DM Sans" w:hAnsi="DM Sans"/>
          <w:sz w:val="18"/>
          <w:szCs w:val="18"/>
        </w:rPr>
        <w:instrText xml:space="preserve"> \* MERGEFORMAT </w:instrText>
      </w:r>
      <w:r w:rsidR="00C65C89" w:rsidRPr="008E6421">
        <w:rPr>
          <w:rFonts w:ascii="DM Sans" w:hAnsi="DM Sans"/>
          <w:sz w:val="18"/>
          <w:szCs w:val="18"/>
        </w:rPr>
      </w:r>
      <w:r w:rsidR="00C65C89" w:rsidRPr="008E6421">
        <w:rPr>
          <w:rFonts w:ascii="DM Sans" w:hAnsi="DM Sans"/>
          <w:sz w:val="18"/>
          <w:szCs w:val="18"/>
        </w:rPr>
        <w:fldChar w:fldCharType="separate"/>
      </w:r>
      <w:r w:rsidR="006A0EB5">
        <w:rPr>
          <w:rFonts w:ascii="DM Sans" w:hAnsi="DM Sans"/>
          <w:sz w:val="18"/>
          <w:szCs w:val="18"/>
        </w:rPr>
        <w:t>10</w:t>
      </w:r>
      <w:r w:rsidR="00C65C89" w:rsidRPr="008E6421">
        <w:rPr>
          <w:rFonts w:ascii="DM Sans" w:hAnsi="DM Sans"/>
          <w:sz w:val="18"/>
          <w:szCs w:val="18"/>
        </w:rPr>
        <w:fldChar w:fldCharType="end"/>
      </w:r>
      <w:r w:rsidRPr="008E6421">
        <w:rPr>
          <w:rFonts w:ascii="DM Sans" w:hAnsi="DM Sans"/>
          <w:sz w:val="18"/>
          <w:szCs w:val="18"/>
        </w:rPr>
        <w:t xml:space="preserve"> shall survive the expiration or termination of this Agreement.</w:t>
      </w:r>
    </w:p>
    <w:p w14:paraId="5F20FF0F" w14:textId="77777777" w:rsidR="00244F1A" w:rsidRPr="008E6421" w:rsidRDefault="00244F1A" w:rsidP="00465F11">
      <w:pPr>
        <w:rPr>
          <w:rFonts w:ascii="DM Sans" w:hAnsi="DM Sans" w:cs="Arial"/>
          <w:sz w:val="18"/>
          <w:szCs w:val="18"/>
        </w:rPr>
      </w:pPr>
    </w:p>
    <w:p w14:paraId="0FE5BF0C" w14:textId="77777777" w:rsidR="00C04A72" w:rsidRPr="008E6421" w:rsidRDefault="00C04A72" w:rsidP="00465F11">
      <w:pPr>
        <w:keepNext/>
        <w:numPr>
          <w:ilvl w:val="0"/>
          <w:numId w:val="1"/>
        </w:numPr>
        <w:rPr>
          <w:rFonts w:ascii="DM Sans" w:hAnsi="DM Sans" w:cs="Arial"/>
          <w:b/>
          <w:bCs/>
          <w:sz w:val="18"/>
          <w:szCs w:val="18"/>
          <w:u w:val="single"/>
        </w:rPr>
      </w:pPr>
      <w:bookmarkStart w:id="7" w:name="_Ref104395023"/>
      <w:r w:rsidRPr="008E6421">
        <w:rPr>
          <w:rFonts w:ascii="DM Sans" w:hAnsi="DM Sans" w:cs="Arial"/>
          <w:b/>
          <w:bCs/>
          <w:sz w:val="18"/>
          <w:szCs w:val="18"/>
          <w:u w:val="single"/>
        </w:rPr>
        <w:t>Client’s Responsibilities</w:t>
      </w:r>
      <w:r w:rsidR="10DE2A3B" w:rsidRPr="008E6421">
        <w:rPr>
          <w:rFonts w:ascii="DM Sans" w:hAnsi="DM Sans" w:cs="Arial"/>
          <w:b/>
          <w:bCs/>
          <w:sz w:val="18"/>
          <w:szCs w:val="18"/>
          <w:u w:val="single"/>
        </w:rPr>
        <w:t xml:space="preserve"> for Services</w:t>
      </w:r>
      <w:r w:rsidRPr="008E6421">
        <w:rPr>
          <w:rFonts w:ascii="DM Sans" w:hAnsi="DM Sans" w:cs="Arial"/>
          <w:b/>
          <w:bCs/>
          <w:sz w:val="18"/>
          <w:szCs w:val="18"/>
        </w:rPr>
        <w:t>.</w:t>
      </w:r>
      <w:bookmarkEnd w:id="7"/>
    </w:p>
    <w:p w14:paraId="7BDED7D1" w14:textId="77777777" w:rsidR="000F12AD" w:rsidRPr="008E6421" w:rsidRDefault="000F12AD" w:rsidP="000F12AD">
      <w:pPr>
        <w:keepNext/>
        <w:rPr>
          <w:rFonts w:ascii="DM Sans" w:hAnsi="DM Sans" w:cs="Arial"/>
          <w:b/>
          <w:bCs/>
          <w:sz w:val="18"/>
          <w:szCs w:val="18"/>
          <w:u w:val="single"/>
        </w:rPr>
      </w:pPr>
    </w:p>
    <w:p w14:paraId="2F0A706D" w14:textId="77777777" w:rsidR="00C04A72" w:rsidRPr="008E6421" w:rsidRDefault="00C04A72" w:rsidP="00465F11">
      <w:pPr>
        <w:keepNext/>
        <w:numPr>
          <w:ilvl w:val="1"/>
          <w:numId w:val="1"/>
        </w:numPr>
        <w:rPr>
          <w:rFonts w:ascii="DM Sans" w:hAnsi="DM Sans" w:cs="Arial"/>
          <w:sz w:val="18"/>
          <w:szCs w:val="18"/>
          <w:u w:val="single"/>
        </w:rPr>
      </w:pPr>
      <w:r w:rsidRPr="008E6421">
        <w:rPr>
          <w:rFonts w:ascii="DM Sans" w:hAnsi="DM Sans" w:cs="Arial"/>
          <w:sz w:val="18"/>
          <w:szCs w:val="18"/>
          <w:u w:val="single"/>
        </w:rPr>
        <w:t>Premises and Equipment Access</w:t>
      </w:r>
      <w:r w:rsidRPr="008E6421">
        <w:rPr>
          <w:rFonts w:ascii="DM Sans" w:hAnsi="DM Sans" w:cs="Arial"/>
          <w:sz w:val="18"/>
          <w:szCs w:val="18"/>
        </w:rPr>
        <w:t>.  Client shall, as may be required by e360 for the successful and timely completion of Services: (</w:t>
      </w:r>
      <w:proofErr w:type="spellStart"/>
      <w:r w:rsidRPr="008E6421">
        <w:rPr>
          <w:rFonts w:ascii="DM Sans" w:hAnsi="DM Sans" w:cs="Arial"/>
          <w:sz w:val="18"/>
          <w:szCs w:val="18"/>
        </w:rPr>
        <w:t>i</w:t>
      </w:r>
      <w:proofErr w:type="spellEnd"/>
      <w:r w:rsidRPr="008E6421">
        <w:rPr>
          <w:rFonts w:ascii="DM Sans" w:hAnsi="DM Sans" w:cs="Arial"/>
          <w:sz w:val="18"/>
          <w:szCs w:val="18"/>
        </w:rPr>
        <w:t>) provide e360’s employees, agents</w:t>
      </w:r>
      <w:r w:rsidR="00F03369" w:rsidRPr="008E6421">
        <w:rPr>
          <w:rFonts w:ascii="DM Sans" w:hAnsi="DM Sans" w:cs="Arial"/>
          <w:sz w:val="18"/>
          <w:szCs w:val="18"/>
        </w:rPr>
        <w:t>,</w:t>
      </w:r>
      <w:r w:rsidRPr="008E6421">
        <w:rPr>
          <w:rFonts w:ascii="DM Sans" w:hAnsi="DM Sans" w:cs="Arial"/>
          <w:sz w:val="18"/>
          <w:szCs w:val="18"/>
        </w:rPr>
        <w:t xml:space="preserve"> and personnel unimpeded and timely access to the relevant premises, systems and facilities as necessary to perform the Services; (ii) provide an adequate area for e360’s equipment; and (iii) provide all hardware, software and licensing (which shall be covered under valid manufacturer authorized support agreements during the Term) required for the performance of the Services prior to engagement. </w:t>
      </w:r>
    </w:p>
    <w:p w14:paraId="3E87D70C" w14:textId="77777777" w:rsidR="00CA0F85" w:rsidRPr="008E6421" w:rsidRDefault="00CA0F85" w:rsidP="00CA0F85">
      <w:pPr>
        <w:keepNext/>
        <w:rPr>
          <w:rFonts w:ascii="DM Sans" w:hAnsi="DM Sans" w:cs="Arial"/>
          <w:sz w:val="18"/>
          <w:szCs w:val="18"/>
          <w:u w:val="single"/>
        </w:rPr>
      </w:pPr>
    </w:p>
    <w:p w14:paraId="7C51ABD7" w14:textId="77777777" w:rsidR="00C04A72" w:rsidRPr="008E6421" w:rsidRDefault="00C04A72" w:rsidP="00465F11">
      <w:pPr>
        <w:keepNext/>
        <w:numPr>
          <w:ilvl w:val="1"/>
          <w:numId w:val="1"/>
        </w:numPr>
        <w:rPr>
          <w:rFonts w:ascii="DM Sans" w:hAnsi="DM Sans" w:cs="Arial"/>
          <w:sz w:val="18"/>
          <w:szCs w:val="18"/>
          <w:u w:val="single"/>
        </w:rPr>
      </w:pPr>
      <w:r w:rsidRPr="008E6421">
        <w:rPr>
          <w:rFonts w:ascii="DM Sans" w:hAnsi="DM Sans" w:cs="Arial"/>
          <w:sz w:val="18"/>
          <w:szCs w:val="18"/>
          <w:u w:val="single"/>
        </w:rPr>
        <w:t>Documentation</w:t>
      </w:r>
      <w:r w:rsidRPr="008E6421">
        <w:rPr>
          <w:rFonts w:ascii="DM Sans" w:hAnsi="DM Sans" w:cs="Arial"/>
          <w:sz w:val="18"/>
          <w:szCs w:val="18"/>
        </w:rPr>
        <w:t xml:space="preserve">.  Client shall provide all reasonably requested documentation to e360 </w:t>
      </w:r>
      <w:r w:rsidR="008C052B" w:rsidRPr="008E6421">
        <w:rPr>
          <w:rFonts w:ascii="DM Sans" w:hAnsi="DM Sans" w:cs="Arial"/>
          <w:sz w:val="18"/>
          <w:szCs w:val="18"/>
        </w:rPr>
        <w:t>as outlined in the Services Agreement</w:t>
      </w:r>
      <w:r w:rsidRPr="008E6421">
        <w:rPr>
          <w:rFonts w:ascii="DM Sans" w:hAnsi="DM Sans" w:cs="Arial"/>
          <w:sz w:val="18"/>
          <w:szCs w:val="18"/>
        </w:rPr>
        <w:t>.</w:t>
      </w:r>
    </w:p>
    <w:p w14:paraId="643A580E" w14:textId="77777777" w:rsidR="00CA0F85" w:rsidRPr="008E6421" w:rsidRDefault="00CA0F85" w:rsidP="00CA0F85">
      <w:pPr>
        <w:keepNext/>
        <w:rPr>
          <w:rFonts w:ascii="DM Sans" w:hAnsi="DM Sans" w:cs="Arial"/>
          <w:sz w:val="18"/>
          <w:szCs w:val="18"/>
          <w:u w:val="single"/>
        </w:rPr>
      </w:pPr>
    </w:p>
    <w:p w14:paraId="2D510227" w14:textId="77777777" w:rsidR="00C04A72" w:rsidRPr="008E6421" w:rsidRDefault="00C04A72" w:rsidP="00465F11">
      <w:pPr>
        <w:keepNext/>
        <w:numPr>
          <w:ilvl w:val="1"/>
          <w:numId w:val="1"/>
        </w:numPr>
        <w:rPr>
          <w:rFonts w:ascii="DM Sans" w:hAnsi="DM Sans" w:cs="Arial"/>
          <w:sz w:val="18"/>
          <w:szCs w:val="18"/>
          <w:u w:val="single"/>
        </w:rPr>
      </w:pPr>
      <w:r w:rsidRPr="008E6421">
        <w:rPr>
          <w:rFonts w:ascii="DM Sans" w:hAnsi="DM Sans" w:cs="Arial"/>
          <w:sz w:val="18"/>
          <w:szCs w:val="18"/>
          <w:u w:val="single"/>
        </w:rPr>
        <w:t>Data Handling</w:t>
      </w:r>
      <w:r w:rsidRPr="008E6421">
        <w:rPr>
          <w:rFonts w:ascii="DM Sans" w:hAnsi="DM Sans" w:cs="Arial"/>
          <w:sz w:val="18"/>
          <w:szCs w:val="18"/>
        </w:rPr>
        <w:t>.  Client shall possess a current, reliable</w:t>
      </w:r>
      <w:r w:rsidR="00E614E9" w:rsidRPr="008E6421">
        <w:rPr>
          <w:rFonts w:ascii="DM Sans" w:hAnsi="DM Sans" w:cs="Arial"/>
          <w:sz w:val="18"/>
          <w:szCs w:val="18"/>
        </w:rPr>
        <w:t>,</w:t>
      </w:r>
      <w:r w:rsidRPr="008E6421">
        <w:rPr>
          <w:rFonts w:ascii="DM Sans" w:hAnsi="DM Sans" w:cs="Arial"/>
          <w:sz w:val="18"/>
          <w:szCs w:val="18"/>
        </w:rPr>
        <w:t xml:space="preserve"> and working backup of all data stored on any equipment to be used for the performance of Services. Client acknowledges and agrees that restoration of such equipment may be required. </w:t>
      </w:r>
    </w:p>
    <w:p w14:paraId="17CC6FAE" w14:textId="77777777" w:rsidR="00CA0F85" w:rsidRPr="008E6421" w:rsidRDefault="00CA0F85" w:rsidP="00CA0F85">
      <w:pPr>
        <w:keepNext/>
        <w:rPr>
          <w:rFonts w:ascii="DM Sans" w:hAnsi="DM Sans" w:cs="Arial"/>
          <w:sz w:val="18"/>
          <w:szCs w:val="18"/>
          <w:u w:val="single"/>
        </w:rPr>
      </w:pPr>
    </w:p>
    <w:p w14:paraId="18E53410" w14:textId="77777777" w:rsidR="00C04A72" w:rsidRPr="008E6421" w:rsidRDefault="00C04A72" w:rsidP="00465F11">
      <w:pPr>
        <w:keepNext/>
        <w:numPr>
          <w:ilvl w:val="1"/>
          <w:numId w:val="1"/>
        </w:numPr>
        <w:rPr>
          <w:rFonts w:ascii="DM Sans" w:hAnsi="DM Sans" w:cs="Arial"/>
          <w:sz w:val="18"/>
          <w:szCs w:val="18"/>
          <w:u w:val="single"/>
        </w:rPr>
      </w:pPr>
      <w:r w:rsidRPr="008E6421">
        <w:rPr>
          <w:rFonts w:ascii="DM Sans" w:hAnsi="DM Sans" w:cs="Arial"/>
          <w:sz w:val="18"/>
          <w:szCs w:val="18"/>
          <w:u w:val="single"/>
        </w:rPr>
        <w:t>Cooperation</w:t>
      </w:r>
      <w:r w:rsidRPr="008E6421">
        <w:rPr>
          <w:rFonts w:ascii="DM Sans" w:hAnsi="DM Sans" w:cs="Arial"/>
          <w:sz w:val="18"/>
          <w:szCs w:val="18"/>
        </w:rPr>
        <w:t>.  Client shall reasonably cooperate with all reasonable requests by e360 during the performance of Services.</w:t>
      </w:r>
    </w:p>
    <w:p w14:paraId="2C0B1917" w14:textId="77777777" w:rsidR="00CA0F85" w:rsidRPr="008E6421" w:rsidRDefault="00CA0F85" w:rsidP="00CA0F85">
      <w:pPr>
        <w:pStyle w:val="ListParagraph"/>
        <w:rPr>
          <w:rFonts w:ascii="DM Sans" w:hAnsi="DM Sans" w:cs="Arial"/>
          <w:sz w:val="18"/>
          <w:szCs w:val="18"/>
          <w:u w:val="single"/>
        </w:rPr>
      </w:pPr>
    </w:p>
    <w:p w14:paraId="40CE4193" w14:textId="77777777" w:rsidR="00C04A72" w:rsidRPr="008E6421" w:rsidRDefault="00C04A72" w:rsidP="00465F11">
      <w:pPr>
        <w:keepNext/>
        <w:numPr>
          <w:ilvl w:val="1"/>
          <w:numId w:val="1"/>
        </w:numPr>
        <w:rPr>
          <w:rFonts w:ascii="DM Sans" w:hAnsi="DM Sans" w:cs="Arial"/>
          <w:sz w:val="18"/>
          <w:szCs w:val="18"/>
          <w:u w:val="single"/>
          <w:lang w:val="x-none"/>
        </w:rPr>
      </w:pPr>
      <w:r w:rsidRPr="008E6421">
        <w:rPr>
          <w:rFonts w:ascii="DM Sans" w:hAnsi="DM Sans" w:cs="Arial"/>
          <w:sz w:val="18"/>
          <w:szCs w:val="18"/>
          <w:u w:val="single"/>
        </w:rPr>
        <w:t>Acceptance of Services</w:t>
      </w:r>
      <w:r w:rsidRPr="008E6421">
        <w:rPr>
          <w:rFonts w:ascii="DM Sans" w:hAnsi="DM Sans" w:cs="Arial"/>
          <w:sz w:val="18"/>
          <w:szCs w:val="18"/>
        </w:rPr>
        <w:t>. Upon e360’s completion of the Services, Client shall sign the applicable project or milestone completion</w:t>
      </w:r>
      <w:r w:rsidR="00041167" w:rsidRPr="008E6421">
        <w:rPr>
          <w:rFonts w:ascii="DM Sans" w:hAnsi="DM Sans" w:cs="Arial"/>
          <w:sz w:val="18"/>
          <w:szCs w:val="18"/>
        </w:rPr>
        <w:t xml:space="preserve"> form</w:t>
      </w:r>
      <w:r w:rsidRPr="008E6421">
        <w:rPr>
          <w:rFonts w:ascii="DM Sans" w:hAnsi="DM Sans" w:cs="Arial"/>
          <w:sz w:val="18"/>
          <w:szCs w:val="18"/>
        </w:rPr>
        <w:t xml:space="preserve"> as </w:t>
      </w:r>
      <w:r w:rsidR="002E4D1C" w:rsidRPr="008E6421">
        <w:rPr>
          <w:rFonts w:ascii="DM Sans" w:hAnsi="DM Sans" w:cs="Arial"/>
          <w:sz w:val="18"/>
          <w:szCs w:val="18"/>
        </w:rPr>
        <w:t>stated in</w:t>
      </w:r>
      <w:r w:rsidRPr="008E6421">
        <w:rPr>
          <w:rFonts w:ascii="DM Sans" w:hAnsi="DM Sans" w:cs="Arial"/>
          <w:sz w:val="18"/>
          <w:szCs w:val="18"/>
        </w:rPr>
        <w:t xml:space="preserve"> any Service Agreement. The form shall indicate that Client acknowledges and accepts satisfactory completion of the Services described therein. If Client does not indicate its acceptance or rejection of the Services within </w:t>
      </w:r>
      <w:r w:rsidR="005F3A6A" w:rsidRPr="008E6421">
        <w:rPr>
          <w:rFonts w:ascii="DM Sans" w:hAnsi="DM Sans" w:cs="Arial"/>
          <w:sz w:val="18"/>
          <w:szCs w:val="18"/>
        </w:rPr>
        <w:t>five</w:t>
      </w:r>
      <w:r w:rsidRPr="008E6421">
        <w:rPr>
          <w:rFonts w:ascii="DM Sans" w:hAnsi="DM Sans" w:cs="Arial"/>
          <w:sz w:val="18"/>
          <w:szCs w:val="18"/>
        </w:rPr>
        <w:t xml:space="preserve"> (</w:t>
      </w:r>
      <w:r w:rsidR="005F3A6A" w:rsidRPr="008E6421">
        <w:rPr>
          <w:rFonts w:ascii="DM Sans" w:hAnsi="DM Sans" w:cs="Arial"/>
          <w:sz w:val="18"/>
          <w:szCs w:val="18"/>
        </w:rPr>
        <w:t>5</w:t>
      </w:r>
      <w:r w:rsidRPr="008E6421">
        <w:rPr>
          <w:rFonts w:ascii="DM Sans" w:hAnsi="DM Sans" w:cs="Arial"/>
          <w:sz w:val="18"/>
          <w:szCs w:val="18"/>
        </w:rPr>
        <w:t>) business days of the milestone or project completion, the Services performed for the applicable milestone or project shall be considered accepted.</w:t>
      </w:r>
    </w:p>
    <w:p w14:paraId="43B68369" w14:textId="77777777" w:rsidR="001A61D7" w:rsidRPr="008E6421" w:rsidRDefault="001A61D7" w:rsidP="001A61D7">
      <w:pPr>
        <w:keepNext/>
        <w:rPr>
          <w:rFonts w:ascii="DM Sans" w:hAnsi="DM Sans" w:cs="Arial"/>
          <w:sz w:val="18"/>
          <w:szCs w:val="18"/>
          <w:u w:val="single"/>
          <w:lang w:val="x-none"/>
        </w:rPr>
      </w:pPr>
    </w:p>
    <w:p w14:paraId="4BDC3945" w14:textId="43BE056B" w:rsidR="00FC1B5A" w:rsidRDefault="00085B8A" w:rsidP="095CCB1B">
      <w:pPr>
        <w:numPr>
          <w:ilvl w:val="1"/>
          <w:numId w:val="1"/>
        </w:numPr>
        <w:rPr>
          <w:rFonts w:ascii="DM Sans" w:hAnsi="DM Sans" w:cs="Arial"/>
          <w:sz w:val="18"/>
          <w:szCs w:val="18"/>
        </w:rPr>
      </w:pPr>
      <w:r w:rsidRPr="095CCB1B">
        <w:rPr>
          <w:rFonts w:ascii="DM Sans" w:hAnsi="DM Sans" w:cs="Arial"/>
          <w:sz w:val="18"/>
          <w:szCs w:val="18"/>
          <w:u w:val="single"/>
        </w:rPr>
        <w:t>Changes in Services</w:t>
      </w:r>
      <w:r w:rsidRPr="095CCB1B">
        <w:rPr>
          <w:rFonts w:ascii="DM Sans" w:hAnsi="DM Sans" w:cs="Arial"/>
          <w:sz w:val="18"/>
          <w:szCs w:val="18"/>
        </w:rPr>
        <w:t xml:space="preserve">.  If a Party desires a material change </w:t>
      </w:r>
      <w:r w:rsidR="00476327">
        <w:rPr>
          <w:rFonts w:ascii="DM Sans" w:hAnsi="DM Sans" w:cs="Arial"/>
          <w:sz w:val="18"/>
          <w:szCs w:val="18"/>
        </w:rPr>
        <w:t xml:space="preserve">to </w:t>
      </w:r>
      <w:r w:rsidRPr="095CCB1B">
        <w:rPr>
          <w:rFonts w:ascii="DM Sans" w:hAnsi="DM Sans" w:cs="Arial"/>
          <w:sz w:val="18"/>
          <w:szCs w:val="18"/>
        </w:rPr>
        <w:t xml:space="preserve">be made to the Services (including, without limitation, substantial and material changes to the functional specifications of a deliverable), it shall notify the other Party in writing as soon as possible. </w:t>
      </w:r>
      <w:r w:rsidR="005C13EC" w:rsidRPr="095CCB1B">
        <w:rPr>
          <w:rFonts w:ascii="DM Sans" w:hAnsi="DM Sans" w:cs="Arial"/>
          <w:sz w:val="18"/>
          <w:szCs w:val="18"/>
        </w:rPr>
        <w:t xml:space="preserve">Changes in Services are subject to </w:t>
      </w:r>
      <w:r w:rsidR="00137C60" w:rsidRPr="095CCB1B">
        <w:rPr>
          <w:rFonts w:ascii="DM Sans" w:hAnsi="DM Sans" w:cs="Arial"/>
          <w:sz w:val="18"/>
          <w:szCs w:val="18"/>
        </w:rPr>
        <w:t xml:space="preserve">guidelines in </w:t>
      </w:r>
      <w:r w:rsidR="0020052C" w:rsidRPr="095CCB1B">
        <w:rPr>
          <w:rFonts w:ascii="DM Sans" w:hAnsi="DM Sans" w:cs="Arial"/>
          <w:b/>
          <w:bCs/>
          <w:sz w:val="18"/>
          <w:szCs w:val="18"/>
        </w:rPr>
        <w:t xml:space="preserve">Exhibit </w:t>
      </w:r>
      <w:r w:rsidR="00F03369" w:rsidRPr="095CCB1B">
        <w:rPr>
          <w:rFonts w:ascii="DM Sans" w:hAnsi="DM Sans" w:cs="Arial"/>
          <w:b/>
          <w:bCs/>
          <w:sz w:val="18"/>
          <w:szCs w:val="18"/>
        </w:rPr>
        <w:t xml:space="preserve">B, </w:t>
      </w:r>
      <w:r w:rsidR="00F03369" w:rsidRPr="095CCB1B">
        <w:rPr>
          <w:rFonts w:ascii="DM Sans" w:hAnsi="DM Sans" w:cs="Arial"/>
          <w:sz w:val="18"/>
          <w:szCs w:val="18"/>
        </w:rPr>
        <w:t>the</w:t>
      </w:r>
      <w:r w:rsidR="0020052C" w:rsidRPr="095CCB1B">
        <w:rPr>
          <w:rFonts w:ascii="DM Sans" w:hAnsi="DM Sans" w:cs="Arial"/>
          <w:sz w:val="18"/>
          <w:szCs w:val="18"/>
        </w:rPr>
        <w:t xml:space="preserve"> </w:t>
      </w:r>
      <w:r w:rsidR="00145CE2">
        <w:rPr>
          <w:rFonts w:ascii="DM Sans" w:hAnsi="DM Sans" w:cs="Arial"/>
          <w:sz w:val="18"/>
          <w:szCs w:val="18"/>
        </w:rPr>
        <w:t>Client Engagement &amp; Delivery Guidelines</w:t>
      </w:r>
      <w:r w:rsidR="00F03369" w:rsidRPr="095CCB1B">
        <w:rPr>
          <w:rFonts w:ascii="DM Sans" w:hAnsi="DM Sans" w:cs="Arial"/>
          <w:sz w:val="18"/>
          <w:szCs w:val="18"/>
        </w:rPr>
        <w:t>,</w:t>
      </w:r>
      <w:r w:rsidR="00137C60" w:rsidRPr="095CCB1B">
        <w:rPr>
          <w:rFonts w:ascii="DM Sans" w:hAnsi="DM Sans" w:cs="Arial"/>
          <w:sz w:val="18"/>
          <w:szCs w:val="18"/>
        </w:rPr>
        <w:t xml:space="preserve"> and may require a Change Order</w:t>
      </w:r>
      <w:r w:rsidR="005C13EC" w:rsidRPr="095CCB1B">
        <w:rPr>
          <w:rFonts w:ascii="DM Sans" w:hAnsi="DM Sans" w:cs="Arial"/>
          <w:sz w:val="18"/>
          <w:szCs w:val="18"/>
        </w:rPr>
        <w:t>.</w:t>
      </w:r>
    </w:p>
    <w:p w14:paraId="5A8DFC02" w14:textId="77777777" w:rsidR="00FC1B5A" w:rsidRPr="00FC1B5A" w:rsidRDefault="00FC1B5A" w:rsidP="00FC1B5A">
      <w:pPr>
        <w:ind w:left="360"/>
        <w:rPr>
          <w:rFonts w:ascii="DM Sans" w:hAnsi="DM Sans" w:cs="Arial"/>
          <w:sz w:val="18"/>
          <w:szCs w:val="18"/>
        </w:rPr>
      </w:pPr>
    </w:p>
    <w:p w14:paraId="1409C0CE" w14:textId="77777777" w:rsidR="0056060E" w:rsidRPr="008E6421" w:rsidRDefault="007A5614" w:rsidP="00465F11">
      <w:pPr>
        <w:numPr>
          <w:ilvl w:val="0"/>
          <w:numId w:val="1"/>
        </w:numPr>
        <w:rPr>
          <w:rFonts w:ascii="DM Sans" w:hAnsi="DM Sans" w:cs="Arial"/>
          <w:sz w:val="18"/>
          <w:szCs w:val="18"/>
          <w:u w:val="single"/>
        </w:rPr>
      </w:pPr>
      <w:r w:rsidRPr="008E6421">
        <w:rPr>
          <w:rFonts w:ascii="DM Sans" w:hAnsi="DM Sans" w:cs="Arial"/>
          <w:b/>
          <w:bCs/>
          <w:sz w:val="18"/>
          <w:szCs w:val="18"/>
          <w:u w:val="single"/>
        </w:rPr>
        <w:t>Data and Information Security</w:t>
      </w:r>
      <w:r w:rsidRPr="008E6421">
        <w:rPr>
          <w:rFonts w:ascii="DM Sans" w:hAnsi="DM Sans" w:cs="Arial"/>
          <w:sz w:val="18"/>
          <w:szCs w:val="18"/>
        </w:rPr>
        <w:t>.</w:t>
      </w:r>
      <w:r w:rsidR="00A21C6C" w:rsidRPr="008E6421">
        <w:rPr>
          <w:rFonts w:ascii="DM Sans" w:hAnsi="DM Sans" w:cs="Arial"/>
          <w:sz w:val="18"/>
          <w:szCs w:val="18"/>
        </w:rPr>
        <w:t xml:space="preserve"> </w:t>
      </w:r>
    </w:p>
    <w:p w14:paraId="55365DC6" w14:textId="77777777" w:rsidR="0056060E" w:rsidRPr="008E6421" w:rsidRDefault="0056060E" w:rsidP="0056060E">
      <w:pPr>
        <w:ind w:left="360"/>
        <w:rPr>
          <w:rFonts w:ascii="DM Sans" w:hAnsi="DM Sans" w:cs="Arial"/>
          <w:sz w:val="18"/>
          <w:szCs w:val="18"/>
          <w:u w:val="single"/>
        </w:rPr>
      </w:pPr>
    </w:p>
    <w:p w14:paraId="21B864F3" w14:textId="0A12F43D" w:rsidR="00016F6F" w:rsidRPr="008E6421" w:rsidRDefault="0041770F" w:rsidP="0056060E">
      <w:pPr>
        <w:numPr>
          <w:ilvl w:val="1"/>
          <w:numId w:val="1"/>
        </w:numPr>
        <w:rPr>
          <w:rFonts w:ascii="DM Sans" w:hAnsi="DM Sans" w:cs="Arial"/>
          <w:sz w:val="18"/>
          <w:szCs w:val="18"/>
          <w:u w:val="single"/>
        </w:rPr>
      </w:pPr>
      <w:r w:rsidRPr="008E6421">
        <w:rPr>
          <w:rFonts w:ascii="DM Sans" w:hAnsi="DM Sans" w:cs="Arial"/>
          <w:sz w:val="18"/>
          <w:szCs w:val="18"/>
        </w:rPr>
        <w:t>e360 and Client</w:t>
      </w:r>
      <w:r w:rsidR="007245B5" w:rsidRPr="008E6421">
        <w:rPr>
          <w:rFonts w:ascii="DM Sans" w:hAnsi="DM Sans" w:cs="Arial"/>
          <w:sz w:val="18"/>
          <w:szCs w:val="18"/>
        </w:rPr>
        <w:t xml:space="preserve"> </w:t>
      </w:r>
      <w:r w:rsidR="00827B93" w:rsidRPr="008E6421">
        <w:rPr>
          <w:rFonts w:ascii="DM Sans" w:hAnsi="DM Sans" w:cs="Arial"/>
          <w:sz w:val="18"/>
          <w:szCs w:val="18"/>
        </w:rPr>
        <w:t>shall comply with</w:t>
      </w:r>
      <w:r w:rsidR="005806F3" w:rsidRPr="008E6421">
        <w:rPr>
          <w:rFonts w:ascii="DM Sans" w:hAnsi="DM Sans" w:cs="Arial"/>
          <w:sz w:val="18"/>
          <w:szCs w:val="18"/>
        </w:rPr>
        <w:t xml:space="preserve"> </w:t>
      </w:r>
      <w:r w:rsidR="00016F6F" w:rsidRPr="008E6421">
        <w:rPr>
          <w:rFonts w:ascii="DM Sans" w:hAnsi="DM Sans" w:cs="Arial"/>
          <w:sz w:val="18"/>
          <w:szCs w:val="18"/>
        </w:rPr>
        <w:t>the confidentiality, integrity</w:t>
      </w:r>
      <w:r w:rsidR="005806F3" w:rsidRPr="008E6421">
        <w:rPr>
          <w:rFonts w:ascii="DM Sans" w:hAnsi="DM Sans" w:cs="Arial"/>
          <w:sz w:val="18"/>
          <w:szCs w:val="18"/>
        </w:rPr>
        <w:t>,</w:t>
      </w:r>
      <w:r w:rsidR="00016F6F" w:rsidRPr="008E6421">
        <w:rPr>
          <w:rFonts w:ascii="DM Sans" w:hAnsi="DM Sans" w:cs="Arial"/>
          <w:sz w:val="18"/>
          <w:szCs w:val="18"/>
        </w:rPr>
        <w:t xml:space="preserve"> and availability of all Data and Information Systems, each as defined and in accordance with </w:t>
      </w:r>
      <w:r w:rsidR="00016F6F" w:rsidRPr="008E6421">
        <w:rPr>
          <w:rFonts w:ascii="DM Sans" w:hAnsi="DM Sans" w:cs="Arial"/>
          <w:b/>
          <w:sz w:val="18"/>
          <w:szCs w:val="18"/>
        </w:rPr>
        <w:t xml:space="preserve">Exhibit </w:t>
      </w:r>
      <w:r w:rsidR="00A66A01" w:rsidRPr="008E6421">
        <w:rPr>
          <w:rFonts w:ascii="DM Sans" w:hAnsi="DM Sans" w:cs="Arial"/>
          <w:b/>
          <w:sz w:val="18"/>
          <w:szCs w:val="18"/>
        </w:rPr>
        <w:t>A</w:t>
      </w:r>
      <w:r w:rsidR="00F03369" w:rsidRPr="008E6421">
        <w:rPr>
          <w:rFonts w:ascii="DM Sans" w:hAnsi="DM Sans" w:cs="Arial"/>
          <w:b/>
          <w:sz w:val="18"/>
          <w:szCs w:val="18"/>
        </w:rPr>
        <w:t>,</w:t>
      </w:r>
      <w:r w:rsidR="00016F6F" w:rsidRPr="008E6421">
        <w:rPr>
          <w:rFonts w:ascii="DM Sans" w:hAnsi="DM Sans" w:cs="Arial"/>
          <w:b/>
          <w:sz w:val="18"/>
          <w:szCs w:val="18"/>
        </w:rPr>
        <w:t xml:space="preserve"> </w:t>
      </w:r>
      <w:r w:rsidR="00462EFC" w:rsidRPr="008E6421">
        <w:rPr>
          <w:rFonts w:ascii="DM Sans" w:hAnsi="DM Sans" w:cs="Arial"/>
          <w:sz w:val="18"/>
          <w:szCs w:val="18"/>
        </w:rPr>
        <w:t>Data</w:t>
      </w:r>
      <w:r w:rsidR="000C685D" w:rsidRPr="008E6421">
        <w:rPr>
          <w:rFonts w:ascii="DM Sans" w:hAnsi="DM Sans" w:cs="Arial"/>
          <w:sz w:val="18"/>
          <w:szCs w:val="18"/>
        </w:rPr>
        <w:t xml:space="preserve"> and </w:t>
      </w:r>
      <w:r w:rsidR="00016F6F" w:rsidRPr="008E6421">
        <w:rPr>
          <w:rFonts w:ascii="DM Sans" w:hAnsi="DM Sans" w:cs="Arial"/>
          <w:sz w:val="18"/>
          <w:szCs w:val="18"/>
        </w:rPr>
        <w:t>Information Security, which is incorporated herein by this reference.</w:t>
      </w:r>
    </w:p>
    <w:p w14:paraId="3A0586F5" w14:textId="77777777" w:rsidR="00E70AF3" w:rsidRPr="008E6421" w:rsidRDefault="00E70AF3" w:rsidP="0056060E">
      <w:pPr>
        <w:rPr>
          <w:rFonts w:ascii="DM Sans" w:hAnsi="DM Sans" w:cs="Arial"/>
          <w:sz w:val="18"/>
          <w:szCs w:val="18"/>
        </w:rPr>
      </w:pPr>
    </w:p>
    <w:p w14:paraId="01174631" w14:textId="77777777" w:rsidR="0056060E" w:rsidRPr="008E6421" w:rsidRDefault="00B45F75" w:rsidP="0073626E">
      <w:pPr>
        <w:numPr>
          <w:ilvl w:val="0"/>
          <w:numId w:val="1"/>
        </w:numPr>
        <w:rPr>
          <w:rFonts w:ascii="DM Sans" w:hAnsi="DM Sans" w:cs="Arial"/>
          <w:sz w:val="18"/>
          <w:szCs w:val="18"/>
        </w:rPr>
      </w:pPr>
      <w:r w:rsidRPr="008E6421">
        <w:rPr>
          <w:rFonts w:ascii="DM Sans" w:hAnsi="DM Sans" w:cs="Arial"/>
          <w:b/>
          <w:bCs/>
          <w:sz w:val="18"/>
          <w:szCs w:val="18"/>
          <w:u w:val="single"/>
        </w:rPr>
        <w:t>Cyber Security</w:t>
      </w:r>
      <w:r w:rsidR="008E5010" w:rsidRPr="008E6421">
        <w:rPr>
          <w:rFonts w:ascii="DM Sans" w:hAnsi="DM Sans" w:cs="Arial"/>
          <w:sz w:val="18"/>
          <w:szCs w:val="18"/>
        </w:rPr>
        <w:t>.</w:t>
      </w:r>
    </w:p>
    <w:p w14:paraId="74EC6977" w14:textId="77777777" w:rsidR="0056060E" w:rsidRPr="008E6421" w:rsidRDefault="0056060E" w:rsidP="0056060E">
      <w:pPr>
        <w:ind w:left="360"/>
        <w:rPr>
          <w:rFonts w:ascii="DM Sans" w:hAnsi="DM Sans" w:cs="Arial"/>
          <w:sz w:val="18"/>
          <w:szCs w:val="18"/>
        </w:rPr>
      </w:pPr>
    </w:p>
    <w:p w14:paraId="2C96E5C1" w14:textId="6875707F" w:rsidR="00572110" w:rsidRPr="008E6421" w:rsidRDefault="00201C40" w:rsidP="0056060E">
      <w:pPr>
        <w:numPr>
          <w:ilvl w:val="1"/>
          <w:numId w:val="1"/>
        </w:numPr>
        <w:rPr>
          <w:rFonts w:ascii="DM Sans" w:hAnsi="DM Sans" w:cs="Arial"/>
          <w:sz w:val="18"/>
          <w:szCs w:val="18"/>
        </w:rPr>
      </w:pPr>
      <w:r w:rsidRPr="008E6421">
        <w:rPr>
          <w:rFonts w:ascii="DM Sans" w:hAnsi="DM Sans" w:cs="Arial"/>
          <w:sz w:val="18"/>
          <w:szCs w:val="18"/>
        </w:rPr>
        <w:t xml:space="preserve">e360 and Client shall adhere to all applicable cybersecurity laws, regulations, and industry standards relevant to the products and services provided under this agreement. This includes compliance with </w:t>
      </w:r>
      <w:r w:rsidRPr="008E6421">
        <w:rPr>
          <w:rFonts w:ascii="DM Sans" w:hAnsi="DM Sans" w:cs="Arial"/>
          <w:b/>
          <w:sz w:val="18"/>
          <w:szCs w:val="18"/>
        </w:rPr>
        <w:t>Exhibit A</w:t>
      </w:r>
      <w:r w:rsidR="00F03369" w:rsidRPr="008E6421">
        <w:rPr>
          <w:rFonts w:ascii="DM Sans" w:hAnsi="DM Sans" w:cs="Arial"/>
          <w:bCs/>
          <w:sz w:val="18"/>
          <w:szCs w:val="18"/>
        </w:rPr>
        <w:t>,</w:t>
      </w:r>
      <w:r w:rsidRPr="008E6421">
        <w:rPr>
          <w:rFonts w:ascii="DM Sans" w:hAnsi="DM Sans" w:cs="Arial"/>
          <w:bCs/>
          <w:sz w:val="18"/>
          <w:szCs w:val="18"/>
        </w:rPr>
        <w:t xml:space="preserve"> </w:t>
      </w:r>
      <w:r w:rsidRPr="008E6421">
        <w:rPr>
          <w:rFonts w:ascii="DM Sans" w:hAnsi="DM Sans" w:cs="Arial"/>
          <w:sz w:val="18"/>
          <w:szCs w:val="18"/>
        </w:rPr>
        <w:t>Data and Information Security.</w:t>
      </w:r>
    </w:p>
    <w:p w14:paraId="33F8F54E" w14:textId="77777777" w:rsidR="00D42BAF" w:rsidRPr="008E6421" w:rsidRDefault="00D42BAF" w:rsidP="00D42BAF">
      <w:pPr>
        <w:ind w:left="360"/>
        <w:rPr>
          <w:rFonts w:ascii="DM Sans" w:hAnsi="DM Sans" w:cs="Arial"/>
          <w:sz w:val="18"/>
          <w:szCs w:val="18"/>
          <w:u w:val="single"/>
        </w:rPr>
      </w:pPr>
    </w:p>
    <w:p w14:paraId="70E78328" w14:textId="77777777" w:rsidR="006736FD" w:rsidRPr="008E6421" w:rsidRDefault="006736FD" w:rsidP="00465F11">
      <w:pPr>
        <w:numPr>
          <w:ilvl w:val="0"/>
          <w:numId w:val="1"/>
        </w:numPr>
        <w:rPr>
          <w:rFonts w:ascii="DM Sans" w:hAnsi="DM Sans" w:cs="Arial"/>
          <w:sz w:val="18"/>
          <w:szCs w:val="18"/>
          <w:u w:val="single"/>
        </w:rPr>
      </w:pPr>
      <w:bookmarkStart w:id="8" w:name="_Ref148019695"/>
      <w:r w:rsidRPr="008E6421">
        <w:rPr>
          <w:rFonts w:ascii="DM Sans" w:hAnsi="DM Sans" w:cs="Arial"/>
          <w:b/>
          <w:bCs/>
          <w:sz w:val="18"/>
          <w:szCs w:val="18"/>
          <w:u w:val="single"/>
        </w:rPr>
        <w:t>Miscellaneous Provisions</w:t>
      </w:r>
      <w:r w:rsidRPr="008E6421">
        <w:rPr>
          <w:rFonts w:ascii="DM Sans" w:hAnsi="DM Sans" w:cs="Arial"/>
          <w:b/>
          <w:bCs/>
          <w:sz w:val="18"/>
          <w:szCs w:val="18"/>
        </w:rPr>
        <w:t>.</w:t>
      </w:r>
      <w:bookmarkEnd w:id="8"/>
    </w:p>
    <w:p w14:paraId="7C9F7CDB" w14:textId="77777777" w:rsidR="0056060E" w:rsidRPr="008E6421" w:rsidRDefault="0056060E" w:rsidP="0056060E">
      <w:pPr>
        <w:ind w:left="360"/>
        <w:rPr>
          <w:rFonts w:ascii="DM Sans" w:hAnsi="DM Sans" w:cs="Arial"/>
          <w:sz w:val="18"/>
          <w:szCs w:val="18"/>
          <w:u w:val="single"/>
        </w:rPr>
      </w:pPr>
    </w:p>
    <w:p w14:paraId="0D85C9FC" w14:textId="3E1B45E9" w:rsidR="006736FD" w:rsidRPr="008E6421" w:rsidRDefault="006736FD" w:rsidP="00465F11">
      <w:pPr>
        <w:numPr>
          <w:ilvl w:val="1"/>
          <w:numId w:val="1"/>
        </w:numPr>
        <w:rPr>
          <w:rFonts w:ascii="DM Sans" w:hAnsi="DM Sans" w:cs="Arial"/>
          <w:sz w:val="18"/>
          <w:szCs w:val="18"/>
        </w:rPr>
      </w:pPr>
      <w:bookmarkStart w:id="9" w:name="_Ref148014204"/>
      <w:r w:rsidRPr="008E6421">
        <w:rPr>
          <w:rFonts w:ascii="DM Sans" w:hAnsi="DM Sans" w:cs="Arial"/>
          <w:sz w:val="18"/>
          <w:szCs w:val="18"/>
          <w:u w:val="single"/>
        </w:rPr>
        <w:t>Force Majeure</w:t>
      </w:r>
      <w:r w:rsidRPr="008E6421">
        <w:rPr>
          <w:rFonts w:ascii="DM Sans" w:hAnsi="DM Sans" w:cs="Arial"/>
          <w:sz w:val="18"/>
          <w:szCs w:val="18"/>
        </w:rPr>
        <w:t xml:space="preserve">.  </w:t>
      </w:r>
      <w:r w:rsidRPr="008E6421">
        <w:rPr>
          <w:rFonts w:ascii="DM Sans" w:hAnsi="DM Sans"/>
          <w:sz w:val="18"/>
          <w:szCs w:val="18"/>
        </w:rPr>
        <w:t xml:space="preserve">Except for the obligation to pay </w:t>
      </w:r>
      <w:r w:rsidR="006778A0">
        <w:rPr>
          <w:rFonts w:ascii="DM Sans" w:hAnsi="DM Sans"/>
          <w:sz w:val="18"/>
          <w:szCs w:val="18"/>
        </w:rPr>
        <w:t>fees already due and earned</w:t>
      </w:r>
      <w:r w:rsidRPr="008E6421">
        <w:rPr>
          <w:rFonts w:ascii="DM Sans" w:hAnsi="DM Sans"/>
          <w:sz w:val="18"/>
          <w:szCs w:val="18"/>
        </w:rPr>
        <w:t xml:space="preserve">, neither </w:t>
      </w:r>
      <w:r w:rsidR="00DE0670" w:rsidRPr="008E6421">
        <w:rPr>
          <w:rFonts w:ascii="DM Sans" w:hAnsi="DM Sans"/>
          <w:sz w:val="18"/>
          <w:szCs w:val="18"/>
        </w:rPr>
        <w:t>Party</w:t>
      </w:r>
      <w:r w:rsidRPr="008E6421">
        <w:rPr>
          <w:rFonts w:ascii="DM Sans" w:hAnsi="DM Sans"/>
          <w:sz w:val="18"/>
          <w:szCs w:val="18"/>
        </w:rPr>
        <w:t xml:space="preserve"> will be liable for any failure or delay in its performance under this Agreement due to any cause beyond its reasonable control, </w:t>
      </w:r>
      <w:r w:rsidRPr="008E6421">
        <w:rPr>
          <w:rFonts w:ascii="DM Sans" w:hAnsi="DM Sans"/>
          <w:sz w:val="18"/>
          <w:szCs w:val="18"/>
        </w:rPr>
        <w:lastRenderedPageBreak/>
        <w:t xml:space="preserve">including acts of war, acts of God, </w:t>
      </w:r>
      <w:r w:rsidR="00345723" w:rsidRPr="008E6421">
        <w:rPr>
          <w:rFonts w:ascii="DM Sans" w:hAnsi="DM Sans"/>
          <w:sz w:val="18"/>
          <w:szCs w:val="18"/>
        </w:rPr>
        <w:t xml:space="preserve">epidemic or </w:t>
      </w:r>
      <w:r w:rsidR="0013514F" w:rsidRPr="008E6421">
        <w:rPr>
          <w:rFonts w:ascii="DM Sans" w:hAnsi="DM Sans"/>
          <w:sz w:val="18"/>
          <w:szCs w:val="18"/>
        </w:rPr>
        <w:t xml:space="preserve">pandemic, </w:t>
      </w:r>
      <w:r w:rsidRPr="008E6421">
        <w:rPr>
          <w:rFonts w:ascii="DM Sans" w:hAnsi="DM Sans"/>
          <w:sz w:val="18"/>
          <w:szCs w:val="18"/>
        </w:rPr>
        <w:t xml:space="preserve">earthquake, flood, embargo, riot, sabotage, labor shortage or dispute, governmental act or failure of third party utility or telecommunications systems or the </w:t>
      </w:r>
      <w:r w:rsidR="00EF00CE" w:rsidRPr="008E6421">
        <w:rPr>
          <w:rFonts w:ascii="DM Sans" w:hAnsi="DM Sans"/>
          <w:sz w:val="18"/>
          <w:szCs w:val="18"/>
        </w:rPr>
        <w:t xml:space="preserve">internet </w:t>
      </w:r>
      <w:r w:rsidR="003177DE" w:rsidRPr="003177DE">
        <w:rPr>
          <w:rFonts w:ascii="DM Sans" w:hAnsi="DM Sans"/>
          <w:sz w:val="18"/>
          <w:szCs w:val="18"/>
        </w:rPr>
        <w:t>that substantially delay, materially interfere with, or render impossible such Party’s performance of its obligations under this Agreement.</w:t>
      </w:r>
      <w:bookmarkEnd w:id="9"/>
    </w:p>
    <w:p w14:paraId="60A275BA" w14:textId="77777777" w:rsidR="001A61D7" w:rsidRPr="008E6421" w:rsidRDefault="001A61D7" w:rsidP="001A61D7">
      <w:pPr>
        <w:ind w:left="360"/>
        <w:rPr>
          <w:rFonts w:ascii="DM Sans" w:hAnsi="DM Sans" w:cs="Arial"/>
          <w:sz w:val="18"/>
          <w:szCs w:val="18"/>
        </w:rPr>
      </w:pPr>
    </w:p>
    <w:p w14:paraId="538B4EB7" w14:textId="62FFD054" w:rsidR="003C7227" w:rsidRPr="008E6421" w:rsidRDefault="0059400D" w:rsidP="00465F11">
      <w:pPr>
        <w:numPr>
          <w:ilvl w:val="1"/>
          <w:numId w:val="1"/>
        </w:numPr>
        <w:rPr>
          <w:rFonts w:ascii="DM Sans" w:hAnsi="DM Sans" w:cs="Arial"/>
          <w:sz w:val="18"/>
          <w:szCs w:val="18"/>
          <w:u w:val="single"/>
        </w:rPr>
      </w:pPr>
      <w:r w:rsidRPr="008E6421">
        <w:rPr>
          <w:rFonts w:ascii="DM Sans" w:hAnsi="DM Sans" w:cs="Arial"/>
          <w:sz w:val="18"/>
          <w:szCs w:val="18"/>
          <w:u w:val="single"/>
        </w:rPr>
        <w:t xml:space="preserve">No </w:t>
      </w:r>
      <w:r w:rsidR="00E70D84">
        <w:rPr>
          <w:rFonts w:ascii="DM Sans" w:hAnsi="DM Sans" w:cs="Arial"/>
          <w:sz w:val="18"/>
          <w:szCs w:val="18"/>
          <w:u w:val="single"/>
        </w:rPr>
        <w:t>S</w:t>
      </w:r>
      <w:r w:rsidRPr="008E6421">
        <w:rPr>
          <w:rFonts w:ascii="DM Sans" w:hAnsi="DM Sans" w:cs="Arial"/>
          <w:sz w:val="18"/>
          <w:szCs w:val="18"/>
          <w:u w:val="single"/>
        </w:rPr>
        <w:t>olicitation</w:t>
      </w:r>
      <w:r w:rsidR="006736FD" w:rsidRPr="008E6421">
        <w:rPr>
          <w:rFonts w:ascii="DM Sans" w:hAnsi="DM Sans" w:cs="Arial"/>
          <w:i/>
          <w:iCs/>
          <w:sz w:val="18"/>
          <w:szCs w:val="18"/>
        </w:rPr>
        <w:t>.</w:t>
      </w:r>
      <w:r w:rsidR="006736FD" w:rsidRPr="008E6421">
        <w:rPr>
          <w:rFonts w:ascii="DM Sans" w:hAnsi="DM Sans" w:cs="Arial"/>
          <w:sz w:val="18"/>
          <w:szCs w:val="18"/>
        </w:rPr>
        <w:t xml:space="preserve">  </w:t>
      </w:r>
    </w:p>
    <w:p w14:paraId="22579CC5" w14:textId="77777777" w:rsidR="001A61D7" w:rsidRPr="008E6421" w:rsidRDefault="001A61D7" w:rsidP="001A61D7">
      <w:pPr>
        <w:rPr>
          <w:rFonts w:ascii="DM Sans" w:hAnsi="DM Sans" w:cs="Arial"/>
          <w:sz w:val="18"/>
          <w:szCs w:val="18"/>
          <w:u w:val="single"/>
        </w:rPr>
      </w:pPr>
    </w:p>
    <w:p w14:paraId="162606B0" w14:textId="77777777" w:rsidR="004762B2" w:rsidRPr="008E6421" w:rsidRDefault="006736FD" w:rsidP="00052C97">
      <w:pPr>
        <w:numPr>
          <w:ilvl w:val="2"/>
          <w:numId w:val="1"/>
        </w:numPr>
        <w:tabs>
          <w:tab w:val="clear" w:pos="1224"/>
          <w:tab w:val="num" w:pos="1350"/>
        </w:tabs>
        <w:ind w:left="1350" w:hanging="630"/>
        <w:rPr>
          <w:rFonts w:ascii="DM Sans" w:hAnsi="DM Sans" w:cs="Arial"/>
          <w:sz w:val="18"/>
          <w:szCs w:val="18"/>
          <w:u w:val="single"/>
        </w:rPr>
      </w:pPr>
      <w:r w:rsidRPr="008E6421">
        <w:rPr>
          <w:rFonts w:ascii="DM Sans" w:hAnsi="DM Sans" w:cs="Arial"/>
          <w:sz w:val="18"/>
          <w:szCs w:val="18"/>
        </w:rPr>
        <w:t xml:space="preserve">During the period beginning on the </w:t>
      </w:r>
      <w:r w:rsidR="00C71275" w:rsidRPr="008E6421">
        <w:rPr>
          <w:rFonts w:ascii="DM Sans" w:hAnsi="DM Sans" w:cs="Arial"/>
          <w:sz w:val="18"/>
          <w:szCs w:val="18"/>
        </w:rPr>
        <w:t>Effective Date</w:t>
      </w:r>
      <w:r w:rsidRPr="008E6421">
        <w:rPr>
          <w:rFonts w:ascii="DM Sans" w:hAnsi="DM Sans" w:cs="Arial"/>
          <w:sz w:val="18"/>
          <w:szCs w:val="18"/>
        </w:rPr>
        <w:t xml:space="preserve"> of this Agreement and ending on the first anniversary </w:t>
      </w:r>
      <w:r w:rsidR="00321DCC" w:rsidRPr="008E6421">
        <w:rPr>
          <w:rFonts w:ascii="DM Sans" w:hAnsi="DM Sans" w:cs="Arial"/>
          <w:sz w:val="18"/>
          <w:szCs w:val="18"/>
        </w:rPr>
        <w:t xml:space="preserve">of the </w:t>
      </w:r>
      <w:r w:rsidRPr="008E6421">
        <w:rPr>
          <w:rFonts w:ascii="DM Sans" w:hAnsi="DM Sans" w:cs="Arial"/>
          <w:sz w:val="18"/>
          <w:szCs w:val="18"/>
        </w:rPr>
        <w:t xml:space="preserve">date of the termination or expiration of this Agreement, </w:t>
      </w:r>
      <w:r w:rsidR="00E60A00" w:rsidRPr="008E6421">
        <w:rPr>
          <w:rFonts w:ascii="DM Sans" w:hAnsi="DM Sans" w:cs="Arial"/>
          <w:sz w:val="18"/>
          <w:szCs w:val="18"/>
        </w:rPr>
        <w:t xml:space="preserve">the Parties </w:t>
      </w:r>
      <w:r w:rsidRPr="008E6421">
        <w:rPr>
          <w:rFonts w:ascii="DM Sans" w:hAnsi="DM Sans" w:cs="Arial"/>
          <w:sz w:val="18"/>
          <w:szCs w:val="18"/>
        </w:rPr>
        <w:t xml:space="preserve">shall not and will ensure that </w:t>
      </w:r>
      <w:r w:rsidR="00E60A00" w:rsidRPr="008E6421">
        <w:rPr>
          <w:rFonts w:ascii="DM Sans" w:hAnsi="DM Sans" w:cs="Arial"/>
          <w:sz w:val="18"/>
          <w:szCs w:val="18"/>
        </w:rPr>
        <w:t xml:space="preserve">their </w:t>
      </w:r>
      <w:r w:rsidRPr="008E6421">
        <w:rPr>
          <w:rFonts w:ascii="DM Sans" w:hAnsi="DM Sans" w:cs="Arial"/>
          <w:sz w:val="18"/>
          <w:szCs w:val="18"/>
        </w:rPr>
        <w:t xml:space="preserve">affiliates do not, directly or indirectly, solicit or attempt to solicit for employment any persons employed by </w:t>
      </w:r>
      <w:r w:rsidR="00EF34AC" w:rsidRPr="008E6421">
        <w:rPr>
          <w:rFonts w:ascii="DM Sans" w:hAnsi="DM Sans" w:cs="Arial"/>
          <w:sz w:val="18"/>
          <w:szCs w:val="18"/>
        </w:rPr>
        <w:t xml:space="preserve">or subcontracted by </w:t>
      </w:r>
      <w:r w:rsidR="00DE02BF" w:rsidRPr="008E6421">
        <w:rPr>
          <w:rFonts w:ascii="DM Sans" w:hAnsi="DM Sans" w:cs="Arial"/>
          <w:sz w:val="18"/>
          <w:szCs w:val="18"/>
        </w:rPr>
        <w:t xml:space="preserve">the other Party </w:t>
      </w:r>
      <w:r w:rsidRPr="008E6421">
        <w:rPr>
          <w:rFonts w:ascii="DM Sans" w:hAnsi="DM Sans" w:cs="Arial"/>
          <w:sz w:val="18"/>
          <w:szCs w:val="18"/>
        </w:rPr>
        <w:t xml:space="preserve">during such period. In the event of a breach of this Section, </w:t>
      </w:r>
      <w:r w:rsidR="00134318" w:rsidRPr="008E6421">
        <w:rPr>
          <w:rFonts w:ascii="DM Sans" w:hAnsi="DM Sans" w:cs="Arial"/>
          <w:sz w:val="18"/>
          <w:szCs w:val="18"/>
        </w:rPr>
        <w:t xml:space="preserve">the breaching Party </w:t>
      </w:r>
      <w:r w:rsidRPr="008E6421">
        <w:rPr>
          <w:rFonts w:ascii="DM Sans" w:hAnsi="DM Sans" w:cs="Arial"/>
          <w:sz w:val="18"/>
          <w:szCs w:val="18"/>
        </w:rPr>
        <w:t xml:space="preserve">shall pay to </w:t>
      </w:r>
      <w:r w:rsidR="00134318" w:rsidRPr="008E6421">
        <w:rPr>
          <w:rFonts w:ascii="DM Sans" w:hAnsi="DM Sans" w:cs="Arial"/>
          <w:sz w:val="18"/>
          <w:szCs w:val="18"/>
        </w:rPr>
        <w:t>the other Party</w:t>
      </w:r>
      <w:r w:rsidR="00B337BE" w:rsidRPr="008E6421">
        <w:rPr>
          <w:rFonts w:ascii="DM Sans" w:hAnsi="DM Sans" w:cs="Arial"/>
          <w:sz w:val="18"/>
          <w:szCs w:val="18"/>
        </w:rPr>
        <w:t xml:space="preserve"> </w:t>
      </w:r>
      <w:r w:rsidRPr="008E6421">
        <w:rPr>
          <w:rFonts w:ascii="DM Sans" w:hAnsi="DM Sans" w:cs="Arial"/>
          <w:sz w:val="18"/>
          <w:szCs w:val="18"/>
        </w:rPr>
        <w:t xml:space="preserve">a sum equal to the annual earnings or annual salary of the </w:t>
      </w:r>
      <w:proofErr w:type="gramStart"/>
      <w:r w:rsidRPr="008E6421">
        <w:rPr>
          <w:rFonts w:ascii="DM Sans" w:hAnsi="DM Sans" w:cs="Arial"/>
          <w:sz w:val="18"/>
          <w:szCs w:val="18"/>
        </w:rPr>
        <w:t>person so</w:t>
      </w:r>
      <w:proofErr w:type="gramEnd"/>
      <w:r w:rsidRPr="008E6421">
        <w:rPr>
          <w:rFonts w:ascii="DM Sans" w:hAnsi="DM Sans" w:cs="Arial"/>
          <w:sz w:val="18"/>
          <w:szCs w:val="18"/>
        </w:rPr>
        <w:t xml:space="preserve"> hired or engaged by </w:t>
      </w:r>
      <w:r w:rsidR="00C62D20" w:rsidRPr="008E6421">
        <w:rPr>
          <w:rFonts w:ascii="DM Sans" w:hAnsi="DM Sans" w:cs="Arial"/>
          <w:sz w:val="18"/>
          <w:szCs w:val="18"/>
        </w:rPr>
        <w:t>the breaching Party</w:t>
      </w:r>
      <w:r w:rsidRPr="008E6421">
        <w:rPr>
          <w:rFonts w:ascii="DM Sans" w:hAnsi="DM Sans" w:cs="Arial"/>
          <w:sz w:val="18"/>
          <w:szCs w:val="18"/>
        </w:rPr>
        <w:t>, as liquidated damages and not as a penalty.</w:t>
      </w:r>
      <w:r w:rsidR="0001626B" w:rsidRPr="008E6421">
        <w:rPr>
          <w:rFonts w:ascii="DM Sans" w:hAnsi="DM Sans" w:cs="Arial"/>
          <w:sz w:val="18"/>
          <w:szCs w:val="18"/>
        </w:rPr>
        <w:t xml:space="preserve"> Notwithstanding the foregoing, the hiring of any </w:t>
      </w:r>
      <w:proofErr w:type="gramStart"/>
      <w:r w:rsidR="0001626B" w:rsidRPr="008E6421">
        <w:rPr>
          <w:rFonts w:ascii="DM Sans" w:hAnsi="DM Sans" w:cs="Arial"/>
          <w:sz w:val="18"/>
          <w:szCs w:val="18"/>
        </w:rPr>
        <w:t>persons</w:t>
      </w:r>
      <w:proofErr w:type="gramEnd"/>
      <w:r w:rsidR="0001626B" w:rsidRPr="008E6421">
        <w:rPr>
          <w:rFonts w:ascii="DM Sans" w:hAnsi="DM Sans" w:cs="Arial"/>
          <w:sz w:val="18"/>
          <w:szCs w:val="18"/>
        </w:rPr>
        <w:t xml:space="preserve"> in response to a generally posted open position shall not be a solicitation subject to this Section</w:t>
      </w:r>
      <w:r w:rsidR="00FC679A" w:rsidRPr="008E6421">
        <w:rPr>
          <w:rFonts w:ascii="DM Sans" w:hAnsi="DM Sans" w:cs="Arial"/>
          <w:sz w:val="18"/>
          <w:szCs w:val="18"/>
        </w:rPr>
        <w:t xml:space="preserve"> </w:t>
      </w:r>
      <w:r w:rsidR="00FC679A" w:rsidRPr="008E6421">
        <w:rPr>
          <w:rFonts w:ascii="DM Sans" w:hAnsi="DM Sans" w:cs="Arial"/>
          <w:sz w:val="18"/>
          <w:szCs w:val="18"/>
        </w:rPr>
        <w:fldChar w:fldCharType="begin"/>
      </w:r>
      <w:r w:rsidR="00FC679A" w:rsidRPr="008E6421">
        <w:rPr>
          <w:rFonts w:ascii="DM Sans" w:hAnsi="DM Sans" w:cs="Arial"/>
          <w:sz w:val="18"/>
          <w:szCs w:val="18"/>
        </w:rPr>
        <w:instrText xml:space="preserve"> REF _Ref148019695 \r \h </w:instrText>
      </w:r>
      <w:r w:rsidR="008E6421">
        <w:rPr>
          <w:rFonts w:ascii="DM Sans" w:hAnsi="DM Sans" w:cs="Arial"/>
          <w:sz w:val="18"/>
          <w:szCs w:val="18"/>
        </w:rPr>
        <w:instrText xml:space="preserve"> \* MERGEFORMAT </w:instrText>
      </w:r>
      <w:r w:rsidR="00FC679A" w:rsidRPr="008E6421">
        <w:rPr>
          <w:rFonts w:ascii="DM Sans" w:hAnsi="DM Sans" w:cs="Arial"/>
          <w:sz w:val="18"/>
          <w:szCs w:val="18"/>
        </w:rPr>
      </w:r>
      <w:r w:rsidR="00FC679A" w:rsidRPr="008E6421">
        <w:rPr>
          <w:rFonts w:ascii="DM Sans" w:hAnsi="DM Sans" w:cs="Arial"/>
          <w:sz w:val="18"/>
          <w:szCs w:val="18"/>
        </w:rPr>
        <w:fldChar w:fldCharType="separate"/>
      </w:r>
      <w:r w:rsidR="006A0EB5">
        <w:rPr>
          <w:rFonts w:ascii="DM Sans" w:hAnsi="DM Sans" w:cs="Arial"/>
          <w:sz w:val="18"/>
          <w:szCs w:val="18"/>
        </w:rPr>
        <w:t>14</w:t>
      </w:r>
      <w:r w:rsidR="00FC679A" w:rsidRPr="008E6421">
        <w:rPr>
          <w:rFonts w:ascii="DM Sans" w:hAnsi="DM Sans" w:cs="Arial"/>
          <w:sz w:val="18"/>
          <w:szCs w:val="18"/>
        </w:rPr>
        <w:fldChar w:fldCharType="end"/>
      </w:r>
      <w:r w:rsidR="0001626B" w:rsidRPr="008E6421">
        <w:rPr>
          <w:rFonts w:ascii="DM Sans" w:hAnsi="DM Sans" w:cs="Arial"/>
          <w:sz w:val="18"/>
          <w:szCs w:val="18"/>
        </w:rPr>
        <w:t>.</w:t>
      </w:r>
      <w:r w:rsidR="004762B2" w:rsidRPr="008E6421">
        <w:rPr>
          <w:rFonts w:ascii="DM Sans" w:hAnsi="DM Sans" w:cs="Arial"/>
          <w:sz w:val="18"/>
          <w:szCs w:val="18"/>
          <w:u w:val="single"/>
        </w:rPr>
        <w:t xml:space="preserve"> </w:t>
      </w:r>
    </w:p>
    <w:p w14:paraId="4BDB4E9A" w14:textId="77777777" w:rsidR="001A61D7" w:rsidRPr="008E6421" w:rsidRDefault="001A61D7" w:rsidP="00052C97">
      <w:pPr>
        <w:tabs>
          <w:tab w:val="num" w:pos="1350"/>
        </w:tabs>
        <w:ind w:left="1350" w:hanging="630"/>
        <w:rPr>
          <w:rFonts w:ascii="DM Sans" w:hAnsi="DM Sans" w:cs="Arial"/>
          <w:sz w:val="18"/>
          <w:szCs w:val="18"/>
          <w:u w:val="single"/>
        </w:rPr>
      </w:pPr>
    </w:p>
    <w:p w14:paraId="37633A6B" w14:textId="77777777" w:rsidR="00CE79A6" w:rsidRPr="008E6421" w:rsidRDefault="004762B2" w:rsidP="00052C97">
      <w:pPr>
        <w:numPr>
          <w:ilvl w:val="2"/>
          <w:numId w:val="1"/>
        </w:numPr>
        <w:tabs>
          <w:tab w:val="clear" w:pos="1224"/>
          <w:tab w:val="num" w:pos="1350"/>
        </w:tabs>
        <w:ind w:left="1350" w:hanging="630"/>
        <w:rPr>
          <w:rFonts w:ascii="DM Sans" w:hAnsi="DM Sans" w:cs="Arial"/>
          <w:sz w:val="18"/>
          <w:szCs w:val="18"/>
          <w:u w:val="single"/>
        </w:rPr>
      </w:pPr>
      <w:r w:rsidRPr="008E6421">
        <w:rPr>
          <w:rFonts w:ascii="DM Sans" w:hAnsi="DM Sans" w:cs="Arial"/>
          <w:sz w:val="18"/>
          <w:szCs w:val="18"/>
        </w:rPr>
        <w:t>During the Term of this Agreement, any Renewal</w:t>
      </w:r>
      <w:r w:rsidR="0077359C" w:rsidRPr="008E6421">
        <w:rPr>
          <w:rFonts w:ascii="DM Sans" w:hAnsi="DM Sans" w:cs="Arial"/>
          <w:sz w:val="18"/>
          <w:szCs w:val="18"/>
        </w:rPr>
        <w:t>,</w:t>
      </w:r>
      <w:r w:rsidRPr="008E6421">
        <w:rPr>
          <w:rFonts w:ascii="DM Sans" w:hAnsi="DM Sans" w:cs="Arial"/>
          <w:sz w:val="18"/>
          <w:szCs w:val="18"/>
        </w:rPr>
        <w:t xml:space="preserve"> and during the term of any SOW, Client agrees that it shall not contact e360’s subcontractors, nor accept any solicitations from e360’s subcontractors for the </w:t>
      </w:r>
      <w:proofErr w:type="gramStart"/>
      <w:r w:rsidRPr="008E6421">
        <w:rPr>
          <w:rFonts w:ascii="DM Sans" w:hAnsi="DM Sans" w:cs="Arial"/>
          <w:sz w:val="18"/>
          <w:szCs w:val="18"/>
        </w:rPr>
        <w:t>purposes</w:t>
      </w:r>
      <w:proofErr w:type="gramEnd"/>
      <w:r w:rsidRPr="008E6421">
        <w:rPr>
          <w:rFonts w:ascii="DM Sans" w:hAnsi="DM Sans" w:cs="Arial"/>
          <w:sz w:val="18"/>
          <w:szCs w:val="18"/>
        </w:rPr>
        <w:t xml:space="preserve"> of obtaining the same or similar Services as provided in this Agreement.   </w:t>
      </w:r>
    </w:p>
    <w:p w14:paraId="74C4F7DB" w14:textId="77777777" w:rsidR="001A61D7" w:rsidRPr="008E6421" w:rsidRDefault="001A61D7" w:rsidP="001A61D7">
      <w:pPr>
        <w:rPr>
          <w:rFonts w:ascii="DM Sans" w:hAnsi="DM Sans" w:cs="Arial"/>
          <w:sz w:val="18"/>
          <w:szCs w:val="18"/>
          <w:u w:val="single"/>
        </w:rPr>
      </w:pPr>
    </w:p>
    <w:p w14:paraId="2F6FA208" w14:textId="4B8B52EF" w:rsidR="00476327" w:rsidRPr="003D5DF3" w:rsidRDefault="006736FD" w:rsidP="003937A3">
      <w:pPr>
        <w:numPr>
          <w:ilvl w:val="1"/>
          <w:numId w:val="1"/>
        </w:numPr>
        <w:rPr>
          <w:rFonts w:ascii="DM Sans" w:hAnsi="DM Sans" w:cs="Arial"/>
          <w:sz w:val="18"/>
          <w:szCs w:val="18"/>
        </w:rPr>
      </w:pPr>
      <w:r w:rsidRPr="008E6421">
        <w:rPr>
          <w:rFonts w:ascii="DM Sans" w:hAnsi="DM Sans"/>
          <w:color w:val="000000" w:themeColor="text1"/>
          <w:sz w:val="18"/>
          <w:szCs w:val="18"/>
          <w:u w:val="single"/>
        </w:rPr>
        <w:t>Governing Law; Dispute Resolution</w:t>
      </w:r>
      <w:r w:rsidRPr="008E6421">
        <w:rPr>
          <w:rFonts w:ascii="DM Sans" w:hAnsi="DM Sans"/>
          <w:color w:val="000000" w:themeColor="text1"/>
          <w:sz w:val="18"/>
          <w:szCs w:val="18"/>
        </w:rPr>
        <w:t xml:space="preserve">. </w:t>
      </w:r>
      <w:r w:rsidRPr="008E6421">
        <w:rPr>
          <w:rFonts w:ascii="DM Sans" w:hAnsi="DM Sans" w:cs="Arial"/>
          <w:sz w:val="18"/>
          <w:szCs w:val="18"/>
        </w:rPr>
        <w:t xml:space="preserve">This Agreement is made under and </w:t>
      </w:r>
      <w:r w:rsidR="000D0E99" w:rsidRPr="008E6421">
        <w:rPr>
          <w:rFonts w:ascii="DM Sans" w:hAnsi="DM Sans" w:cs="Arial"/>
          <w:sz w:val="18"/>
          <w:szCs w:val="18"/>
        </w:rPr>
        <w:t xml:space="preserve">shall </w:t>
      </w:r>
      <w:r w:rsidRPr="008E6421">
        <w:rPr>
          <w:rFonts w:ascii="DM Sans" w:hAnsi="DM Sans" w:cs="Arial"/>
          <w:sz w:val="18"/>
          <w:szCs w:val="18"/>
        </w:rPr>
        <w:t>be governed by and construed in accordance with the laws of the State of</w:t>
      </w:r>
      <w:r w:rsidRPr="008E6421">
        <w:rPr>
          <w:rFonts w:ascii="DM Sans" w:hAnsi="DM Sans" w:cs="Arial"/>
          <w:b/>
          <w:bCs/>
          <w:sz w:val="18"/>
          <w:szCs w:val="18"/>
        </w:rPr>
        <w:t xml:space="preserve"> </w:t>
      </w:r>
      <w:r w:rsidRPr="008E6421">
        <w:rPr>
          <w:rFonts w:ascii="DM Sans" w:hAnsi="DM Sans" w:cs="Arial"/>
          <w:sz w:val="18"/>
          <w:szCs w:val="18"/>
        </w:rPr>
        <w:t xml:space="preserve">California.  </w:t>
      </w:r>
      <w:r w:rsidRPr="008E6421">
        <w:rPr>
          <w:rFonts w:ascii="DM Sans" w:hAnsi="DM Sans"/>
          <w:color w:val="000000" w:themeColor="text1"/>
          <w:sz w:val="18"/>
          <w:szCs w:val="18"/>
        </w:rPr>
        <w:t xml:space="preserve">If either </w:t>
      </w:r>
      <w:r w:rsidR="00DE0670" w:rsidRPr="008E6421">
        <w:rPr>
          <w:rFonts w:ascii="DM Sans" w:hAnsi="DM Sans"/>
          <w:color w:val="000000" w:themeColor="text1"/>
          <w:sz w:val="18"/>
          <w:szCs w:val="18"/>
        </w:rPr>
        <w:t>Party</w:t>
      </w:r>
      <w:r w:rsidRPr="008E6421">
        <w:rPr>
          <w:rFonts w:ascii="DM Sans" w:hAnsi="DM Sans"/>
          <w:color w:val="000000" w:themeColor="text1"/>
          <w:sz w:val="18"/>
          <w:szCs w:val="18"/>
        </w:rPr>
        <w:t xml:space="preserve"> has a claim or controversy covered by this Agreement, such </w:t>
      </w:r>
      <w:r w:rsidR="00DE0670" w:rsidRPr="008E6421">
        <w:rPr>
          <w:rFonts w:ascii="DM Sans" w:hAnsi="DM Sans"/>
          <w:color w:val="000000" w:themeColor="text1"/>
          <w:sz w:val="18"/>
          <w:szCs w:val="18"/>
        </w:rPr>
        <w:t>Party</w:t>
      </w:r>
      <w:r w:rsidRPr="008E6421">
        <w:rPr>
          <w:rFonts w:ascii="DM Sans" w:hAnsi="DM Sans"/>
          <w:color w:val="000000" w:themeColor="text1"/>
          <w:sz w:val="18"/>
          <w:szCs w:val="18"/>
        </w:rPr>
        <w:t xml:space="preserve"> shall give written notice to the other </w:t>
      </w:r>
      <w:r w:rsidR="00DE0670" w:rsidRPr="008E6421">
        <w:rPr>
          <w:rFonts w:ascii="DM Sans" w:hAnsi="DM Sans"/>
          <w:color w:val="000000" w:themeColor="text1"/>
          <w:sz w:val="18"/>
          <w:szCs w:val="18"/>
        </w:rPr>
        <w:t>Party</w:t>
      </w:r>
      <w:r w:rsidRPr="008E6421">
        <w:rPr>
          <w:rFonts w:ascii="DM Sans" w:hAnsi="DM Sans"/>
          <w:color w:val="000000" w:themeColor="text1"/>
          <w:sz w:val="18"/>
          <w:szCs w:val="18"/>
        </w:rPr>
        <w:t xml:space="preserve">, and within ten (10) business days of receiving the notice, the </w:t>
      </w:r>
      <w:r w:rsidR="005F26BE" w:rsidRPr="008E6421">
        <w:rPr>
          <w:rFonts w:ascii="DM Sans" w:hAnsi="DM Sans"/>
          <w:color w:val="000000" w:themeColor="text1"/>
          <w:sz w:val="18"/>
          <w:szCs w:val="18"/>
        </w:rPr>
        <w:t>Parties</w:t>
      </w:r>
      <w:r w:rsidRPr="008E6421">
        <w:rPr>
          <w:rFonts w:ascii="DM Sans" w:hAnsi="DM Sans"/>
          <w:color w:val="000000" w:themeColor="text1"/>
          <w:sz w:val="18"/>
          <w:szCs w:val="18"/>
        </w:rPr>
        <w:t xml:space="preserve"> shall meet and attempt to resolve the dispute.  If the parties are unable to resolve the dispute within ten (10) business days, the dispute shall be submitted to mediation conducted pursuant to the rules of the American Arbitration Association (“</w:t>
      </w:r>
      <w:r w:rsidRPr="008E6421">
        <w:rPr>
          <w:rFonts w:ascii="DM Sans" w:hAnsi="DM Sans"/>
          <w:color w:val="000000" w:themeColor="text1"/>
          <w:sz w:val="18"/>
          <w:szCs w:val="18"/>
          <w:u w:val="single"/>
        </w:rPr>
        <w:t>AAA</w:t>
      </w:r>
      <w:r w:rsidRPr="008E6421">
        <w:rPr>
          <w:rFonts w:ascii="DM Sans" w:hAnsi="DM Sans"/>
          <w:color w:val="000000" w:themeColor="text1"/>
          <w:sz w:val="18"/>
          <w:szCs w:val="18"/>
        </w:rPr>
        <w:t xml:space="preserve">”), for which both parties shall bear the costs equally.  If the parties cannot resolve the dispute through mediation, the dispute shall be submitted to binding arbitration in </w:t>
      </w:r>
      <w:r w:rsidR="00A804C4" w:rsidRPr="008E6421">
        <w:rPr>
          <w:rFonts w:ascii="DM Sans" w:hAnsi="DM Sans"/>
          <w:color w:val="000000" w:themeColor="text1"/>
          <w:sz w:val="18"/>
          <w:szCs w:val="18"/>
        </w:rPr>
        <w:t xml:space="preserve">the San Francisco Bay Area, </w:t>
      </w:r>
      <w:r w:rsidRPr="008E6421">
        <w:rPr>
          <w:rFonts w:ascii="DM Sans" w:hAnsi="DM Sans"/>
          <w:color w:val="000000" w:themeColor="text1"/>
          <w:sz w:val="18"/>
          <w:szCs w:val="18"/>
        </w:rPr>
        <w:t xml:space="preserve">under the rules and procedures of the AAA. </w:t>
      </w:r>
      <w:r w:rsidRPr="008E6421">
        <w:rPr>
          <w:rFonts w:ascii="DM Sans" w:hAnsi="DM Sans"/>
          <w:sz w:val="18"/>
          <w:szCs w:val="18"/>
        </w:rPr>
        <w:t xml:space="preserve">All fees and costs concerning the arbitration, including the arbitrator’s fees and expenses and </w:t>
      </w:r>
      <w:r w:rsidR="00AA4099" w:rsidRPr="008E6421">
        <w:rPr>
          <w:rFonts w:ascii="DM Sans" w:hAnsi="DM Sans"/>
          <w:sz w:val="18"/>
          <w:szCs w:val="18"/>
        </w:rPr>
        <w:t xml:space="preserve">reasonable </w:t>
      </w:r>
      <w:r w:rsidR="00A804C4" w:rsidRPr="008E6421">
        <w:rPr>
          <w:rFonts w:ascii="DM Sans" w:hAnsi="DM Sans"/>
          <w:sz w:val="18"/>
          <w:szCs w:val="18"/>
        </w:rPr>
        <w:t>attorney’s</w:t>
      </w:r>
      <w:r w:rsidRPr="008E6421">
        <w:rPr>
          <w:rFonts w:ascii="DM Sans" w:hAnsi="DM Sans"/>
          <w:sz w:val="18"/>
          <w:szCs w:val="18"/>
        </w:rPr>
        <w:t xml:space="preserve"> fees and witness fees shall be borne by the parties in the proportion determined by the arbitrator.</w:t>
      </w:r>
    </w:p>
    <w:p w14:paraId="7ABFA11D" w14:textId="77777777" w:rsidR="003D5DF3" w:rsidRPr="003937A3" w:rsidRDefault="003D5DF3" w:rsidP="003D5DF3">
      <w:pPr>
        <w:ind w:left="792"/>
        <w:rPr>
          <w:rFonts w:ascii="DM Sans" w:hAnsi="DM Sans" w:cs="Arial"/>
          <w:sz w:val="18"/>
          <w:szCs w:val="18"/>
        </w:rPr>
      </w:pPr>
    </w:p>
    <w:p w14:paraId="674A7B78" w14:textId="0B4D331C" w:rsidR="00476327" w:rsidRPr="00890D82" w:rsidRDefault="00476327" w:rsidP="00465F11">
      <w:pPr>
        <w:numPr>
          <w:ilvl w:val="1"/>
          <w:numId w:val="1"/>
        </w:numPr>
        <w:rPr>
          <w:rFonts w:ascii="DM Sans" w:hAnsi="DM Sans" w:cs="Arial"/>
          <w:sz w:val="18"/>
          <w:szCs w:val="18"/>
        </w:rPr>
      </w:pPr>
      <w:r w:rsidRPr="00890D82">
        <w:rPr>
          <w:rFonts w:ascii="DM Sans" w:hAnsi="DM Sans" w:cs="Arial"/>
          <w:sz w:val="18"/>
          <w:szCs w:val="18"/>
          <w:u w:val="single"/>
        </w:rPr>
        <w:t>Assignment</w:t>
      </w:r>
      <w:r w:rsidRPr="00890D82">
        <w:rPr>
          <w:rFonts w:ascii="DM Sans" w:hAnsi="DM Sans" w:cs="Arial"/>
          <w:b/>
          <w:bCs/>
          <w:sz w:val="18"/>
          <w:szCs w:val="18"/>
        </w:rPr>
        <w:t>.</w:t>
      </w:r>
      <w:r w:rsidRPr="00890D82">
        <w:rPr>
          <w:rFonts w:ascii="DM Sans" w:hAnsi="DM Sans" w:cs="Arial"/>
          <w:sz w:val="18"/>
          <w:szCs w:val="18"/>
        </w:rPr>
        <w:t xml:space="preserve"> Neither Party may assign or delegate this Agreement, in whole or in part, without the prior written consent of the other Party, which consent shall not be unreasonably withheld, conditioned, or delayed; provided, however, that either Party may assign this Agreement in whole, without such consent, as part of a corporate reorganization, consolidation, merger, or sale of all or substantially all of its assets. Any attempted assignment or delegation in violation of this Section shall be null and void. This MPSA shall be binding upon and inure to the benefit of the Parties and their respective successors and permitted assigns.</w:t>
      </w:r>
    </w:p>
    <w:p w14:paraId="4BB8A6C8" w14:textId="77777777" w:rsidR="00715FA0" w:rsidRPr="008E6421" w:rsidRDefault="00715FA0" w:rsidP="00715FA0">
      <w:pPr>
        <w:rPr>
          <w:rFonts w:ascii="DM Sans" w:hAnsi="DM Sans" w:cs="Arial"/>
          <w:sz w:val="18"/>
          <w:szCs w:val="18"/>
          <w:u w:val="single"/>
        </w:rPr>
      </w:pPr>
    </w:p>
    <w:p w14:paraId="73D28DB4" w14:textId="6512D8A9" w:rsidR="005A7235" w:rsidRPr="00A74DA1" w:rsidRDefault="00145CE2" w:rsidP="00A74DA1">
      <w:pPr>
        <w:pStyle w:val="ListParagraph"/>
        <w:numPr>
          <w:ilvl w:val="1"/>
          <w:numId w:val="1"/>
        </w:numPr>
        <w:rPr>
          <w:rFonts w:ascii="DM Sans" w:hAnsi="DM Sans" w:cs="Arial"/>
          <w:sz w:val="18"/>
          <w:szCs w:val="18"/>
          <w:u w:val="single"/>
        </w:rPr>
      </w:pPr>
      <w:r>
        <w:rPr>
          <w:rFonts w:ascii="DM Sans" w:hAnsi="DM Sans" w:cs="Arial"/>
          <w:sz w:val="18"/>
          <w:szCs w:val="18"/>
          <w:u w:val="single"/>
        </w:rPr>
        <w:t>Client Engagement &amp; Delivery Guidelines</w:t>
      </w:r>
      <w:r w:rsidR="00A74DA1" w:rsidRPr="00A74DA1">
        <w:rPr>
          <w:rFonts w:ascii="DM Sans" w:hAnsi="DM Sans" w:cs="Arial"/>
          <w:sz w:val="18"/>
          <w:szCs w:val="18"/>
        </w:rPr>
        <w:t xml:space="preserve">. </w:t>
      </w:r>
      <w:r w:rsidR="005A7235" w:rsidRPr="003D5DF3">
        <w:rPr>
          <w:rFonts w:ascii="DM Sans" w:hAnsi="DM Sans" w:cs="Arial"/>
          <w:sz w:val="18"/>
          <w:szCs w:val="18"/>
        </w:rPr>
        <w:t xml:space="preserve">e360 may update or modify its </w:t>
      </w:r>
      <w:r>
        <w:rPr>
          <w:rFonts w:ascii="DM Sans" w:hAnsi="DM Sans" w:cs="Arial"/>
          <w:sz w:val="18"/>
          <w:szCs w:val="18"/>
        </w:rPr>
        <w:t>Client Engagement &amp; Delivery Guidelines</w:t>
      </w:r>
      <w:r w:rsidR="00890D82" w:rsidRPr="003D5DF3">
        <w:rPr>
          <w:rFonts w:ascii="DM Sans" w:hAnsi="DM Sans" w:cs="Arial"/>
          <w:sz w:val="18"/>
          <w:szCs w:val="18"/>
        </w:rPr>
        <w:t xml:space="preserve">, </w:t>
      </w:r>
      <w:r w:rsidR="003D5DF3">
        <w:rPr>
          <w:rFonts w:ascii="DM Sans" w:hAnsi="DM Sans" w:cs="Arial"/>
          <w:sz w:val="18"/>
          <w:szCs w:val="18"/>
        </w:rPr>
        <w:t>Exhibit B,</w:t>
      </w:r>
      <w:r w:rsidR="005A7235" w:rsidRPr="003D5DF3">
        <w:rPr>
          <w:rFonts w:ascii="DM Sans" w:hAnsi="DM Sans" w:cs="Arial"/>
          <w:sz w:val="18"/>
          <w:szCs w:val="18"/>
        </w:rPr>
        <w:t xml:space="preserve"> from time to time. If a policy change materially and adversely affects Client’s use of Services, e360 will provide Client with reasonable advance notice of such change. </w:t>
      </w:r>
      <w:r w:rsidR="004C2D8A">
        <w:rPr>
          <w:rFonts w:ascii="DM Sans" w:hAnsi="DM Sans" w:cs="Arial"/>
          <w:sz w:val="18"/>
          <w:szCs w:val="18"/>
        </w:rPr>
        <w:t>Any u</w:t>
      </w:r>
      <w:r w:rsidR="005A7235" w:rsidRPr="003D5DF3">
        <w:rPr>
          <w:rFonts w:ascii="DM Sans" w:hAnsi="DM Sans" w:cs="Arial"/>
          <w:sz w:val="18"/>
          <w:szCs w:val="18"/>
        </w:rPr>
        <w:t>pdated policies will apply prospectively.</w:t>
      </w:r>
    </w:p>
    <w:p w14:paraId="75D85481" w14:textId="77777777" w:rsidR="00580D9C" w:rsidRPr="008E6421" w:rsidRDefault="00580D9C" w:rsidP="00580D9C">
      <w:pPr>
        <w:rPr>
          <w:rFonts w:ascii="DM Sans" w:hAnsi="DM Sans" w:cs="Arial"/>
          <w:sz w:val="18"/>
          <w:szCs w:val="18"/>
          <w:u w:val="single"/>
        </w:rPr>
      </w:pPr>
    </w:p>
    <w:p w14:paraId="072EC91C" w14:textId="1979C3B3" w:rsidR="002D275B" w:rsidRPr="008E6421" w:rsidRDefault="57D87C74" w:rsidP="00390394">
      <w:pPr>
        <w:numPr>
          <w:ilvl w:val="1"/>
          <w:numId w:val="1"/>
        </w:numPr>
        <w:tabs>
          <w:tab w:val="clear" w:pos="792"/>
          <w:tab w:val="num" w:pos="900"/>
        </w:tabs>
        <w:ind w:left="810"/>
        <w:rPr>
          <w:rFonts w:ascii="DM Sans" w:hAnsi="DM Sans" w:cs="Arial"/>
          <w:color w:val="E36C0A" w:themeColor="accent6" w:themeShade="BF"/>
          <w:sz w:val="18"/>
          <w:szCs w:val="18"/>
        </w:rPr>
      </w:pPr>
      <w:r w:rsidRPr="008E6421">
        <w:rPr>
          <w:rFonts w:ascii="DM Sans" w:hAnsi="DM Sans" w:cs="Arial"/>
          <w:sz w:val="18"/>
          <w:szCs w:val="18"/>
          <w:u w:val="single"/>
        </w:rPr>
        <w:t>Notice</w:t>
      </w:r>
      <w:r w:rsidRPr="008E6421">
        <w:rPr>
          <w:rFonts w:ascii="DM Sans" w:hAnsi="DM Sans" w:cs="Arial"/>
          <w:sz w:val="18"/>
          <w:szCs w:val="18"/>
        </w:rPr>
        <w:t xml:space="preserve">.  </w:t>
      </w:r>
      <w:r w:rsidRPr="008E6421">
        <w:rPr>
          <w:rFonts w:ascii="DM Sans" w:hAnsi="DM Sans"/>
          <w:sz w:val="18"/>
          <w:szCs w:val="18"/>
        </w:rPr>
        <w:t xml:space="preserve">Any </w:t>
      </w:r>
      <w:r w:rsidR="13BFDAB7" w:rsidRPr="008E6421">
        <w:rPr>
          <w:rFonts w:ascii="DM Sans" w:hAnsi="DM Sans"/>
          <w:sz w:val="18"/>
          <w:szCs w:val="18"/>
        </w:rPr>
        <w:t>notice or communication</w:t>
      </w:r>
      <w:r w:rsidRPr="008E6421">
        <w:rPr>
          <w:rFonts w:ascii="DM Sans" w:hAnsi="DM Sans"/>
          <w:sz w:val="18"/>
          <w:szCs w:val="18"/>
        </w:rPr>
        <w:t xml:space="preserve"> required</w:t>
      </w:r>
      <w:r w:rsidR="20A1E47A" w:rsidRPr="008E6421">
        <w:rPr>
          <w:rFonts w:ascii="DM Sans" w:hAnsi="DM Sans"/>
          <w:sz w:val="18"/>
          <w:szCs w:val="18"/>
        </w:rPr>
        <w:t xml:space="preserve"> or permitted</w:t>
      </w:r>
      <w:r w:rsidRPr="008E6421">
        <w:rPr>
          <w:rFonts w:ascii="DM Sans" w:hAnsi="DM Sans"/>
          <w:sz w:val="18"/>
          <w:szCs w:val="18"/>
        </w:rPr>
        <w:t xml:space="preserve"> to be given in connection with this </w:t>
      </w:r>
      <w:r w:rsidR="6DE43A92" w:rsidRPr="008E6421">
        <w:rPr>
          <w:rFonts w:ascii="DM Sans" w:hAnsi="DM Sans"/>
          <w:sz w:val="18"/>
          <w:szCs w:val="18"/>
        </w:rPr>
        <w:t>MPSA</w:t>
      </w:r>
      <w:r w:rsidRPr="008E6421">
        <w:rPr>
          <w:rFonts w:ascii="DM Sans" w:hAnsi="DM Sans"/>
          <w:sz w:val="18"/>
          <w:szCs w:val="18"/>
        </w:rPr>
        <w:t xml:space="preserve"> shall be </w:t>
      </w:r>
      <w:r w:rsidR="3F956B27" w:rsidRPr="008E6421">
        <w:rPr>
          <w:rFonts w:ascii="DM Sans" w:hAnsi="DM Sans"/>
          <w:sz w:val="18"/>
          <w:szCs w:val="18"/>
        </w:rPr>
        <w:t xml:space="preserve">in writing </w:t>
      </w:r>
      <w:r w:rsidR="0DEF7C79" w:rsidRPr="008E6421">
        <w:rPr>
          <w:rFonts w:ascii="DM Sans" w:hAnsi="DM Sans"/>
          <w:sz w:val="18"/>
          <w:szCs w:val="18"/>
        </w:rPr>
        <w:t xml:space="preserve">and </w:t>
      </w:r>
      <w:r w:rsidRPr="008E6421">
        <w:rPr>
          <w:rFonts w:ascii="DM Sans" w:hAnsi="DM Sans"/>
          <w:sz w:val="18"/>
          <w:szCs w:val="18"/>
        </w:rPr>
        <w:t xml:space="preserve">delivered </w:t>
      </w:r>
      <w:r w:rsidR="77C74C4D" w:rsidRPr="008E6421">
        <w:rPr>
          <w:rFonts w:ascii="DM Sans" w:hAnsi="DM Sans"/>
          <w:sz w:val="18"/>
          <w:szCs w:val="18"/>
        </w:rPr>
        <w:t xml:space="preserve">(a) </w:t>
      </w:r>
      <w:r w:rsidR="7F2318DA" w:rsidRPr="008E6421">
        <w:rPr>
          <w:rFonts w:ascii="DM Sans" w:hAnsi="DM Sans"/>
          <w:sz w:val="18"/>
          <w:szCs w:val="18"/>
        </w:rPr>
        <w:t>in person</w:t>
      </w:r>
      <w:r w:rsidRPr="008E6421">
        <w:rPr>
          <w:rFonts w:ascii="DM Sans" w:hAnsi="DM Sans"/>
          <w:sz w:val="18"/>
          <w:szCs w:val="18"/>
        </w:rPr>
        <w:t>,</w:t>
      </w:r>
      <w:r w:rsidR="7F2318DA" w:rsidRPr="008E6421">
        <w:rPr>
          <w:rFonts w:ascii="DM Sans" w:hAnsi="DM Sans"/>
          <w:sz w:val="18"/>
          <w:szCs w:val="18"/>
        </w:rPr>
        <w:t xml:space="preserve"> </w:t>
      </w:r>
      <w:r w:rsidR="77C74C4D" w:rsidRPr="008E6421">
        <w:rPr>
          <w:rFonts w:ascii="DM Sans" w:hAnsi="DM Sans"/>
          <w:sz w:val="18"/>
          <w:szCs w:val="18"/>
        </w:rPr>
        <w:t xml:space="preserve">(b) </w:t>
      </w:r>
      <w:r w:rsidR="75F33AE6" w:rsidRPr="008E6421">
        <w:rPr>
          <w:rFonts w:ascii="DM Sans" w:hAnsi="DM Sans"/>
          <w:sz w:val="18"/>
          <w:szCs w:val="18"/>
        </w:rPr>
        <w:t>via email</w:t>
      </w:r>
      <w:r w:rsidR="77C74C4D" w:rsidRPr="008E6421">
        <w:rPr>
          <w:rFonts w:ascii="DM Sans" w:hAnsi="DM Sans"/>
          <w:sz w:val="18"/>
          <w:szCs w:val="18"/>
        </w:rPr>
        <w:t xml:space="preserve"> with </w:t>
      </w:r>
      <w:r w:rsidR="0022688F" w:rsidRPr="008E6421">
        <w:rPr>
          <w:rFonts w:ascii="DM Sans" w:hAnsi="DM Sans"/>
          <w:sz w:val="18"/>
          <w:szCs w:val="18"/>
        </w:rPr>
        <w:t>confirmation</w:t>
      </w:r>
      <w:r w:rsidR="77C74C4D" w:rsidRPr="008E6421">
        <w:rPr>
          <w:rFonts w:ascii="DM Sans" w:hAnsi="DM Sans"/>
          <w:sz w:val="18"/>
          <w:szCs w:val="18"/>
        </w:rPr>
        <w:t xml:space="preserve"> of transmission</w:t>
      </w:r>
      <w:r w:rsidR="75F33AE6" w:rsidRPr="008E6421">
        <w:rPr>
          <w:rFonts w:ascii="DM Sans" w:hAnsi="DM Sans"/>
          <w:sz w:val="18"/>
          <w:szCs w:val="18"/>
        </w:rPr>
        <w:t xml:space="preserve">, </w:t>
      </w:r>
      <w:r w:rsidR="77C74C4D" w:rsidRPr="008E6421">
        <w:rPr>
          <w:rFonts w:ascii="DM Sans" w:hAnsi="DM Sans"/>
          <w:sz w:val="18"/>
          <w:szCs w:val="18"/>
        </w:rPr>
        <w:t xml:space="preserve">(c) </w:t>
      </w:r>
      <w:r w:rsidR="75F33AE6" w:rsidRPr="008E6421">
        <w:rPr>
          <w:rFonts w:ascii="DM Sans" w:hAnsi="DM Sans"/>
          <w:sz w:val="18"/>
          <w:szCs w:val="18"/>
        </w:rPr>
        <w:t>certified or registered mail</w:t>
      </w:r>
      <w:r w:rsidR="5CBBBD15" w:rsidRPr="008E6421">
        <w:rPr>
          <w:rFonts w:ascii="DM Sans" w:hAnsi="DM Sans"/>
          <w:sz w:val="18"/>
          <w:szCs w:val="18"/>
        </w:rPr>
        <w:t>,</w:t>
      </w:r>
      <w:r w:rsidR="77C74C4D" w:rsidRPr="008E6421">
        <w:rPr>
          <w:rFonts w:ascii="DM Sans" w:hAnsi="DM Sans"/>
          <w:sz w:val="18"/>
          <w:szCs w:val="18"/>
        </w:rPr>
        <w:t xml:space="preserve"> return receipt </w:t>
      </w:r>
      <w:r w:rsidR="5548CE83" w:rsidRPr="008E6421">
        <w:rPr>
          <w:rFonts w:ascii="DM Sans" w:hAnsi="DM Sans"/>
          <w:sz w:val="18"/>
          <w:szCs w:val="18"/>
        </w:rPr>
        <w:t>requested, postage prepaid</w:t>
      </w:r>
      <w:r w:rsidRPr="008E6421">
        <w:rPr>
          <w:rFonts w:ascii="DM Sans" w:hAnsi="DM Sans"/>
          <w:sz w:val="18"/>
          <w:szCs w:val="18"/>
        </w:rPr>
        <w:t xml:space="preserve"> </w:t>
      </w:r>
      <w:r w:rsidR="63DC419D" w:rsidRPr="008E6421">
        <w:rPr>
          <w:rFonts w:ascii="DM Sans" w:hAnsi="DM Sans"/>
          <w:sz w:val="18"/>
          <w:szCs w:val="18"/>
        </w:rPr>
        <w:t xml:space="preserve">or </w:t>
      </w:r>
      <w:r w:rsidR="5548CE83" w:rsidRPr="008E6421">
        <w:rPr>
          <w:rFonts w:ascii="DM Sans" w:hAnsi="DM Sans"/>
          <w:sz w:val="18"/>
          <w:szCs w:val="18"/>
        </w:rPr>
        <w:t>(d)</w:t>
      </w:r>
      <w:r w:rsidR="701F2729" w:rsidRPr="008E6421">
        <w:rPr>
          <w:rFonts w:ascii="DM Sans" w:hAnsi="DM Sans"/>
          <w:sz w:val="18"/>
          <w:szCs w:val="18"/>
        </w:rPr>
        <w:t xml:space="preserve"> </w:t>
      </w:r>
      <w:r w:rsidR="5CBBBD15" w:rsidRPr="008E6421">
        <w:rPr>
          <w:rFonts w:ascii="DM Sans" w:hAnsi="DM Sans"/>
          <w:sz w:val="18"/>
          <w:szCs w:val="18"/>
        </w:rPr>
        <w:t>sent by a recognized</w:t>
      </w:r>
      <w:r w:rsidR="5548CE83" w:rsidRPr="008E6421">
        <w:rPr>
          <w:rFonts w:ascii="DM Sans" w:hAnsi="DM Sans"/>
          <w:sz w:val="18"/>
          <w:szCs w:val="18"/>
        </w:rPr>
        <w:t>,</w:t>
      </w:r>
      <w:r w:rsidRPr="008E6421">
        <w:rPr>
          <w:rFonts w:ascii="DM Sans" w:hAnsi="DM Sans"/>
          <w:sz w:val="18"/>
          <w:szCs w:val="18"/>
        </w:rPr>
        <w:t xml:space="preserve"> o</w:t>
      </w:r>
      <w:r w:rsidR="63DC419D" w:rsidRPr="008E6421">
        <w:rPr>
          <w:rFonts w:ascii="DM Sans" w:hAnsi="DM Sans"/>
          <w:sz w:val="18"/>
          <w:szCs w:val="18"/>
        </w:rPr>
        <w:t>vernight courier</w:t>
      </w:r>
      <w:r w:rsidR="5CBBBD15" w:rsidRPr="008E6421">
        <w:rPr>
          <w:rFonts w:ascii="DM Sans" w:hAnsi="DM Sans"/>
          <w:sz w:val="18"/>
          <w:szCs w:val="18"/>
        </w:rPr>
        <w:t xml:space="preserve"> service</w:t>
      </w:r>
      <w:r w:rsidR="002F4B7D" w:rsidRPr="008E6421">
        <w:rPr>
          <w:rStyle w:val="CommentReference"/>
          <w:rFonts w:ascii="DM Sans" w:hAnsi="DM Sans"/>
          <w:sz w:val="18"/>
          <w:szCs w:val="18"/>
        </w:rPr>
        <w:t>.</w:t>
      </w:r>
      <w:r w:rsidRPr="008E6421">
        <w:rPr>
          <w:rFonts w:ascii="DM Sans" w:hAnsi="DM Sans"/>
          <w:sz w:val="18"/>
          <w:szCs w:val="18"/>
        </w:rPr>
        <w:t xml:space="preserve">  </w:t>
      </w:r>
      <w:r w:rsidR="6DD969D5" w:rsidRPr="008E6421">
        <w:rPr>
          <w:rFonts w:ascii="DM Sans" w:hAnsi="DM Sans"/>
          <w:sz w:val="18"/>
          <w:szCs w:val="18"/>
        </w:rPr>
        <w:t>All notices</w:t>
      </w:r>
      <w:r w:rsidRPr="008E6421">
        <w:rPr>
          <w:rFonts w:ascii="DM Sans" w:hAnsi="DM Sans"/>
          <w:sz w:val="18"/>
          <w:szCs w:val="18"/>
        </w:rPr>
        <w:t xml:space="preserve"> shall be delivered </w:t>
      </w:r>
      <w:r w:rsidR="7E85D6A2" w:rsidRPr="008E6421">
        <w:rPr>
          <w:rFonts w:ascii="DM Sans" w:hAnsi="DM Sans"/>
          <w:sz w:val="18"/>
          <w:szCs w:val="18"/>
        </w:rPr>
        <w:t>to the</w:t>
      </w:r>
      <w:r w:rsidR="1A9DB25B" w:rsidRPr="008E6421">
        <w:rPr>
          <w:rFonts w:ascii="DM Sans" w:hAnsi="DM Sans"/>
          <w:sz w:val="18"/>
          <w:szCs w:val="18"/>
        </w:rPr>
        <w:t xml:space="preserve"> </w:t>
      </w:r>
      <w:r w:rsidR="31DE1DE5" w:rsidRPr="008E6421">
        <w:rPr>
          <w:rFonts w:ascii="DM Sans" w:hAnsi="DM Sans"/>
          <w:sz w:val="18"/>
          <w:szCs w:val="18"/>
        </w:rPr>
        <w:t>P</w:t>
      </w:r>
      <w:r w:rsidR="1A9DB25B" w:rsidRPr="008E6421">
        <w:rPr>
          <w:rFonts w:ascii="DM Sans" w:hAnsi="DM Sans"/>
          <w:sz w:val="18"/>
          <w:szCs w:val="18"/>
        </w:rPr>
        <w:t xml:space="preserve">arties at the </w:t>
      </w:r>
      <w:r w:rsidR="4D15ED8B" w:rsidRPr="008E6421">
        <w:rPr>
          <w:rFonts w:ascii="DM Sans" w:hAnsi="DM Sans"/>
          <w:sz w:val="18"/>
          <w:szCs w:val="18"/>
        </w:rPr>
        <w:t>following address</w:t>
      </w:r>
      <w:r w:rsidR="1A9DB25B" w:rsidRPr="008E6421">
        <w:rPr>
          <w:rFonts w:ascii="DM Sans" w:hAnsi="DM Sans"/>
          <w:sz w:val="18"/>
          <w:szCs w:val="18"/>
        </w:rPr>
        <w:t>es</w:t>
      </w:r>
      <w:r w:rsidR="4D15ED8B" w:rsidRPr="008E6421">
        <w:rPr>
          <w:rFonts w:ascii="DM Sans" w:hAnsi="DM Sans"/>
          <w:sz w:val="18"/>
          <w:szCs w:val="18"/>
        </w:rPr>
        <w:t>:</w:t>
      </w:r>
      <w:r w:rsidRPr="008E6421">
        <w:rPr>
          <w:rFonts w:ascii="DM Sans" w:hAnsi="DM Sans"/>
          <w:sz w:val="18"/>
          <w:szCs w:val="18"/>
        </w:rPr>
        <w:br/>
      </w:r>
    </w:p>
    <w:tbl>
      <w:tblPr>
        <w:tblStyle w:val="TableGrid"/>
        <w:tblW w:w="9188" w:type="dxa"/>
        <w:tblInd w:w="810" w:type="dxa"/>
        <w:tblLook w:val="04A0" w:firstRow="1" w:lastRow="0" w:firstColumn="1" w:lastColumn="0" w:noHBand="0" w:noVBand="1"/>
      </w:tblPr>
      <w:tblGrid>
        <w:gridCol w:w="4647"/>
        <w:gridCol w:w="4541"/>
      </w:tblGrid>
      <w:tr w:rsidR="008D5CD8" w:rsidRPr="008E6421" w14:paraId="66BDD986" w14:textId="77777777" w:rsidTr="008D5CD8">
        <w:tc>
          <w:tcPr>
            <w:tcW w:w="4647" w:type="dxa"/>
            <w:shd w:val="clear" w:color="auto" w:fill="D9D9D9" w:themeFill="background1" w:themeFillShade="D9"/>
          </w:tcPr>
          <w:p w14:paraId="28E5EE8C" w14:textId="34FC0CE6" w:rsidR="008D5CD8" w:rsidRPr="008E6421" w:rsidRDefault="008D5CD8" w:rsidP="008A629C">
            <w:pPr>
              <w:rPr>
                <w:rFonts w:ascii="DM Sans" w:hAnsi="DM Sans" w:cs="Arial"/>
                <w:sz w:val="18"/>
                <w:szCs w:val="18"/>
              </w:rPr>
            </w:pPr>
            <w:r>
              <w:rPr>
                <w:rFonts w:ascii="DM Sans" w:hAnsi="DM Sans" w:cs="Arial"/>
                <w:sz w:val="18"/>
                <w:szCs w:val="18"/>
              </w:rPr>
              <w:t>Client</w:t>
            </w:r>
          </w:p>
        </w:tc>
        <w:tc>
          <w:tcPr>
            <w:tcW w:w="4541" w:type="dxa"/>
            <w:shd w:val="clear" w:color="auto" w:fill="D9D9D9" w:themeFill="background1" w:themeFillShade="D9"/>
          </w:tcPr>
          <w:p w14:paraId="53AB4218" w14:textId="00C7C616" w:rsidR="008D5CD8" w:rsidRPr="008E6421" w:rsidRDefault="008D5CD8" w:rsidP="008A629C">
            <w:pPr>
              <w:rPr>
                <w:rFonts w:ascii="DM Sans" w:hAnsi="DM Sans" w:cs="Arial"/>
                <w:sz w:val="18"/>
                <w:szCs w:val="18"/>
              </w:rPr>
            </w:pPr>
            <w:r w:rsidRPr="008E6421">
              <w:rPr>
                <w:rFonts w:ascii="DM Sans" w:hAnsi="DM Sans" w:cs="Arial"/>
                <w:sz w:val="18"/>
                <w:szCs w:val="18"/>
              </w:rPr>
              <w:t>e360</w:t>
            </w:r>
          </w:p>
        </w:tc>
      </w:tr>
      <w:tr w:rsidR="008D5CD8" w:rsidRPr="00F91E92" w14:paraId="6A21AFD1" w14:textId="77777777" w:rsidTr="008D5CD8">
        <w:trPr>
          <w:trHeight w:val="432"/>
        </w:trPr>
        <w:tc>
          <w:tcPr>
            <w:tcW w:w="4647" w:type="dxa"/>
            <w:vAlign w:val="center"/>
          </w:tcPr>
          <w:p w14:paraId="1C4ECB64" w14:textId="3D99CE6B" w:rsidR="008D5CD8" w:rsidRPr="008E6421" w:rsidRDefault="008D5CD8" w:rsidP="008A629C">
            <w:pPr>
              <w:rPr>
                <w:rFonts w:ascii="DM Sans" w:hAnsi="DM Sans" w:cs="Arial"/>
                <w:color w:val="E36C0A" w:themeColor="accent6" w:themeShade="BF"/>
                <w:sz w:val="18"/>
                <w:szCs w:val="18"/>
                <w:lang w:val="fr-FR"/>
              </w:rPr>
            </w:pPr>
          </w:p>
        </w:tc>
        <w:tc>
          <w:tcPr>
            <w:tcW w:w="4541" w:type="dxa"/>
            <w:vAlign w:val="center"/>
          </w:tcPr>
          <w:p w14:paraId="0B06E7ED" w14:textId="77777777" w:rsidR="008D5CD8" w:rsidRDefault="008D5CD8" w:rsidP="008A629C">
            <w:pPr>
              <w:rPr>
                <w:rFonts w:ascii="DM Sans" w:hAnsi="DM Sans"/>
                <w:sz w:val="18"/>
                <w:szCs w:val="18"/>
                <w:lang w:val="fr-FR"/>
              </w:rPr>
            </w:pPr>
            <w:r w:rsidRPr="008E6421">
              <w:rPr>
                <w:rFonts w:ascii="DM Sans" w:hAnsi="DM Sans"/>
                <w:sz w:val="18"/>
                <w:szCs w:val="18"/>
                <w:lang w:val="fr-FR"/>
              </w:rPr>
              <w:t>Entisys Solutions, Inc., DBA e360</w:t>
            </w:r>
          </w:p>
          <w:p w14:paraId="22FC2FD7" w14:textId="77777777" w:rsidR="008D5CD8" w:rsidRDefault="008D5CD8" w:rsidP="008A629C">
            <w:pPr>
              <w:rPr>
                <w:rFonts w:ascii="DM Sans" w:hAnsi="DM Sans"/>
                <w:sz w:val="18"/>
                <w:szCs w:val="18"/>
              </w:rPr>
            </w:pPr>
            <w:r w:rsidRPr="008E6421">
              <w:rPr>
                <w:rFonts w:ascii="DM Sans" w:hAnsi="DM Sans"/>
                <w:sz w:val="18"/>
                <w:szCs w:val="18"/>
              </w:rPr>
              <w:t>Attn: Legal</w:t>
            </w:r>
          </w:p>
          <w:p w14:paraId="3FC407AF" w14:textId="77777777" w:rsidR="008D5CD8" w:rsidRDefault="008D5CD8" w:rsidP="008A629C">
            <w:pPr>
              <w:rPr>
                <w:rFonts w:ascii="DM Sans" w:hAnsi="DM Sans"/>
                <w:sz w:val="18"/>
                <w:szCs w:val="18"/>
              </w:rPr>
            </w:pPr>
            <w:r>
              <w:rPr>
                <w:rFonts w:ascii="DM Sans" w:hAnsi="DM Sans"/>
                <w:sz w:val="18"/>
                <w:szCs w:val="18"/>
              </w:rPr>
              <w:t>47 Discovery, Suite 150</w:t>
            </w:r>
          </w:p>
          <w:p w14:paraId="78E77958" w14:textId="5E67AC16" w:rsidR="008D5CD8" w:rsidRPr="008E6421" w:rsidRDefault="008D5CD8" w:rsidP="008A629C">
            <w:pPr>
              <w:rPr>
                <w:rFonts w:ascii="DM Sans" w:hAnsi="DM Sans" w:cs="Arial"/>
                <w:color w:val="E36C0A" w:themeColor="accent6" w:themeShade="BF"/>
                <w:sz w:val="18"/>
                <w:szCs w:val="18"/>
                <w:lang w:val="fr-FR"/>
              </w:rPr>
            </w:pPr>
            <w:r>
              <w:rPr>
                <w:rFonts w:ascii="DM Sans" w:hAnsi="DM Sans"/>
                <w:sz w:val="18"/>
                <w:szCs w:val="18"/>
              </w:rPr>
              <w:t>Irvine, CA 92618</w:t>
            </w:r>
          </w:p>
        </w:tc>
      </w:tr>
      <w:tr w:rsidR="008D5CD8" w:rsidRPr="008E6421" w14:paraId="4534144F" w14:textId="77777777" w:rsidTr="008D5CD8">
        <w:trPr>
          <w:trHeight w:val="314"/>
        </w:trPr>
        <w:tc>
          <w:tcPr>
            <w:tcW w:w="4647" w:type="dxa"/>
            <w:vAlign w:val="center"/>
          </w:tcPr>
          <w:p w14:paraId="2962DA7D" w14:textId="5090BDBB" w:rsidR="008D5CD8" w:rsidRPr="008E6421" w:rsidRDefault="008D5CD8" w:rsidP="008A629C">
            <w:pPr>
              <w:rPr>
                <w:rFonts w:ascii="DM Sans" w:hAnsi="DM Sans" w:cs="Arial"/>
                <w:color w:val="E36C0A" w:themeColor="accent6" w:themeShade="BF"/>
                <w:sz w:val="18"/>
                <w:szCs w:val="18"/>
                <w:lang w:val="fr-FR"/>
              </w:rPr>
            </w:pPr>
          </w:p>
        </w:tc>
        <w:tc>
          <w:tcPr>
            <w:tcW w:w="4541" w:type="dxa"/>
            <w:vAlign w:val="center"/>
          </w:tcPr>
          <w:p w14:paraId="52711D6F" w14:textId="282BE140" w:rsidR="008D5CD8" w:rsidRPr="008E6421" w:rsidRDefault="008D5CD8" w:rsidP="008A629C">
            <w:pPr>
              <w:rPr>
                <w:rFonts w:ascii="DM Sans" w:hAnsi="DM Sans" w:cs="Arial"/>
                <w:color w:val="E36C0A" w:themeColor="accent6" w:themeShade="BF"/>
                <w:sz w:val="18"/>
                <w:szCs w:val="18"/>
                <w:lang w:val="fr-FR"/>
              </w:rPr>
            </w:pPr>
            <w:proofErr w:type="gramStart"/>
            <w:r w:rsidRPr="00576881">
              <w:rPr>
                <w:rFonts w:ascii="DM Sans" w:hAnsi="DM Sans" w:cs="Arial"/>
                <w:sz w:val="18"/>
                <w:szCs w:val="18"/>
                <w:lang w:val="fr-FR"/>
              </w:rPr>
              <w:t>Email:</w:t>
            </w:r>
            <w:proofErr w:type="gramEnd"/>
            <w:r w:rsidRPr="00576881">
              <w:rPr>
                <w:rFonts w:ascii="DM Sans" w:hAnsi="DM Sans" w:cs="Arial"/>
                <w:sz w:val="18"/>
                <w:szCs w:val="18"/>
                <w:lang w:val="fr-FR"/>
              </w:rPr>
              <w:t xml:space="preserve"> legal@e360.com</w:t>
            </w:r>
          </w:p>
        </w:tc>
      </w:tr>
    </w:tbl>
    <w:p w14:paraId="485439A6" w14:textId="77777777" w:rsidR="006736FD" w:rsidRPr="008E6421" w:rsidRDefault="57D87C74" w:rsidP="005B1C43">
      <w:pPr>
        <w:ind w:left="810"/>
        <w:rPr>
          <w:rFonts w:ascii="DM Sans" w:hAnsi="DM Sans"/>
          <w:sz w:val="18"/>
          <w:szCs w:val="18"/>
        </w:rPr>
      </w:pPr>
      <w:r w:rsidRPr="008E6421">
        <w:rPr>
          <w:rFonts w:ascii="DM Sans" w:hAnsi="DM Sans"/>
          <w:sz w:val="18"/>
          <w:szCs w:val="18"/>
        </w:rPr>
        <w:br/>
      </w:r>
      <w:r w:rsidR="4D15ED8B" w:rsidRPr="008E6421">
        <w:rPr>
          <w:rFonts w:ascii="DM Sans" w:hAnsi="DM Sans"/>
          <w:sz w:val="18"/>
          <w:szCs w:val="18"/>
        </w:rPr>
        <w:t xml:space="preserve">Notice should be sent </w:t>
      </w:r>
      <w:r w:rsidR="00874FDD" w:rsidRPr="008E6421">
        <w:rPr>
          <w:rFonts w:ascii="DM Sans" w:hAnsi="DM Sans"/>
          <w:sz w:val="18"/>
          <w:szCs w:val="18"/>
        </w:rPr>
        <w:t xml:space="preserve">to </w:t>
      </w:r>
      <w:r w:rsidR="4D15ED8B" w:rsidRPr="008E6421">
        <w:rPr>
          <w:rFonts w:ascii="DM Sans" w:hAnsi="DM Sans"/>
          <w:sz w:val="18"/>
          <w:szCs w:val="18"/>
        </w:rPr>
        <w:t>the aforementioned address u</w:t>
      </w:r>
      <w:r w:rsidRPr="008E6421">
        <w:rPr>
          <w:rFonts w:ascii="DM Sans" w:hAnsi="DM Sans"/>
          <w:sz w:val="18"/>
          <w:szCs w:val="18"/>
        </w:rPr>
        <w:t>nless prior to sending such notice</w:t>
      </w:r>
      <w:r w:rsidR="4D15ED8B" w:rsidRPr="008E6421">
        <w:rPr>
          <w:rFonts w:ascii="DM Sans" w:hAnsi="DM Sans"/>
          <w:sz w:val="18"/>
          <w:szCs w:val="18"/>
        </w:rPr>
        <w:t>,</w:t>
      </w:r>
      <w:r w:rsidRPr="008E6421">
        <w:rPr>
          <w:rFonts w:ascii="DM Sans" w:hAnsi="DM Sans"/>
          <w:sz w:val="18"/>
          <w:szCs w:val="18"/>
        </w:rPr>
        <w:t xml:space="preserve"> the sending</w:t>
      </w:r>
      <w:r w:rsidR="4D15ED8B" w:rsidRPr="008E6421">
        <w:rPr>
          <w:rFonts w:ascii="DM Sans" w:hAnsi="DM Sans"/>
          <w:sz w:val="18"/>
          <w:szCs w:val="18"/>
        </w:rPr>
        <w:t xml:space="preserve"> </w:t>
      </w:r>
      <w:r w:rsidR="6A10D615" w:rsidRPr="008E6421">
        <w:rPr>
          <w:rFonts w:ascii="DM Sans" w:hAnsi="DM Sans"/>
          <w:sz w:val="18"/>
          <w:szCs w:val="18"/>
        </w:rPr>
        <w:t>Party</w:t>
      </w:r>
      <w:r w:rsidR="4D15ED8B" w:rsidRPr="008E6421">
        <w:rPr>
          <w:rFonts w:ascii="DM Sans" w:hAnsi="DM Sans"/>
          <w:sz w:val="18"/>
          <w:szCs w:val="18"/>
        </w:rPr>
        <w:t xml:space="preserve"> </w:t>
      </w:r>
      <w:r w:rsidR="4D15ED8B" w:rsidRPr="008E6421">
        <w:rPr>
          <w:rFonts w:ascii="DM Sans" w:hAnsi="DM Sans"/>
          <w:sz w:val="18"/>
          <w:szCs w:val="18"/>
        </w:rPr>
        <w:lastRenderedPageBreak/>
        <w:t xml:space="preserve">receives written notice </w:t>
      </w:r>
      <w:r w:rsidRPr="008E6421">
        <w:rPr>
          <w:rFonts w:ascii="DM Sans" w:hAnsi="DM Sans"/>
          <w:sz w:val="18"/>
          <w:szCs w:val="18"/>
        </w:rPr>
        <w:t xml:space="preserve">of any change in the address to which notices should be sent.  Unless otherwise specified, all notice periods detailed in this </w:t>
      </w:r>
      <w:r w:rsidR="6DE43A92" w:rsidRPr="008E6421">
        <w:rPr>
          <w:rFonts w:ascii="DM Sans" w:hAnsi="DM Sans"/>
          <w:sz w:val="18"/>
          <w:szCs w:val="18"/>
        </w:rPr>
        <w:t>MPSA</w:t>
      </w:r>
      <w:r w:rsidRPr="008E6421">
        <w:rPr>
          <w:rFonts w:ascii="DM Sans" w:hAnsi="DM Sans"/>
          <w:sz w:val="18"/>
          <w:szCs w:val="18"/>
        </w:rPr>
        <w:t xml:space="preserve"> shall be calculated by calendar days.</w:t>
      </w:r>
    </w:p>
    <w:p w14:paraId="62347C67" w14:textId="77777777" w:rsidR="00333B6F" w:rsidRPr="008E6421" w:rsidRDefault="00333B6F" w:rsidP="005B1C43">
      <w:pPr>
        <w:ind w:left="810"/>
        <w:rPr>
          <w:rFonts w:ascii="DM Sans" w:hAnsi="DM Sans" w:cs="Arial"/>
          <w:sz w:val="18"/>
          <w:szCs w:val="18"/>
          <w:u w:val="single"/>
        </w:rPr>
      </w:pPr>
    </w:p>
    <w:p w14:paraId="1295793A" w14:textId="77777777" w:rsidR="006736FD" w:rsidRPr="008E6421" w:rsidRDefault="006736FD" w:rsidP="00465F11">
      <w:pPr>
        <w:numPr>
          <w:ilvl w:val="1"/>
          <w:numId w:val="1"/>
        </w:numPr>
        <w:rPr>
          <w:rFonts w:ascii="DM Sans" w:hAnsi="DM Sans" w:cs="Arial"/>
          <w:sz w:val="18"/>
          <w:szCs w:val="18"/>
          <w:u w:val="single"/>
        </w:rPr>
      </w:pPr>
      <w:r w:rsidRPr="008E6421">
        <w:rPr>
          <w:rFonts w:ascii="DM Sans" w:hAnsi="DM Sans" w:cs="Arial"/>
          <w:sz w:val="18"/>
          <w:szCs w:val="18"/>
          <w:u w:val="single"/>
        </w:rPr>
        <w:t>Independent Contractors</w:t>
      </w:r>
      <w:r w:rsidRPr="008E6421">
        <w:rPr>
          <w:rFonts w:ascii="DM Sans" w:hAnsi="DM Sans" w:cs="Arial"/>
          <w:sz w:val="18"/>
          <w:szCs w:val="18"/>
        </w:rPr>
        <w:t xml:space="preserve">.  </w:t>
      </w:r>
      <w:r w:rsidR="001F69DF" w:rsidRPr="008E6421">
        <w:rPr>
          <w:rFonts w:ascii="DM Sans" w:hAnsi="DM Sans" w:cs="Arial"/>
          <w:sz w:val="18"/>
          <w:szCs w:val="18"/>
        </w:rPr>
        <w:t>e360</w:t>
      </w:r>
      <w:r w:rsidR="00B337BE" w:rsidRPr="008E6421">
        <w:rPr>
          <w:rFonts w:ascii="DM Sans" w:hAnsi="DM Sans" w:cs="Arial"/>
          <w:sz w:val="18"/>
          <w:szCs w:val="18"/>
        </w:rPr>
        <w:t xml:space="preserve"> </w:t>
      </w:r>
      <w:r w:rsidRPr="008E6421">
        <w:rPr>
          <w:rFonts w:ascii="DM Sans" w:hAnsi="DM Sans" w:cs="Arial"/>
          <w:sz w:val="18"/>
          <w:szCs w:val="18"/>
        </w:rPr>
        <w:t xml:space="preserve">and </w:t>
      </w:r>
      <w:r w:rsidR="002057CB" w:rsidRPr="008E6421">
        <w:rPr>
          <w:rFonts w:ascii="DM Sans" w:hAnsi="DM Sans" w:cs="Arial"/>
          <w:sz w:val="18"/>
          <w:szCs w:val="18"/>
        </w:rPr>
        <w:t>Client</w:t>
      </w:r>
      <w:r w:rsidRPr="008E6421">
        <w:rPr>
          <w:rFonts w:ascii="DM Sans" w:hAnsi="DM Sans" w:cs="Arial"/>
          <w:sz w:val="18"/>
          <w:szCs w:val="18"/>
        </w:rPr>
        <w:t xml:space="preserve"> are independent contractors and this </w:t>
      </w:r>
      <w:r w:rsidR="00294CBC" w:rsidRPr="008E6421">
        <w:rPr>
          <w:rFonts w:ascii="DM Sans" w:hAnsi="DM Sans" w:cs="Arial"/>
          <w:sz w:val="18"/>
          <w:szCs w:val="18"/>
        </w:rPr>
        <w:t>MPSA</w:t>
      </w:r>
      <w:r w:rsidRPr="008E6421">
        <w:rPr>
          <w:rFonts w:ascii="DM Sans" w:hAnsi="DM Sans" w:cs="Arial"/>
          <w:sz w:val="18"/>
          <w:szCs w:val="18"/>
        </w:rPr>
        <w:t xml:space="preserve"> does not establish any relationship, partnership, joint venture, employment, franchise</w:t>
      </w:r>
      <w:r w:rsidR="00B72077" w:rsidRPr="008E6421">
        <w:rPr>
          <w:rFonts w:ascii="DM Sans" w:hAnsi="DM Sans" w:cs="Arial"/>
          <w:sz w:val="18"/>
          <w:szCs w:val="18"/>
        </w:rPr>
        <w:t>,</w:t>
      </w:r>
      <w:r w:rsidRPr="008E6421">
        <w:rPr>
          <w:rFonts w:ascii="DM Sans" w:hAnsi="DM Sans" w:cs="Arial"/>
          <w:sz w:val="18"/>
          <w:szCs w:val="18"/>
        </w:rPr>
        <w:t xml:space="preserve"> or agency between </w:t>
      </w:r>
      <w:r w:rsidR="001F69DF" w:rsidRPr="008E6421">
        <w:rPr>
          <w:rFonts w:ascii="DM Sans" w:hAnsi="DM Sans" w:cs="Arial"/>
          <w:sz w:val="18"/>
          <w:szCs w:val="18"/>
        </w:rPr>
        <w:t>e360</w:t>
      </w:r>
      <w:r w:rsidR="00B337BE" w:rsidRPr="008E6421">
        <w:rPr>
          <w:rFonts w:ascii="DM Sans" w:hAnsi="DM Sans" w:cs="Arial"/>
          <w:sz w:val="18"/>
          <w:szCs w:val="18"/>
        </w:rPr>
        <w:t xml:space="preserve"> </w:t>
      </w:r>
      <w:r w:rsidRPr="008E6421">
        <w:rPr>
          <w:rFonts w:ascii="DM Sans" w:hAnsi="DM Sans" w:cs="Arial"/>
          <w:sz w:val="18"/>
          <w:szCs w:val="18"/>
        </w:rPr>
        <w:t xml:space="preserve">and </w:t>
      </w:r>
      <w:r w:rsidR="002057CB" w:rsidRPr="008E6421">
        <w:rPr>
          <w:rFonts w:ascii="DM Sans" w:hAnsi="DM Sans" w:cs="Arial"/>
          <w:sz w:val="18"/>
          <w:szCs w:val="18"/>
        </w:rPr>
        <w:t>Client</w:t>
      </w:r>
      <w:r w:rsidRPr="008E6421">
        <w:rPr>
          <w:rFonts w:ascii="DM Sans" w:hAnsi="DM Sans" w:cs="Arial"/>
          <w:sz w:val="18"/>
          <w:szCs w:val="18"/>
        </w:rPr>
        <w:t xml:space="preserve">.  Neither </w:t>
      </w:r>
      <w:r w:rsidR="001F69DF" w:rsidRPr="008E6421">
        <w:rPr>
          <w:rFonts w:ascii="DM Sans" w:hAnsi="DM Sans" w:cs="Arial"/>
          <w:sz w:val="18"/>
          <w:szCs w:val="18"/>
        </w:rPr>
        <w:t>e360</w:t>
      </w:r>
      <w:r w:rsidR="00B337BE" w:rsidRPr="008E6421">
        <w:rPr>
          <w:rFonts w:ascii="DM Sans" w:hAnsi="DM Sans" w:cs="Arial"/>
          <w:sz w:val="18"/>
          <w:szCs w:val="18"/>
        </w:rPr>
        <w:t xml:space="preserve"> </w:t>
      </w:r>
      <w:r w:rsidRPr="008E6421">
        <w:rPr>
          <w:rFonts w:ascii="DM Sans" w:hAnsi="DM Sans" w:cs="Arial"/>
          <w:sz w:val="18"/>
          <w:szCs w:val="18"/>
        </w:rPr>
        <w:t xml:space="preserve">nor </w:t>
      </w:r>
      <w:r w:rsidR="002057CB" w:rsidRPr="008E6421">
        <w:rPr>
          <w:rFonts w:ascii="DM Sans" w:hAnsi="DM Sans" w:cs="Arial"/>
          <w:sz w:val="18"/>
          <w:szCs w:val="18"/>
        </w:rPr>
        <w:t>Client</w:t>
      </w:r>
      <w:r w:rsidRPr="008E6421">
        <w:rPr>
          <w:rFonts w:ascii="DM Sans" w:hAnsi="DM Sans" w:cs="Arial"/>
          <w:sz w:val="18"/>
          <w:szCs w:val="18"/>
        </w:rPr>
        <w:t xml:space="preserve"> </w:t>
      </w:r>
      <w:r w:rsidR="008446F1" w:rsidRPr="008E6421">
        <w:rPr>
          <w:rFonts w:ascii="DM Sans" w:hAnsi="DM Sans" w:cs="Arial"/>
          <w:sz w:val="18"/>
          <w:szCs w:val="18"/>
        </w:rPr>
        <w:t xml:space="preserve">shall </w:t>
      </w:r>
      <w:r w:rsidRPr="008E6421">
        <w:rPr>
          <w:rFonts w:ascii="DM Sans" w:hAnsi="DM Sans" w:cs="Arial"/>
          <w:sz w:val="18"/>
          <w:szCs w:val="18"/>
        </w:rPr>
        <w:t>have the power to bind the other or incur obligations on the other’s behalf without the other’s prior written consent, except as otherwise expressly provided herein.</w:t>
      </w:r>
    </w:p>
    <w:p w14:paraId="0B585893" w14:textId="77777777" w:rsidR="00333B6F" w:rsidRPr="008E6421" w:rsidRDefault="00333B6F" w:rsidP="00333B6F">
      <w:pPr>
        <w:ind w:left="792"/>
        <w:rPr>
          <w:rFonts w:ascii="DM Sans" w:hAnsi="DM Sans" w:cs="Arial"/>
          <w:sz w:val="18"/>
          <w:szCs w:val="18"/>
          <w:u w:val="single"/>
        </w:rPr>
      </w:pPr>
    </w:p>
    <w:p w14:paraId="574AC336" w14:textId="77777777" w:rsidR="005039F8" w:rsidRPr="008E6421" w:rsidRDefault="00FB538B" w:rsidP="00465F11">
      <w:pPr>
        <w:numPr>
          <w:ilvl w:val="1"/>
          <w:numId w:val="1"/>
        </w:numPr>
        <w:rPr>
          <w:rFonts w:ascii="DM Sans" w:hAnsi="DM Sans" w:cs="Arial"/>
          <w:sz w:val="18"/>
          <w:szCs w:val="18"/>
        </w:rPr>
      </w:pPr>
      <w:r w:rsidRPr="008E6421">
        <w:rPr>
          <w:rFonts w:ascii="DM Sans" w:hAnsi="DM Sans" w:cs="Arial"/>
          <w:sz w:val="18"/>
          <w:szCs w:val="18"/>
          <w:u w:val="single"/>
        </w:rPr>
        <w:t xml:space="preserve">Non-Application </w:t>
      </w:r>
      <w:proofErr w:type="gramStart"/>
      <w:r w:rsidRPr="008E6421">
        <w:rPr>
          <w:rFonts w:ascii="DM Sans" w:hAnsi="DM Sans" w:cs="Arial"/>
          <w:sz w:val="18"/>
          <w:szCs w:val="18"/>
          <w:u w:val="single"/>
        </w:rPr>
        <w:t>of</w:t>
      </w:r>
      <w:proofErr w:type="gramEnd"/>
      <w:r w:rsidRPr="008E6421">
        <w:rPr>
          <w:rFonts w:ascii="DM Sans" w:hAnsi="DM Sans" w:cs="Arial"/>
          <w:sz w:val="18"/>
          <w:szCs w:val="18"/>
          <w:u w:val="single"/>
        </w:rPr>
        <w:t xml:space="preserve"> </w:t>
      </w:r>
      <w:r w:rsidR="00E660E7" w:rsidRPr="008E6421">
        <w:rPr>
          <w:rFonts w:ascii="DM Sans" w:hAnsi="DM Sans" w:cs="Arial"/>
          <w:sz w:val="18"/>
          <w:szCs w:val="18"/>
          <w:u w:val="single"/>
        </w:rPr>
        <w:t>Most Favored Customer</w:t>
      </w:r>
      <w:r w:rsidRPr="008E6421">
        <w:rPr>
          <w:rFonts w:ascii="DM Sans" w:hAnsi="DM Sans" w:cs="Arial"/>
          <w:sz w:val="18"/>
          <w:szCs w:val="18"/>
          <w:u w:val="single"/>
        </w:rPr>
        <w:t xml:space="preserve"> Pricin</w:t>
      </w:r>
      <w:r w:rsidRPr="008E6421">
        <w:rPr>
          <w:rFonts w:ascii="DM Sans" w:hAnsi="DM Sans" w:cs="Arial"/>
          <w:sz w:val="18"/>
          <w:szCs w:val="18"/>
        </w:rPr>
        <w:t xml:space="preserve">g. The Parties acknowledge and agree that the Most Favored </w:t>
      </w:r>
      <w:r w:rsidR="00E660E7" w:rsidRPr="008E6421">
        <w:rPr>
          <w:rFonts w:ascii="DM Sans" w:hAnsi="DM Sans" w:cs="Arial"/>
          <w:sz w:val="18"/>
          <w:szCs w:val="18"/>
        </w:rPr>
        <w:t>Customer</w:t>
      </w:r>
      <w:r w:rsidRPr="008E6421">
        <w:rPr>
          <w:rFonts w:ascii="DM Sans" w:hAnsi="DM Sans" w:cs="Arial"/>
          <w:sz w:val="18"/>
          <w:szCs w:val="18"/>
        </w:rPr>
        <w:t xml:space="preserve"> (MF</w:t>
      </w:r>
      <w:r w:rsidR="00E660E7" w:rsidRPr="008E6421">
        <w:rPr>
          <w:rFonts w:ascii="DM Sans" w:hAnsi="DM Sans" w:cs="Arial"/>
          <w:sz w:val="18"/>
          <w:szCs w:val="18"/>
        </w:rPr>
        <w:t>C</w:t>
      </w:r>
      <w:r w:rsidRPr="008E6421">
        <w:rPr>
          <w:rFonts w:ascii="DM Sans" w:hAnsi="DM Sans" w:cs="Arial"/>
          <w:sz w:val="18"/>
          <w:szCs w:val="18"/>
        </w:rPr>
        <w:t>) Pricing principle shall not apply to this MPSA. e360 is under no obligation to provide the Client with the same pricing terms or benefits as those offered to other clients.</w:t>
      </w:r>
    </w:p>
    <w:p w14:paraId="6A2FD737" w14:textId="77777777" w:rsidR="00333B6F" w:rsidRDefault="00333B6F" w:rsidP="00333B6F">
      <w:pPr>
        <w:rPr>
          <w:rFonts w:ascii="DM Sans" w:hAnsi="DM Sans" w:cs="Arial"/>
          <w:sz w:val="18"/>
          <w:szCs w:val="18"/>
        </w:rPr>
      </w:pPr>
    </w:p>
    <w:p w14:paraId="486048B3" w14:textId="77777777" w:rsidR="00EE3C70" w:rsidRPr="008E6421" w:rsidRDefault="2BFE2BEF" w:rsidP="00262DC9">
      <w:pPr>
        <w:numPr>
          <w:ilvl w:val="1"/>
          <w:numId w:val="1"/>
        </w:numPr>
        <w:tabs>
          <w:tab w:val="clear" w:pos="792"/>
          <w:tab w:val="num" w:pos="810"/>
        </w:tabs>
        <w:rPr>
          <w:rFonts w:ascii="DM Sans" w:hAnsi="DM Sans" w:cs="Arial"/>
          <w:sz w:val="18"/>
          <w:szCs w:val="18"/>
        </w:rPr>
      </w:pPr>
      <w:r w:rsidRPr="008E6421">
        <w:rPr>
          <w:rFonts w:ascii="DM Sans" w:hAnsi="DM Sans" w:cs="Arial"/>
          <w:sz w:val="18"/>
          <w:szCs w:val="18"/>
          <w:u w:val="single"/>
        </w:rPr>
        <w:t xml:space="preserve">Product </w:t>
      </w:r>
      <w:r w:rsidR="004D2629" w:rsidRPr="008E6421">
        <w:rPr>
          <w:rFonts w:ascii="DM Sans" w:hAnsi="DM Sans" w:cs="Arial"/>
          <w:sz w:val="18"/>
          <w:szCs w:val="18"/>
          <w:u w:val="single"/>
        </w:rPr>
        <w:t>Returns</w:t>
      </w:r>
      <w:r w:rsidR="00EE4E8B" w:rsidRPr="008E6421">
        <w:rPr>
          <w:rFonts w:ascii="DM Sans" w:hAnsi="DM Sans" w:cs="Arial"/>
          <w:sz w:val="18"/>
          <w:szCs w:val="18"/>
        </w:rPr>
        <w:t xml:space="preserve">. </w:t>
      </w:r>
    </w:p>
    <w:p w14:paraId="30D1CE33" w14:textId="77777777" w:rsidR="004C5274" w:rsidRPr="008E6421" w:rsidRDefault="004C5274" w:rsidP="004C5274">
      <w:pPr>
        <w:rPr>
          <w:rFonts w:ascii="DM Sans" w:hAnsi="DM Sans" w:cs="Arial"/>
          <w:sz w:val="18"/>
          <w:szCs w:val="18"/>
        </w:rPr>
      </w:pPr>
    </w:p>
    <w:p w14:paraId="7BE045D4" w14:textId="5176CFB2" w:rsidR="00EE3C70" w:rsidRPr="008E6421" w:rsidRDefault="004D2629" w:rsidP="00465F11">
      <w:pPr>
        <w:numPr>
          <w:ilvl w:val="2"/>
          <w:numId w:val="1"/>
        </w:numPr>
        <w:tabs>
          <w:tab w:val="clear" w:pos="1224"/>
        </w:tabs>
        <w:ind w:left="1440" w:hanging="630"/>
        <w:rPr>
          <w:rFonts w:ascii="DM Sans" w:hAnsi="DM Sans"/>
          <w:sz w:val="18"/>
          <w:szCs w:val="18"/>
        </w:rPr>
      </w:pPr>
      <w:r w:rsidRPr="008E6421">
        <w:rPr>
          <w:rFonts w:ascii="DM Sans" w:hAnsi="DM Sans"/>
          <w:sz w:val="18"/>
          <w:szCs w:val="18"/>
        </w:rPr>
        <w:t xml:space="preserve">All hardware </w:t>
      </w:r>
      <w:r w:rsidR="00EE4E8B" w:rsidRPr="008E6421">
        <w:rPr>
          <w:rFonts w:ascii="DM Sans" w:hAnsi="DM Sans"/>
          <w:sz w:val="18"/>
          <w:szCs w:val="18"/>
        </w:rPr>
        <w:t>P</w:t>
      </w:r>
      <w:r w:rsidRPr="008E6421">
        <w:rPr>
          <w:rFonts w:ascii="DM Sans" w:hAnsi="DM Sans"/>
          <w:sz w:val="18"/>
          <w:szCs w:val="18"/>
        </w:rPr>
        <w:t xml:space="preserve">roducts that are supplied by </w:t>
      </w:r>
      <w:r w:rsidR="001F69DF" w:rsidRPr="008E6421">
        <w:rPr>
          <w:rFonts w:ascii="DM Sans" w:hAnsi="DM Sans"/>
          <w:sz w:val="18"/>
          <w:szCs w:val="18"/>
        </w:rPr>
        <w:t>e360</w:t>
      </w:r>
      <w:r w:rsidRPr="008E6421">
        <w:rPr>
          <w:rFonts w:ascii="DM Sans" w:hAnsi="DM Sans"/>
          <w:sz w:val="18"/>
          <w:szCs w:val="18"/>
        </w:rPr>
        <w:t xml:space="preserve"> are </w:t>
      </w:r>
      <w:r w:rsidR="00EE4E8B" w:rsidRPr="008E6421">
        <w:rPr>
          <w:rFonts w:ascii="DM Sans" w:hAnsi="DM Sans"/>
          <w:sz w:val="18"/>
          <w:szCs w:val="18"/>
        </w:rPr>
        <w:t xml:space="preserve">eligible for return </w:t>
      </w:r>
      <w:r w:rsidRPr="008E6421">
        <w:rPr>
          <w:rFonts w:ascii="DM Sans" w:hAnsi="DM Sans"/>
          <w:sz w:val="18"/>
          <w:szCs w:val="18"/>
        </w:rPr>
        <w:t xml:space="preserve">up to fifteen </w:t>
      </w:r>
      <w:r w:rsidR="00B73AD6" w:rsidRPr="008E6421">
        <w:rPr>
          <w:rFonts w:ascii="DM Sans" w:hAnsi="DM Sans"/>
          <w:sz w:val="18"/>
          <w:szCs w:val="18"/>
        </w:rPr>
        <w:t xml:space="preserve">(15) </w:t>
      </w:r>
      <w:r w:rsidR="00965AF7">
        <w:rPr>
          <w:rFonts w:ascii="DM Sans" w:hAnsi="DM Sans"/>
          <w:sz w:val="18"/>
          <w:szCs w:val="18"/>
        </w:rPr>
        <w:t xml:space="preserve">calendar </w:t>
      </w:r>
      <w:r w:rsidRPr="008E6421">
        <w:rPr>
          <w:rFonts w:ascii="DM Sans" w:hAnsi="DM Sans"/>
          <w:sz w:val="18"/>
          <w:szCs w:val="18"/>
        </w:rPr>
        <w:t xml:space="preserve">days from delivery for a full refund, </w:t>
      </w:r>
      <w:r w:rsidR="00222995" w:rsidRPr="008E6421">
        <w:rPr>
          <w:rFonts w:ascii="DM Sans" w:hAnsi="DM Sans"/>
          <w:sz w:val="18"/>
          <w:szCs w:val="18"/>
        </w:rPr>
        <w:t xml:space="preserve">provided </w:t>
      </w:r>
      <w:r w:rsidR="00EE4E8B" w:rsidRPr="008E6421">
        <w:rPr>
          <w:rFonts w:ascii="DM Sans" w:hAnsi="DM Sans"/>
          <w:sz w:val="18"/>
          <w:szCs w:val="18"/>
        </w:rPr>
        <w:t xml:space="preserve">that the Product or Products </w:t>
      </w:r>
      <w:r w:rsidRPr="008E6421">
        <w:rPr>
          <w:rFonts w:ascii="DM Sans" w:hAnsi="DM Sans"/>
          <w:sz w:val="18"/>
          <w:szCs w:val="18"/>
        </w:rPr>
        <w:t xml:space="preserve">have not been opened. </w:t>
      </w:r>
      <w:r w:rsidR="00EE4E8B" w:rsidRPr="008E6421">
        <w:rPr>
          <w:rFonts w:ascii="DM Sans" w:hAnsi="DM Sans"/>
          <w:sz w:val="18"/>
          <w:szCs w:val="18"/>
        </w:rPr>
        <w:t xml:space="preserve"> </w:t>
      </w:r>
      <w:r w:rsidRPr="008E6421">
        <w:rPr>
          <w:rFonts w:ascii="DM Sans" w:hAnsi="DM Sans"/>
          <w:sz w:val="18"/>
          <w:szCs w:val="18"/>
        </w:rPr>
        <w:t xml:space="preserve">Should </w:t>
      </w:r>
      <w:r w:rsidR="002F65BE" w:rsidRPr="008E6421">
        <w:rPr>
          <w:rFonts w:ascii="DM Sans" w:hAnsi="DM Sans"/>
          <w:sz w:val="18"/>
          <w:szCs w:val="18"/>
        </w:rPr>
        <w:t>C</w:t>
      </w:r>
      <w:r w:rsidRPr="008E6421">
        <w:rPr>
          <w:rFonts w:ascii="DM Sans" w:hAnsi="DM Sans"/>
          <w:sz w:val="18"/>
          <w:szCs w:val="18"/>
        </w:rPr>
        <w:t xml:space="preserve">lient open any </w:t>
      </w:r>
      <w:r w:rsidR="002F65BE" w:rsidRPr="008E6421">
        <w:rPr>
          <w:rFonts w:ascii="DM Sans" w:hAnsi="DM Sans"/>
          <w:sz w:val="18"/>
          <w:szCs w:val="18"/>
        </w:rPr>
        <w:t>Product</w:t>
      </w:r>
      <w:r w:rsidRPr="008E6421">
        <w:rPr>
          <w:rFonts w:ascii="DM Sans" w:hAnsi="DM Sans"/>
          <w:sz w:val="18"/>
          <w:szCs w:val="18"/>
        </w:rPr>
        <w:t xml:space="preserve"> within this period, they will be subject to all open </w:t>
      </w:r>
      <w:proofErr w:type="gramStart"/>
      <w:r w:rsidRPr="008E6421">
        <w:rPr>
          <w:rFonts w:ascii="DM Sans" w:hAnsi="DM Sans"/>
          <w:sz w:val="18"/>
          <w:szCs w:val="18"/>
        </w:rPr>
        <w:t>box</w:t>
      </w:r>
      <w:proofErr w:type="gramEnd"/>
      <w:r w:rsidRPr="008E6421">
        <w:rPr>
          <w:rFonts w:ascii="DM Sans" w:hAnsi="DM Sans"/>
          <w:sz w:val="18"/>
          <w:szCs w:val="18"/>
        </w:rPr>
        <w:t xml:space="preserve"> </w:t>
      </w:r>
      <w:r w:rsidR="002F65BE" w:rsidRPr="008E6421">
        <w:rPr>
          <w:rFonts w:ascii="DM Sans" w:hAnsi="DM Sans"/>
          <w:sz w:val="18"/>
          <w:szCs w:val="18"/>
        </w:rPr>
        <w:t xml:space="preserve">return </w:t>
      </w:r>
      <w:r w:rsidRPr="008E6421">
        <w:rPr>
          <w:rFonts w:ascii="DM Sans" w:hAnsi="DM Sans"/>
          <w:sz w:val="18"/>
          <w:szCs w:val="18"/>
        </w:rPr>
        <w:t xml:space="preserve">policies of the manufacturer. </w:t>
      </w:r>
      <w:r w:rsidR="00962A35" w:rsidRPr="008E6421">
        <w:rPr>
          <w:rFonts w:ascii="DM Sans" w:hAnsi="DM Sans"/>
          <w:sz w:val="18"/>
          <w:szCs w:val="18"/>
        </w:rPr>
        <w:t>Manufacturer o</w:t>
      </w:r>
      <w:r w:rsidR="002F65BE" w:rsidRPr="008E6421">
        <w:rPr>
          <w:rFonts w:ascii="DM Sans" w:hAnsi="DM Sans"/>
          <w:sz w:val="18"/>
          <w:szCs w:val="18"/>
        </w:rPr>
        <w:t xml:space="preserve">pen box return policies may provide a </w:t>
      </w:r>
      <w:r w:rsidRPr="008E6421">
        <w:rPr>
          <w:rFonts w:ascii="DM Sans" w:hAnsi="DM Sans"/>
          <w:sz w:val="18"/>
          <w:szCs w:val="18"/>
        </w:rPr>
        <w:t xml:space="preserve">full refund, </w:t>
      </w:r>
      <w:r w:rsidR="002F65BE" w:rsidRPr="008E6421">
        <w:rPr>
          <w:rFonts w:ascii="DM Sans" w:hAnsi="DM Sans"/>
          <w:sz w:val="18"/>
          <w:szCs w:val="18"/>
        </w:rPr>
        <w:t xml:space="preserve">a refund subject to a </w:t>
      </w:r>
      <w:r w:rsidRPr="008E6421">
        <w:rPr>
          <w:rFonts w:ascii="DM Sans" w:hAnsi="DM Sans"/>
          <w:sz w:val="18"/>
          <w:szCs w:val="18"/>
        </w:rPr>
        <w:t xml:space="preserve">restocking fee </w:t>
      </w:r>
      <w:r w:rsidR="00782682" w:rsidRPr="008E6421">
        <w:rPr>
          <w:rFonts w:ascii="DM Sans" w:hAnsi="DM Sans"/>
          <w:sz w:val="18"/>
          <w:szCs w:val="18"/>
        </w:rPr>
        <w:t xml:space="preserve">of </w:t>
      </w:r>
      <w:r w:rsidR="009F0243" w:rsidRPr="008E6421">
        <w:rPr>
          <w:rFonts w:ascii="DM Sans" w:hAnsi="DM Sans"/>
          <w:sz w:val="18"/>
          <w:szCs w:val="18"/>
        </w:rPr>
        <w:t xml:space="preserve">fifteen percent (15%) </w:t>
      </w:r>
      <w:r w:rsidRPr="008E6421">
        <w:rPr>
          <w:rFonts w:ascii="DM Sans" w:hAnsi="DM Sans"/>
          <w:sz w:val="18"/>
          <w:szCs w:val="18"/>
        </w:rPr>
        <w:t>or no return, depending on the manufacturer</w:t>
      </w:r>
      <w:r w:rsidR="002F65BE" w:rsidRPr="008E6421">
        <w:rPr>
          <w:rFonts w:ascii="DM Sans" w:hAnsi="DM Sans"/>
          <w:sz w:val="18"/>
          <w:szCs w:val="18"/>
        </w:rPr>
        <w:t xml:space="preserve"> and the manufacturer’s policies</w:t>
      </w:r>
      <w:r w:rsidRPr="008E6421">
        <w:rPr>
          <w:rFonts w:ascii="DM Sans" w:hAnsi="DM Sans"/>
          <w:sz w:val="18"/>
          <w:szCs w:val="18"/>
        </w:rPr>
        <w:t xml:space="preserve">.  </w:t>
      </w:r>
    </w:p>
    <w:p w14:paraId="65E3C4E8" w14:textId="77777777" w:rsidR="004D1C2F" w:rsidRPr="008E6421" w:rsidRDefault="004D1C2F" w:rsidP="004D1C2F">
      <w:pPr>
        <w:ind w:left="810"/>
        <w:rPr>
          <w:rFonts w:ascii="DM Sans" w:hAnsi="DM Sans"/>
          <w:sz w:val="18"/>
          <w:szCs w:val="18"/>
        </w:rPr>
      </w:pPr>
    </w:p>
    <w:p w14:paraId="6E05F1E3" w14:textId="4025858E" w:rsidR="00F26F4B" w:rsidRPr="008E6421" w:rsidRDefault="00F26F4B" w:rsidP="00465F11">
      <w:pPr>
        <w:numPr>
          <w:ilvl w:val="2"/>
          <w:numId w:val="1"/>
        </w:numPr>
        <w:tabs>
          <w:tab w:val="clear" w:pos="1224"/>
        </w:tabs>
        <w:ind w:left="1440" w:hanging="630"/>
        <w:rPr>
          <w:rFonts w:ascii="DM Sans" w:hAnsi="DM Sans"/>
          <w:sz w:val="18"/>
          <w:szCs w:val="18"/>
        </w:rPr>
      </w:pPr>
      <w:r w:rsidRPr="008E6421">
        <w:rPr>
          <w:rFonts w:ascii="DM Sans" w:hAnsi="DM Sans"/>
          <w:sz w:val="18"/>
          <w:szCs w:val="18"/>
        </w:rPr>
        <w:t xml:space="preserve">All hardware Products that are supplied by e360 and </w:t>
      </w:r>
      <w:r w:rsidR="00D914CC" w:rsidRPr="008E6421">
        <w:rPr>
          <w:rFonts w:ascii="DM Sans" w:hAnsi="DM Sans"/>
          <w:sz w:val="18"/>
          <w:szCs w:val="18"/>
        </w:rPr>
        <w:t>returned thirty (30)</w:t>
      </w:r>
      <w:r w:rsidR="00965AF7">
        <w:rPr>
          <w:rFonts w:ascii="DM Sans" w:hAnsi="DM Sans"/>
          <w:sz w:val="18"/>
          <w:szCs w:val="18"/>
        </w:rPr>
        <w:t xml:space="preserve"> calendar</w:t>
      </w:r>
      <w:r w:rsidR="00D914CC" w:rsidRPr="008E6421">
        <w:rPr>
          <w:rFonts w:ascii="DM Sans" w:hAnsi="DM Sans"/>
          <w:sz w:val="18"/>
          <w:szCs w:val="18"/>
        </w:rPr>
        <w:t xml:space="preserve"> days or more from delivery</w:t>
      </w:r>
      <w:r w:rsidR="00F770B9" w:rsidRPr="008E6421">
        <w:rPr>
          <w:rFonts w:ascii="DM Sans" w:hAnsi="DM Sans"/>
          <w:sz w:val="18"/>
          <w:szCs w:val="18"/>
        </w:rPr>
        <w:t xml:space="preserve"> are eligible for repair or exchange only.  </w:t>
      </w:r>
    </w:p>
    <w:p w14:paraId="751D8A19" w14:textId="77777777" w:rsidR="004D1C2F" w:rsidRPr="008E6421" w:rsidRDefault="004D1C2F" w:rsidP="004D1C2F">
      <w:pPr>
        <w:rPr>
          <w:rFonts w:ascii="DM Sans" w:hAnsi="DM Sans"/>
          <w:sz w:val="18"/>
          <w:szCs w:val="18"/>
        </w:rPr>
      </w:pPr>
    </w:p>
    <w:p w14:paraId="0947CC02" w14:textId="2865DBEA" w:rsidR="00784227" w:rsidRPr="008E6421" w:rsidRDefault="004D2629" w:rsidP="00465F11">
      <w:pPr>
        <w:numPr>
          <w:ilvl w:val="2"/>
          <w:numId w:val="1"/>
        </w:numPr>
        <w:tabs>
          <w:tab w:val="clear" w:pos="1224"/>
        </w:tabs>
        <w:ind w:left="1440" w:hanging="630"/>
        <w:rPr>
          <w:rFonts w:ascii="DM Sans" w:hAnsi="DM Sans"/>
          <w:sz w:val="18"/>
          <w:szCs w:val="18"/>
        </w:rPr>
      </w:pPr>
      <w:r w:rsidRPr="008E6421">
        <w:rPr>
          <w:rFonts w:ascii="DM Sans" w:hAnsi="DM Sans"/>
          <w:sz w:val="18"/>
          <w:szCs w:val="18"/>
        </w:rPr>
        <w:t xml:space="preserve">Dead on </w:t>
      </w:r>
      <w:r w:rsidR="002F65BE" w:rsidRPr="008E6421">
        <w:rPr>
          <w:rFonts w:ascii="DM Sans" w:hAnsi="DM Sans"/>
          <w:sz w:val="18"/>
          <w:szCs w:val="18"/>
        </w:rPr>
        <w:t>A</w:t>
      </w:r>
      <w:r w:rsidRPr="008E6421">
        <w:rPr>
          <w:rFonts w:ascii="DM Sans" w:hAnsi="DM Sans"/>
          <w:sz w:val="18"/>
          <w:szCs w:val="18"/>
        </w:rPr>
        <w:t>rrival (</w:t>
      </w:r>
      <w:r w:rsidR="002F65BE" w:rsidRPr="008E6421">
        <w:rPr>
          <w:rFonts w:ascii="DM Sans" w:hAnsi="DM Sans"/>
          <w:sz w:val="18"/>
          <w:szCs w:val="18"/>
        </w:rPr>
        <w:t>“</w:t>
      </w:r>
      <w:r w:rsidRPr="008E6421">
        <w:rPr>
          <w:rFonts w:ascii="DM Sans" w:hAnsi="DM Sans"/>
          <w:sz w:val="18"/>
          <w:szCs w:val="18"/>
        </w:rPr>
        <w:t>DOA</w:t>
      </w:r>
      <w:r w:rsidR="002F65BE" w:rsidRPr="008E6421">
        <w:rPr>
          <w:rFonts w:ascii="DM Sans" w:hAnsi="DM Sans"/>
          <w:sz w:val="18"/>
          <w:szCs w:val="18"/>
        </w:rPr>
        <w:t>”</w:t>
      </w:r>
      <w:r w:rsidRPr="008E6421">
        <w:rPr>
          <w:rFonts w:ascii="DM Sans" w:hAnsi="DM Sans"/>
          <w:sz w:val="18"/>
          <w:szCs w:val="18"/>
        </w:rPr>
        <w:t xml:space="preserve">) and </w:t>
      </w:r>
      <w:r w:rsidR="002F65BE" w:rsidRPr="008E6421">
        <w:rPr>
          <w:rFonts w:ascii="DM Sans" w:hAnsi="DM Sans"/>
          <w:sz w:val="18"/>
          <w:szCs w:val="18"/>
        </w:rPr>
        <w:t>(“D</w:t>
      </w:r>
      <w:r w:rsidRPr="008E6421">
        <w:rPr>
          <w:rFonts w:ascii="DM Sans" w:hAnsi="DM Sans"/>
          <w:sz w:val="18"/>
          <w:szCs w:val="18"/>
        </w:rPr>
        <w:t>efective</w:t>
      </w:r>
      <w:r w:rsidR="002F65BE" w:rsidRPr="008E6421">
        <w:rPr>
          <w:rFonts w:ascii="DM Sans" w:hAnsi="DM Sans"/>
          <w:sz w:val="18"/>
          <w:szCs w:val="18"/>
        </w:rPr>
        <w:t>”)</w:t>
      </w:r>
      <w:r w:rsidRPr="008E6421">
        <w:rPr>
          <w:rFonts w:ascii="DM Sans" w:hAnsi="DM Sans"/>
          <w:sz w:val="18"/>
          <w:szCs w:val="18"/>
        </w:rPr>
        <w:t xml:space="preserve"> </w:t>
      </w:r>
      <w:r w:rsidR="00EE3C70" w:rsidRPr="008E6421">
        <w:rPr>
          <w:rFonts w:ascii="DM Sans" w:hAnsi="DM Sans"/>
          <w:sz w:val="18"/>
          <w:szCs w:val="18"/>
        </w:rPr>
        <w:t xml:space="preserve">Product </w:t>
      </w:r>
      <w:r w:rsidRPr="008E6421">
        <w:rPr>
          <w:rFonts w:ascii="DM Sans" w:hAnsi="DM Sans"/>
          <w:sz w:val="18"/>
          <w:szCs w:val="18"/>
        </w:rPr>
        <w:t xml:space="preserve">returns are valid only for exchange.  </w:t>
      </w:r>
      <w:r w:rsidR="002F65BE" w:rsidRPr="008E6421">
        <w:rPr>
          <w:rFonts w:ascii="DM Sans" w:hAnsi="DM Sans"/>
          <w:sz w:val="18"/>
          <w:szCs w:val="18"/>
        </w:rPr>
        <w:t xml:space="preserve">After </w:t>
      </w:r>
      <w:r w:rsidRPr="008E6421">
        <w:rPr>
          <w:rFonts w:ascii="DM Sans" w:hAnsi="DM Sans"/>
          <w:sz w:val="18"/>
          <w:szCs w:val="18"/>
        </w:rPr>
        <w:t xml:space="preserve">twenty-five </w:t>
      </w:r>
      <w:r w:rsidR="002F65BE" w:rsidRPr="008E6421">
        <w:rPr>
          <w:rFonts w:ascii="DM Sans" w:hAnsi="DM Sans"/>
          <w:sz w:val="18"/>
          <w:szCs w:val="18"/>
        </w:rPr>
        <w:t xml:space="preserve">(25) </w:t>
      </w:r>
      <w:r w:rsidR="00965AF7">
        <w:rPr>
          <w:rFonts w:ascii="DM Sans" w:hAnsi="DM Sans"/>
          <w:sz w:val="18"/>
          <w:szCs w:val="18"/>
        </w:rPr>
        <w:t xml:space="preserve">calendar </w:t>
      </w:r>
      <w:r w:rsidRPr="008E6421">
        <w:rPr>
          <w:rFonts w:ascii="DM Sans" w:hAnsi="DM Sans"/>
          <w:sz w:val="18"/>
          <w:szCs w:val="18"/>
        </w:rPr>
        <w:t xml:space="preserve">days from the date of sale, </w:t>
      </w:r>
      <w:r w:rsidR="002F65BE" w:rsidRPr="008E6421">
        <w:rPr>
          <w:rFonts w:ascii="DM Sans" w:hAnsi="DM Sans"/>
          <w:sz w:val="18"/>
          <w:szCs w:val="18"/>
        </w:rPr>
        <w:t xml:space="preserve">Client </w:t>
      </w:r>
      <w:r w:rsidRPr="008E6421">
        <w:rPr>
          <w:rFonts w:ascii="DM Sans" w:hAnsi="DM Sans"/>
          <w:sz w:val="18"/>
          <w:szCs w:val="18"/>
        </w:rPr>
        <w:t xml:space="preserve">must contact the manufacturer directly to initiate a warranty claim. </w:t>
      </w:r>
      <w:r w:rsidR="002F65BE" w:rsidRPr="008E6421">
        <w:rPr>
          <w:rFonts w:ascii="DM Sans" w:hAnsi="DM Sans"/>
          <w:sz w:val="18"/>
          <w:szCs w:val="18"/>
        </w:rPr>
        <w:t xml:space="preserve">Client </w:t>
      </w:r>
      <w:r w:rsidRPr="008E6421">
        <w:rPr>
          <w:rFonts w:ascii="DM Sans" w:hAnsi="DM Sans"/>
          <w:sz w:val="18"/>
          <w:szCs w:val="18"/>
        </w:rPr>
        <w:t>must have the original boxes, documentation, accessories</w:t>
      </w:r>
      <w:r w:rsidR="00B72077" w:rsidRPr="008E6421">
        <w:rPr>
          <w:rFonts w:ascii="DM Sans" w:hAnsi="DM Sans"/>
          <w:sz w:val="18"/>
          <w:szCs w:val="18"/>
        </w:rPr>
        <w:t>,</w:t>
      </w:r>
      <w:r w:rsidRPr="008E6421">
        <w:rPr>
          <w:rFonts w:ascii="DM Sans" w:hAnsi="DM Sans"/>
          <w:sz w:val="18"/>
          <w:szCs w:val="18"/>
        </w:rPr>
        <w:t xml:space="preserve"> and packing materials for all returns. </w:t>
      </w:r>
      <w:r w:rsidR="005E0DFE" w:rsidRPr="008E6421">
        <w:rPr>
          <w:rFonts w:ascii="DM Sans" w:hAnsi="DM Sans"/>
          <w:sz w:val="18"/>
          <w:szCs w:val="18"/>
        </w:rPr>
        <w:t>e360 will test all DOA and Defective returns.</w:t>
      </w:r>
      <w:r w:rsidR="00004A86" w:rsidRPr="008E6421">
        <w:rPr>
          <w:rFonts w:ascii="DM Sans" w:hAnsi="DM Sans"/>
          <w:sz w:val="18"/>
          <w:szCs w:val="18"/>
        </w:rPr>
        <w:t xml:space="preserve"> </w:t>
      </w:r>
      <w:proofErr w:type="gramStart"/>
      <w:r w:rsidR="00004A86" w:rsidRPr="008E6421">
        <w:rPr>
          <w:rFonts w:ascii="DM Sans" w:hAnsi="DM Sans"/>
          <w:sz w:val="18"/>
          <w:szCs w:val="18"/>
        </w:rPr>
        <w:t>Product</w:t>
      </w:r>
      <w:proofErr w:type="gramEnd"/>
      <w:r w:rsidR="00004A86" w:rsidRPr="008E6421">
        <w:rPr>
          <w:rFonts w:ascii="DM Sans" w:hAnsi="DM Sans"/>
          <w:sz w:val="18"/>
          <w:szCs w:val="18"/>
        </w:rPr>
        <w:t xml:space="preserve"> deemed not Defective or DOA shall be returned to Client at Client’s sole expense. All returns are subject to </w:t>
      </w:r>
      <w:r w:rsidR="00B72077" w:rsidRPr="008E6421">
        <w:rPr>
          <w:rFonts w:ascii="DM Sans" w:hAnsi="DM Sans"/>
          <w:sz w:val="18"/>
          <w:szCs w:val="18"/>
        </w:rPr>
        <w:t>manufacturer-specific</w:t>
      </w:r>
      <w:r w:rsidR="00004A86" w:rsidRPr="008E6421">
        <w:rPr>
          <w:rFonts w:ascii="DM Sans" w:hAnsi="DM Sans"/>
          <w:sz w:val="18"/>
          <w:szCs w:val="18"/>
        </w:rPr>
        <w:t xml:space="preserve"> return guidelines, which may deviate from e360’s standard return policy.  </w:t>
      </w:r>
    </w:p>
    <w:p w14:paraId="226A23FF" w14:textId="77777777" w:rsidR="004D1C2F" w:rsidRPr="008E6421" w:rsidRDefault="004D1C2F" w:rsidP="004D1C2F">
      <w:pPr>
        <w:rPr>
          <w:rFonts w:ascii="DM Sans" w:hAnsi="DM Sans"/>
          <w:sz w:val="18"/>
          <w:szCs w:val="18"/>
        </w:rPr>
      </w:pPr>
    </w:p>
    <w:p w14:paraId="5CF3BB1C" w14:textId="1FEFB951" w:rsidR="00983146" w:rsidRPr="008E6421" w:rsidRDefault="004D2629" w:rsidP="00465F11">
      <w:pPr>
        <w:numPr>
          <w:ilvl w:val="2"/>
          <w:numId w:val="1"/>
        </w:numPr>
        <w:tabs>
          <w:tab w:val="clear" w:pos="1224"/>
        </w:tabs>
        <w:ind w:left="1440" w:hanging="630"/>
        <w:rPr>
          <w:rFonts w:ascii="DM Sans" w:hAnsi="DM Sans"/>
          <w:sz w:val="18"/>
          <w:szCs w:val="18"/>
        </w:rPr>
      </w:pPr>
      <w:r w:rsidRPr="008E6421">
        <w:rPr>
          <w:rFonts w:ascii="DM Sans" w:hAnsi="DM Sans"/>
          <w:sz w:val="18"/>
          <w:szCs w:val="18"/>
        </w:rPr>
        <w:t>Incompatib</w:t>
      </w:r>
      <w:r w:rsidR="00FF6756" w:rsidRPr="008E6421">
        <w:rPr>
          <w:rFonts w:ascii="DM Sans" w:hAnsi="DM Sans"/>
          <w:sz w:val="18"/>
          <w:szCs w:val="18"/>
        </w:rPr>
        <w:t>ility</w:t>
      </w:r>
      <w:r w:rsidRPr="008E6421">
        <w:rPr>
          <w:rFonts w:ascii="DM Sans" w:hAnsi="DM Sans"/>
          <w:sz w:val="18"/>
          <w:szCs w:val="18"/>
        </w:rPr>
        <w:t xml:space="preserve"> </w:t>
      </w:r>
      <w:r w:rsidR="00272C8A" w:rsidRPr="008E6421">
        <w:rPr>
          <w:rFonts w:ascii="DM Sans" w:hAnsi="DM Sans"/>
          <w:sz w:val="18"/>
          <w:szCs w:val="18"/>
        </w:rPr>
        <w:t xml:space="preserve">shall </w:t>
      </w:r>
      <w:r w:rsidRPr="008E6421">
        <w:rPr>
          <w:rFonts w:ascii="DM Sans" w:hAnsi="DM Sans"/>
          <w:sz w:val="18"/>
          <w:szCs w:val="18"/>
        </w:rPr>
        <w:t xml:space="preserve">not </w:t>
      </w:r>
      <w:r w:rsidR="00272C8A" w:rsidRPr="008E6421">
        <w:rPr>
          <w:rFonts w:ascii="DM Sans" w:hAnsi="DM Sans"/>
          <w:sz w:val="18"/>
          <w:szCs w:val="18"/>
        </w:rPr>
        <w:t xml:space="preserve">be deemed a valid basis for a </w:t>
      </w:r>
      <w:r w:rsidR="00E77C38" w:rsidRPr="008E6421">
        <w:rPr>
          <w:rFonts w:ascii="DM Sans" w:hAnsi="DM Sans"/>
          <w:sz w:val="18"/>
          <w:szCs w:val="18"/>
        </w:rPr>
        <w:t>D</w:t>
      </w:r>
      <w:r w:rsidRPr="008E6421">
        <w:rPr>
          <w:rFonts w:ascii="DM Sans" w:hAnsi="DM Sans"/>
          <w:sz w:val="18"/>
          <w:szCs w:val="18"/>
        </w:rPr>
        <w:t>efective</w:t>
      </w:r>
      <w:r w:rsidR="00E77C38" w:rsidRPr="008E6421">
        <w:rPr>
          <w:rFonts w:ascii="DM Sans" w:hAnsi="DM Sans"/>
          <w:sz w:val="18"/>
          <w:szCs w:val="18"/>
        </w:rPr>
        <w:t xml:space="preserve"> return</w:t>
      </w:r>
      <w:r w:rsidRPr="008E6421">
        <w:rPr>
          <w:rFonts w:ascii="DM Sans" w:hAnsi="DM Sans"/>
          <w:sz w:val="18"/>
          <w:szCs w:val="18"/>
        </w:rPr>
        <w:t>. All returns require a valid</w:t>
      </w:r>
      <w:r w:rsidR="00B44A38" w:rsidRPr="008E6421">
        <w:rPr>
          <w:rFonts w:ascii="DM Sans" w:hAnsi="DM Sans"/>
          <w:sz w:val="18"/>
          <w:szCs w:val="18"/>
        </w:rPr>
        <w:t xml:space="preserve"> Return Merchandise Authorization</w:t>
      </w:r>
      <w:r w:rsidRPr="008E6421">
        <w:rPr>
          <w:rFonts w:ascii="DM Sans" w:hAnsi="DM Sans"/>
          <w:sz w:val="18"/>
          <w:szCs w:val="18"/>
        </w:rPr>
        <w:t xml:space="preserve"> </w:t>
      </w:r>
      <w:r w:rsidR="00B44A38" w:rsidRPr="008E6421">
        <w:rPr>
          <w:rFonts w:ascii="DM Sans" w:hAnsi="DM Sans"/>
          <w:sz w:val="18"/>
          <w:szCs w:val="18"/>
        </w:rPr>
        <w:t>(</w:t>
      </w:r>
      <w:r w:rsidRPr="008E6421">
        <w:rPr>
          <w:rFonts w:ascii="DM Sans" w:hAnsi="DM Sans"/>
          <w:sz w:val="18"/>
          <w:szCs w:val="18"/>
        </w:rPr>
        <w:t>RMA</w:t>
      </w:r>
      <w:r w:rsidR="00B44A38" w:rsidRPr="008E6421">
        <w:rPr>
          <w:rFonts w:ascii="DM Sans" w:hAnsi="DM Sans"/>
          <w:sz w:val="18"/>
          <w:szCs w:val="18"/>
        </w:rPr>
        <w:t>)</w:t>
      </w:r>
      <w:r w:rsidR="00336E7B" w:rsidRPr="008E6421">
        <w:rPr>
          <w:rFonts w:ascii="DM Sans" w:hAnsi="DM Sans"/>
          <w:sz w:val="18"/>
          <w:szCs w:val="18"/>
        </w:rPr>
        <w:t xml:space="preserve"> number</w:t>
      </w:r>
      <w:r w:rsidRPr="008E6421">
        <w:rPr>
          <w:rFonts w:ascii="DM Sans" w:hAnsi="DM Sans"/>
          <w:sz w:val="18"/>
          <w:szCs w:val="18"/>
        </w:rPr>
        <w:t xml:space="preserve">. The </w:t>
      </w:r>
      <w:r w:rsidR="002F65BE" w:rsidRPr="008E6421">
        <w:rPr>
          <w:rFonts w:ascii="DM Sans" w:hAnsi="DM Sans"/>
          <w:sz w:val="18"/>
          <w:szCs w:val="18"/>
        </w:rPr>
        <w:t>P</w:t>
      </w:r>
      <w:r w:rsidRPr="008E6421">
        <w:rPr>
          <w:rFonts w:ascii="DM Sans" w:hAnsi="DM Sans"/>
          <w:sz w:val="18"/>
          <w:szCs w:val="18"/>
        </w:rPr>
        <w:t xml:space="preserve">roduct must be shipped in order to arrive at </w:t>
      </w:r>
      <w:r w:rsidR="001F69DF" w:rsidRPr="008E6421">
        <w:rPr>
          <w:rFonts w:ascii="DM Sans" w:hAnsi="DM Sans"/>
          <w:sz w:val="18"/>
          <w:szCs w:val="18"/>
        </w:rPr>
        <w:t>e360</w:t>
      </w:r>
      <w:r w:rsidR="002F65BE" w:rsidRPr="008E6421">
        <w:rPr>
          <w:rFonts w:ascii="DM Sans" w:hAnsi="DM Sans"/>
          <w:sz w:val="18"/>
          <w:szCs w:val="18"/>
        </w:rPr>
        <w:t xml:space="preserve"> </w:t>
      </w:r>
      <w:r w:rsidRPr="008E6421">
        <w:rPr>
          <w:rFonts w:ascii="DM Sans" w:hAnsi="DM Sans"/>
          <w:sz w:val="18"/>
          <w:szCs w:val="18"/>
        </w:rPr>
        <w:t>within</w:t>
      </w:r>
      <w:r w:rsidR="00587442" w:rsidRPr="008E6421">
        <w:rPr>
          <w:rFonts w:ascii="DM Sans" w:hAnsi="DM Sans"/>
          <w:sz w:val="18"/>
          <w:szCs w:val="18"/>
        </w:rPr>
        <w:t xml:space="preserve"> fifteen</w:t>
      </w:r>
      <w:r w:rsidRPr="008E6421">
        <w:rPr>
          <w:rFonts w:ascii="DM Sans" w:hAnsi="DM Sans"/>
          <w:sz w:val="18"/>
          <w:szCs w:val="18"/>
        </w:rPr>
        <w:t xml:space="preserve"> </w:t>
      </w:r>
      <w:r w:rsidR="00587442" w:rsidRPr="008E6421">
        <w:rPr>
          <w:rFonts w:ascii="DM Sans" w:hAnsi="DM Sans"/>
          <w:sz w:val="18"/>
          <w:szCs w:val="18"/>
        </w:rPr>
        <w:t>(</w:t>
      </w:r>
      <w:r w:rsidRPr="008E6421">
        <w:rPr>
          <w:rFonts w:ascii="DM Sans" w:hAnsi="DM Sans"/>
          <w:sz w:val="18"/>
          <w:szCs w:val="18"/>
        </w:rPr>
        <w:t>15</w:t>
      </w:r>
      <w:r w:rsidR="00587442" w:rsidRPr="008E6421">
        <w:rPr>
          <w:rFonts w:ascii="DM Sans" w:hAnsi="DM Sans"/>
          <w:sz w:val="18"/>
          <w:szCs w:val="18"/>
        </w:rPr>
        <w:t>)</w:t>
      </w:r>
      <w:r w:rsidRPr="008E6421">
        <w:rPr>
          <w:rFonts w:ascii="DM Sans" w:hAnsi="DM Sans"/>
          <w:sz w:val="18"/>
          <w:szCs w:val="18"/>
        </w:rPr>
        <w:t xml:space="preserve"> </w:t>
      </w:r>
      <w:r w:rsidR="00965AF7">
        <w:rPr>
          <w:rFonts w:ascii="DM Sans" w:hAnsi="DM Sans"/>
          <w:sz w:val="18"/>
          <w:szCs w:val="18"/>
        </w:rPr>
        <w:t xml:space="preserve">calendar </w:t>
      </w:r>
      <w:r w:rsidRPr="008E6421">
        <w:rPr>
          <w:rFonts w:ascii="DM Sans" w:hAnsi="DM Sans"/>
          <w:sz w:val="18"/>
          <w:szCs w:val="18"/>
        </w:rPr>
        <w:t>days from the invoice date.</w:t>
      </w:r>
      <w:r w:rsidR="00983146" w:rsidRPr="008E6421">
        <w:rPr>
          <w:rFonts w:ascii="DM Sans" w:hAnsi="DM Sans"/>
          <w:sz w:val="18"/>
          <w:szCs w:val="18"/>
        </w:rPr>
        <w:t xml:space="preserve"> </w:t>
      </w:r>
    </w:p>
    <w:p w14:paraId="0D5E1A56" w14:textId="77777777" w:rsidR="004D1C2F" w:rsidRPr="008E6421" w:rsidRDefault="004D1C2F" w:rsidP="004D1C2F">
      <w:pPr>
        <w:rPr>
          <w:rFonts w:ascii="DM Sans" w:hAnsi="DM Sans"/>
          <w:sz w:val="18"/>
          <w:szCs w:val="18"/>
        </w:rPr>
      </w:pPr>
    </w:p>
    <w:p w14:paraId="6E24FDB3" w14:textId="77777777" w:rsidR="00456994" w:rsidRPr="008E6421" w:rsidRDefault="004B2B78" w:rsidP="00465F11">
      <w:pPr>
        <w:numPr>
          <w:ilvl w:val="2"/>
          <w:numId w:val="1"/>
        </w:numPr>
        <w:tabs>
          <w:tab w:val="clear" w:pos="1224"/>
        </w:tabs>
        <w:ind w:left="1440" w:hanging="630"/>
        <w:rPr>
          <w:rFonts w:ascii="DM Sans" w:hAnsi="DM Sans"/>
          <w:sz w:val="18"/>
          <w:szCs w:val="18"/>
        </w:rPr>
      </w:pPr>
      <w:r w:rsidRPr="008E6421">
        <w:rPr>
          <w:rFonts w:ascii="DM Sans" w:hAnsi="DM Sans"/>
          <w:sz w:val="18"/>
          <w:szCs w:val="18"/>
          <w:u w:val="single"/>
        </w:rPr>
        <w:t>Restocking fees</w:t>
      </w:r>
      <w:r w:rsidR="0059400D" w:rsidRPr="008E6421">
        <w:rPr>
          <w:rFonts w:ascii="DM Sans" w:hAnsi="DM Sans"/>
          <w:sz w:val="18"/>
          <w:szCs w:val="18"/>
        </w:rPr>
        <w:t>.</w:t>
      </w:r>
      <w:r w:rsidR="00D37FA7" w:rsidRPr="008E6421">
        <w:rPr>
          <w:rFonts w:ascii="DM Sans" w:hAnsi="DM Sans"/>
          <w:sz w:val="18"/>
          <w:szCs w:val="18"/>
        </w:rPr>
        <w:t xml:space="preserve"> In the event that the Client wishes to return any Products ordered un</w:t>
      </w:r>
      <w:r w:rsidR="007B0BCC" w:rsidRPr="008E6421">
        <w:rPr>
          <w:rFonts w:ascii="DM Sans" w:hAnsi="DM Sans"/>
          <w:sz w:val="18"/>
          <w:szCs w:val="18"/>
        </w:rPr>
        <w:t xml:space="preserve">der this </w:t>
      </w:r>
      <w:r w:rsidR="00A757DB" w:rsidRPr="008E6421">
        <w:rPr>
          <w:rFonts w:ascii="DM Sans" w:hAnsi="DM Sans"/>
          <w:sz w:val="18"/>
          <w:szCs w:val="18"/>
        </w:rPr>
        <w:t>MPSA</w:t>
      </w:r>
      <w:r w:rsidR="007B0BCC" w:rsidRPr="008E6421">
        <w:rPr>
          <w:rFonts w:ascii="DM Sans" w:hAnsi="DM Sans"/>
          <w:sz w:val="18"/>
          <w:szCs w:val="18"/>
        </w:rPr>
        <w:t xml:space="preserve">, e360 may, at its sole discretion, charge a restocking fee equal to </w:t>
      </w:r>
      <w:r w:rsidR="004E7818" w:rsidRPr="008E6421">
        <w:rPr>
          <w:rFonts w:ascii="DM Sans" w:hAnsi="DM Sans"/>
          <w:sz w:val="18"/>
          <w:szCs w:val="18"/>
        </w:rPr>
        <w:t>fifteen percent (15%) of the purchase price of the returned Products.</w:t>
      </w:r>
      <w:r w:rsidR="006D147C" w:rsidRPr="008E6421">
        <w:rPr>
          <w:rFonts w:ascii="DM Sans" w:hAnsi="DM Sans"/>
          <w:sz w:val="18"/>
          <w:szCs w:val="18"/>
        </w:rPr>
        <w:t xml:space="preserve"> The Client acknowledges </w:t>
      </w:r>
      <w:r w:rsidR="00357201" w:rsidRPr="008E6421">
        <w:rPr>
          <w:rFonts w:ascii="DM Sans" w:hAnsi="DM Sans"/>
          <w:sz w:val="18"/>
          <w:szCs w:val="18"/>
        </w:rPr>
        <w:t xml:space="preserve">and agrees </w:t>
      </w:r>
      <w:r w:rsidR="0059400D" w:rsidRPr="008E6421">
        <w:rPr>
          <w:rFonts w:ascii="DM Sans" w:hAnsi="DM Sans"/>
          <w:sz w:val="18"/>
          <w:szCs w:val="18"/>
        </w:rPr>
        <w:t>that this</w:t>
      </w:r>
      <w:r w:rsidR="00357201" w:rsidRPr="008E6421">
        <w:rPr>
          <w:rFonts w:ascii="DM Sans" w:hAnsi="DM Sans"/>
          <w:sz w:val="18"/>
          <w:szCs w:val="18"/>
        </w:rPr>
        <w:t xml:space="preserve"> restocking fee is reasonable and necessary to cover the costs of inspecting, restocking</w:t>
      </w:r>
      <w:r w:rsidR="00B72077" w:rsidRPr="008E6421">
        <w:rPr>
          <w:rFonts w:ascii="DM Sans" w:hAnsi="DM Sans"/>
          <w:sz w:val="18"/>
          <w:szCs w:val="18"/>
        </w:rPr>
        <w:t>,</w:t>
      </w:r>
      <w:r w:rsidR="00357201" w:rsidRPr="008E6421">
        <w:rPr>
          <w:rFonts w:ascii="DM Sans" w:hAnsi="DM Sans"/>
          <w:sz w:val="18"/>
          <w:szCs w:val="18"/>
        </w:rPr>
        <w:t xml:space="preserve"> and reselling the returned Products.</w:t>
      </w:r>
    </w:p>
    <w:p w14:paraId="1C25BF87" w14:textId="77777777" w:rsidR="004D1C2F" w:rsidRPr="008E6421" w:rsidRDefault="004D1C2F" w:rsidP="004D1C2F">
      <w:pPr>
        <w:rPr>
          <w:rFonts w:ascii="DM Sans" w:hAnsi="DM Sans"/>
          <w:sz w:val="18"/>
          <w:szCs w:val="18"/>
        </w:rPr>
      </w:pPr>
    </w:p>
    <w:p w14:paraId="6F316F7D" w14:textId="77777777" w:rsidR="0041046D" w:rsidRPr="008E6421" w:rsidRDefault="0041046D" w:rsidP="00465F11">
      <w:pPr>
        <w:numPr>
          <w:ilvl w:val="2"/>
          <w:numId w:val="1"/>
        </w:numPr>
        <w:tabs>
          <w:tab w:val="clear" w:pos="1224"/>
        </w:tabs>
        <w:ind w:left="1440" w:hanging="630"/>
        <w:rPr>
          <w:rFonts w:ascii="DM Sans" w:hAnsi="DM Sans"/>
          <w:sz w:val="18"/>
          <w:szCs w:val="18"/>
        </w:rPr>
      </w:pPr>
      <w:r w:rsidRPr="008E6421">
        <w:rPr>
          <w:rFonts w:ascii="DM Sans" w:hAnsi="DM Sans"/>
          <w:sz w:val="18"/>
          <w:szCs w:val="18"/>
        </w:rPr>
        <w:t xml:space="preserve">Software and Licensing </w:t>
      </w:r>
      <w:r w:rsidR="00B72077" w:rsidRPr="008E6421">
        <w:rPr>
          <w:rFonts w:ascii="DM Sans" w:hAnsi="DM Sans"/>
          <w:sz w:val="18"/>
          <w:szCs w:val="18"/>
        </w:rPr>
        <w:t>are</w:t>
      </w:r>
      <w:r w:rsidRPr="008E6421">
        <w:rPr>
          <w:rFonts w:ascii="DM Sans" w:hAnsi="DM Sans"/>
          <w:sz w:val="18"/>
          <w:szCs w:val="18"/>
        </w:rPr>
        <w:t xml:space="preserve"> not eligible for return unless authorized in advance by the manufacturer.  </w:t>
      </w:r>
    </w:p>
    <w:p w14:paraId="568EF942" w14:textId="77777777" w:rsidR="004D1C2F" w:rsidRPr="008E6421" w:rsidRDefault="004D1C2F" w:rsidP="004D1C2F">
      <w:pPr>
        <w:rPr>
          <w:rFonts w:ascii="DM Sans" w:hAnsi="DM Sans"/>
          <w:sz w:val="18"/>
          <w:szCs w:val="18"/>
        </w:rPr>
      </w:pPr>
    </w:p>
    <w:p w14:paraId="45FD33B7" w14:textId="77777777" w:rsidR="00985198" w:rsidRPr="008E6421" w:rsidRDefault="00985198" w:rsidP="00390394">
      <w:pPr>
        <w:numPr>
          <w:ilvl w:val="1"/>
          <w:numId w:val="1"/>
        </w:numPr>
        <w:tabs>
          <w:tab w:val="clear" w:pos="792"/>
          <w:tab w:val="num" w:pos="810"/>
        </w:tabs>
        <w:ind w:hanging="522"/>
        <w:rPr>
          <w:rFonts w:ascii="DM Sans" w:hAnsi="DM Sans" w:cs="Arial"/>
          <w:sz w:val="18"/>
          <w:szCs w:val="18"/>
        </w:rPr>
      </w:pPr>
      <w:r w:rsidRPr="008E6421">
        <w:rPr>
          <w:rFonts w:ascii="DM Sans" w:hAnsi="DM Sans" w:cs="Arial"/>
          <w:sz w:val="18"/>
          <w:szCs w:val="18"/>
          <w:u w:val="single"/>
        </w:rPr>
        <w:t>Copyright &amp; Intellectual Property Rights</w:t>
      </w:r>
      <w:r w:rsidRPr="008E6421">
        <w:rPr>
          <w:rFonts w:ascii="DM Sans" w:hAnsi="DM Sans" w:cs="Arial"/>
          <w:sz w:val="18"/>
          <w:szCs w:val="18"/>
        </w:rPr>
        <w:t xml:space="preserve">. </w:t>
      </w:r>
      <w:r w:rsidR="00983146" w:rsidRPr="008E6421">
        <w:rPr>
          <w:rFonts w:ascii="DM Sans" w:hAnsi="DM Sans" w:cs="Arial"/>
          <w:sz w:val="18"/>
          <w:szCs w:val="18"/>
        </w:rPr>
        <w:t xml:space="preserve">  </w:t>
      </w:r>
      <w:r w:rsidRPr="008E6421">
        <w:rPr>
          <w:rFonts w:ascii="DM Sans" w:hAnsi="DM Sans" w:cs="Arial"/>
          <w:sz w:val="18"/>
          <w:szCs w:val="18"/>
        </w:rPr>
        <w:t xml:space="preserve">The copyright in all documents created hereunder for the Client shall belong to Client.  </w:t>
      </w:r>
      <w:r w:rsidR="00B6272F" w:rsidRPr="008E6421">
        <w:rPr>
          <w:rFonts w:ascii="DM Sans" w:hAnsi="DM Sans" w:cs="Arial"/>
          <w:sz w:val="18"/>
          <w:szCs w:val="18"/>
        </w:rPr>
        <w:t>Each Party will retain ownership of it</w:t>
      </w:r>
      <w:r w:rsidR="00524FB8" w:rsidRPr="008E6421">
        <w:rPr>
          <w:rFonts w:ascii="DM Sans" w:hAnsi="DM Sans" w:cs="Arial"/>
          <w:sz w:val="18"/>
          <w:szCs w:val="18"/>
        </w:rPr>
        <w:t xml:space="preserve">s own intellectual property rights, including, but not limited to, patents, copyrights, trademarks, trade secrets, and any other proprietary </w:t>
      </w:r>
      <w:r w:rsidR="00305F2D" w:rsidRPr="008E6421">
        <w:rPr>
          <w:rFonts w:ascii="DM Sans" w:hAnsi="DM Sans" w:cs="Arial"/>
          <w:sz w:val="18"/>
          <w:szCs w:val="18"/>
        </w:rPr>
        <w:t xml:space="preserve">information or materials. </w:t>
      </w:r>
      <w:r w:rsidRPr="008E6421">
        <w:rPr>
          <w:rFonts w:ascii="DM Sans" w:hAnsi="DM Sans" w:cs="Arial"/>
          <w:sz w:val="18"/>
          <w:szCs w:val="18"/>
        </w:rPr>
        <w:t>All intellectual property rights in all pre-existing works and derivative works of such pre-existing works as well as installation scripts and other deliverables and developments made, conceived, created, discovered, invented</w:t>
      </w:r>
      <w:r w:rsidR="00B72077" w:rsidRPr="008E6421">
        <w:rPr>
          <w:rFonts w:ascii="DM Sans" w:hAnsi="DM Sans" w:cs="Arial"/>
          <w:sz w:val="18"/>
          <w:szCs w:val="18"/>
        </w:rPr>
        <w:t>,</w:t>
      </w:r>
      <w:r w:rsidRPr="008E6421">
        <w:rPr>
          <w:rFonts w:ascii="DM Sans" w:hAnsi="DM Sans" w:cs="Arial"/>
          <w:sz w:val="18"/>
          <w:szCs w:val="18"/>
        </w:rPr>
        <w:t xml:space="preserve"> or reduced to practice in the performance of </w:t>
      </w:r>
      <w:r w:rsidR="008E184F" w:rsidRPr="008E6421">
        <w:rPr>
          <w:rFonts w:ascii="DM Sans" w:hAnsi="DM Sans" w:cs="Arial"/>
          <w:sz w:val="18"/>
          <w:szCs w:val="18"/>
        </w:rPr>
        <w:t xml:space="preserve">Services </w:t>
      </w:r>
      <w:r w:rsidRPr="008E6421">
        <w:rPr>
          <w:rFonts w:ascii="DM Sans" w:hAnsi="DM Sans" w:cs="Arial"/>
          <w:sz w:val="18"/>
          <w:szCs w:val="18"/>
        </w:rPr>
        <w:t xml:space="preserve">hereunder, shall belong to </w:t>
      </w:r>
      <w:r w:rsidR="001F69DF" w:rsidRPr="008E6421">
        <w:rPr>
          <w:rFonts w:ascii="DM Sans" w:hAnsi="DM Sans" w:cs="Arial"/>
          <w:sz w:val="18"/>
          <w:szCs w:val="18"/>
        </w:rPr>
        <w:t>e360</w:t>
      </w:r>
      <w:r w:rsidRPr="008E6421">
        <w:rPr>
          <w:rFonts w:ascii="DM Sans" w:hAnsi="DM Sans" w:cs="Arial"/>
          <w:sz w:val="18"/>
          <w:szCs w:val="18"/>
        </w:rPr>
        <w:t>, subject to a worldwide, non-exclusive</w:t>
      </w:r>
      <w:r w:rsidR="00D819DB" w:rsidRPr="008E6421">
        <w:rPr>
          <w:rFonts w:ascii="DM Sans" w:hAnsi="DM Sans" w:cs="Arial"/>
          <w:sz w:val="18"/>
          <w:szCs w:val="18"/>
        </w:rPr>
        <w:t>, non-trans</w:t>
      </w:r>
      <w:r w:rsidR="005C1212" w:rsidRPr="008E6421">
        <w:rPr>
          <w:rFonts w:ascii="DM Sans" w:hAnsi="DM Sans" w:cs="Arial"/>
          <w:sz w:val="18"/>
          <w:szCs w:val="18"/>
        </w:rPr>
        <w:t>ferable</w:t>
      </w:r>
      <w:r w:rsidRPr="008E6421">
        <w:rPr>
          <w:rFonts w:ascii="DM Sans" w:hAnsi="DM Sans" w:cs="Arial"/>
          <w:sz w:val="18"/>
          <w:szCs w:val="18"/>
        </w:rPr>
        <w:t xml:space="preserve"> license to Client </w:t>
      </w:r>
      <w:r w:rsidR="005C1212" w:rsidRPr="008E6421">
        <w:rPr>
          <w:rFonts w:ascii="DM Sans" w:hAnsi="DM Sans" w:cs="Arial"/>
          <w:sz w:val="18"/>
          <w:szCs w:val="18"/>
        </w:rPr>
        <w:t xml:space="preserve">solely for the purpose </w:t>
      </w:r>
      <w:r w:rsidR="00130D41" w:rsidRPr="008E6421">
        <w:rPr>
          <w:rFonts w:ascii="DM Sans" w:hAnsi="DM Sans" w:cs="Arial"/>
          <w:sz w:val="18"/>
          <w:szCs w:val="18"/>
        </w:rPr>
        <w:t xml:space="preserve">of performing the </w:t>
      </w:r>
      <w:r w:rsidR="0006389B" w:rsidRPr="008E6421">
        <w:rPr>
          <w:rFonts w:ascii="DM Sans" w:hAnsi="DM Sans" w:cs="Arial"/>
          <w:sz w:val="18"/>
          <w:szCs w:val="18"/>
        </w:rPr>
        <w:t>obligations as</w:t>
      </w:r>
      <w:r w:rsidRPr="008E6421">
        <w:rPr>
          <w:rFonts w:ascii="DM Sans" w:hAnsi="DM Sans" w:cs="Arial"/>
          <w:sz w:val="18"/>
          <w:szCs w:val="18"/>
        </w:rPr>
        <w:t xml:space="preserve"> intended hereunder.  No license</w:t>
      </w:r>
      <w:r w:rsidR="00EC5782" w:rsidRPr="008E6421">
        <w:rPr>
          <w:rFonts w:ascii="DM Sans" w:hAnsi="DM Sans" w:cs="Arial"/>
          <w:sz w:val="18"/>
          <w:szCs w:val="18"/>
        </w:rPr>
        <w:t>s</w:t>
      </w:r>
      <w:r w:rsidRPr="008E6421">
        <w:rPr>
          <w:rFonts w:ascii="DM Sans" w:hAnsi="DM Sans" w:cs="Arial"/>
          <w:sz w:val="18"/>
          <w:szCs w:val="18"/>
        </w:rPr>
        <w:t xml:space="preserve"> </w:t>
      </w:r>
      <w:proofErr w:type="gramStart"/>
      <w:r w:rsidRPr="008E6421">
        <w:rPr>
          <w:rFonts w:ascii="DM Sans" w:hAnsi="DM Sans" w:cs="Arial"/>
          <w:sz w:val="18"/>
          <w:szCs w:val="18"/>
        </w:rPr>
        <w:t>to</w:t>
      </w:r>
      <w:proofErr w:type="gramEnd"/>
      <w:r w:rsidRPr="008E6421">
        <w:rPr>
          <w:rFonts w:ascii="DM Sans" w:hAnsi="DM Sans" w:cs="Arial"/>
          <w:sz w:val="18"/>
          <w:szCs w:val="18"/>
        </w:rPr>
        <w:t xml:space="preserve"> </w:t>
      </w:r>
      <w:r w:rsidR="001F69DF" w:rsidRPr="008E6421">
        <w:rPr>
          <w:rFonts w:ascii="DM Sans" w:hAnsi="DM Sans" w:cs="Arial"/>
          <w:sz w:val="18"/>
          <w:szCs w:val="18"/>
        </w:rPr>
        <w:t>e360</w:t>
      </w:r>
      <w:r w:rsidRPr="008E6421">
        <w:rPr>
          <w:rFonts w:ascii="DM Sans" w:hAnsi="DM Sans" w:cs="Arial"/>
          <w:sz w:val="18"/>
          <w:szCs w:val="18"/>
        </w:rPr>
        <w:t xml:space="preserve"> </w:t>
      </w:r>
      <w:r w:rsidR="00E13B79" w:rsidRPr="008E6421">
        <w:rPr>
          <w:rFonts w:ascii="DM Sans" w:hAnsi="DM Sans" w:cs="Arial"/>
          <w:sz w:val="18"/>
          <w:szCs w:val="18"/>
        </w:rPr>
        <w:t xml:space="preserve">Products </w:t>
      </w:r>
      <w:r w:rsidR="007F46DE" w:rsidRPr="008E6421">
        <w:rPr>
          <w:rFonts w:ascii="DM Sans" w:hAnsi="DM Sans" w:cs="Arial"/>
          <w:sz w:val="18"/>
          <w:szCs w:val="18"/>
        </w:rPr>
        <w:t xml:space="preserve">are </w:t>
      </w:r>
      <w:r w:rsidRPr="008E6421">
        <w:rPr>
          <w:rFonts w:ascii="DM Sans" w:hAnsi="DM Sans" w:cs="Arial"/>
          <w:sz w:val="18"/>
          <w:szCs w:val="18"/>
        </w:rPr>
        <w:t xml:space="preserve">granted herein. </w:t>
      </w:r>
      <w:r w:rsidR="001F69DF" w:rsidRPr="008E6421">
        <w:rPr>
          <w:rFonts w:ascii="DM Sans" w:hAnsi="DM Sans" w:cs="Arial"/>
          <w:sz w:val="18"/>
          <w:szCs w:val="18"/>
        </w:rPr>
        <w:t>e360</w:t>
      </w:r>
      <w:r w:rsidRPr="008E6421">
        <w:rPr>
          <w:rFonts w:ascii="DM Sans" w:hAnsi="DM Sans" w:cs="Arial"/>
          <w:sz w:val="18"/>
          <w:szCs w:val="18"/>
        </w:rPr>
        <w:t xml:space="preserve"> </w:t>
      </w:r>
      <w:r w:rsidR="007F46DE" w:rsidRPr="008E6421">
        <w:rPr>
          <w:rFonts w:ascii="DM Sans" w:hAnsi="DM Sans" w:cs="Arial"/>
          <w:sz w:val="18"/>
          <w:szCs w:val="18"/>
        </w:rPr>
        <w:t xml:space="preserve">Products </w:t>
      </w:r>
      <w:r w:rsidRPr="008E6421">
        <w:rPr>
          <w:rFonts w:ascii="DM Sans" w:hAnsi="DM Sans" w:cs="Arial"/>
          <w:sz w:val="18"/>
          <w:szCs w:val="18"/>
        </w:rPr>
        <w:t>must be licensed separately.</w:t>
      </w:r>
      <w:r w:rsidR="00385526" w:rsidRPr="008E6421">
        <w:rPr>
          <w:rFonts w:ascii="DM Sans" w:hAnsi="DM Sans" w:cs="Arial"/>
          <w:sz w:val="18"/>
          <w:szCs w:val="18"/>
        </w:rPr>
        <w:t xml:space="preserve"> Each Party will promptly notify the other Party </w:t>
      </w:r>
      <w:r w:rsidR="00790EEA" w:rsidRPr="008E6421">
        <w:rPr>
          <w:rFonts w:ascii="DM Sans" w:hAnsi="DM Sans" w:cs="Arial"/>
          <w:sz w:val="18"/>
          <w:szCs w:val="18"/>
        </w:rPr>
        <w:t>in writing if it becomes aware of any actual or suspected infringement of the other Party’s intellectual property rights by a thir</w:t>
      </w:r>
      <w:r w:rsidR="00DA3DC1" w:rsidRPr="008E6421">
        <w:rPr>
          <w:rFonts w:ascii="DM Sans" w:hAnsi="DM Sans" w:cs="Arial"/>
          <w:sz w:val="18"/>
          <w:szCs w:val="18"/>
        </w:rPr>
        <w:t>d party.</w:t>
      </w:r>
    </w:p>
    <w:p w14:paraId="1DB5CC0C" w14:textId="77777777" w:rsidR="004D1C2F" w:rsidRPr="008E6421" w:rsidRDefault="004D1C2F" w:rsidP="004D1C2F">
      <w:pPr>
        <w:ind w:left="270"/>
        <w:rPr>
          <w:rFonts w:ascii="DM Sans" w:hAnsi="DM Sans" w:cs="Arial"/>
          <w:sz w:val="18"/>
          <w:szCs w:val="18"/>
        </w:rPr>
      </w:pPr>
    </w:p>
    <w:p w14:paraId="6261B6A8" w14:textId="77777777" w:rsidR="00025F23" w:rsidRPr="008E6421" w:rsidRDefault="00025F23" w:rsidP="00465F11">
      <w:pPr>
        <w:numPr>
          <w:ilvl w:val="1"/>
          <w:numId w:val="1"/>
        </w:numPr>
        <w:ind w:hanging="522"/>
        <w:rPr>
          <w:rFonts w:ascii="DM Sans" w:hAnsi="DM Sans" w:cs="Arial"/>
          <w:sz w:val="18"/>
          <w:szCs w:val="18"/>
        </w:rPr>
      </w:pPr>
      <w:r w:rsidRPr="008E6421">
        <w:rPr>
          <w:rFonts w:ascii="DM Sans" w:hAnsi="DM Sans" w:cs="Arial"/>
          <w:sz w:val="18"/>
          <w:szCs w:val="18"/>
          <w:u w:val="single"/>
        </w:rPr>
        <w:t>Compliance</w:t>
      </w:r>
      <w:r w:rsidR="00EA1AB9" w:rsidRPr="008E6421">
        <w:rPr>
          <w:rFonts w:ascii="DM Sans" w:hAnsi="DM Sans" w:cs="Arial"/>
          <w:sz w:val="18"/>
          <w:szCs w:val="18"/>
          <w:u w:val="single"/>
        </w:rPr>
        <w:t xml:space="preserve"> and Performance Standards</w:t>
      </w:r>
      <w:r w:rsidR="00442803" w:rsidRPr="008E6421">
        <w:rPr>
          <w:rFonts w:ascii="DM Sans" w:hAnsi="DM Sans" w:cs="Arial"/>
          <w:sz w:val="18"/>
          <w:szCs w:val="18"/>
        </w:rPr>
        <w:t>.</w:t>
      </w:r>
      <w:r w:rsidR="00EA1AB9" w:rsidRPr="008E6421">
        <w:rPr>
          <w:rFonts w:ascii="DM Sans" w:hAnsi="DM Sans" w:cs="Arial"/>
          <w:sz w:val="18"/>
          <w:szCs w:val="18"/>
        </w:rPr>
        <w:t xml:space="preserve"> </w:t>
      </w:r>
      <w:r w:rsidR="00EA1AB9" w:rsidRPr="008E6421">
        <w:rPr>
          <w:rFonts w:ascii="DM Sans" w:hAnsi="DM Sans"/>
          <w:sz w:val="18"/>
          <w:szCs w:val="18"/>
        </w:rPr>
        <w:t>Each Party shall perform and shall cause its representatives to perform its obligations in a professional, ethical</w:t>
      </w:r>
      <w:r w:rsidR="00EC5782" w:rsidRPr="008E6421">
        <w:rPr>
          <w:rFonts w:ascii="DM Sans" w:hAnsi="DM Sans"/>
          <w:sz w:val="18"/>
          <w:szCs w:val="18"/>
        </w:rPr>
        <w:t>,</w:t>
      </w:r>
      <w:r w:rsidR="00EA1AB9" w:rsidRPr="008E6421">
        <w:rPr>
          <w:rFonts w:ascii="DM Sans" w:hAnsi="DM Sans"/>
          <w:sz w:val="18"/>
          <w:szCs w:val="18"/>
        </w:rPr>
        <w:t xml:space="preserve"> and competent manner, using the degree of skill, diligence, prudence, timeliness, and foresight </w:t>
      </w:r>
      <w:r w:rsidR="00D97248" w:rsidRPr="008E6421">
        <w:rPr>
          <w:rFonts w:ascii="DM Sans" w:hAnsi="DM Sans"/>
          <w:sz w:val="18"/>
          <w:szCs w:val="18"/>
        </w:rPr>
        <w:t>that</w:t>
      </w:r>
      <w:r w:rsidR="00EA1AB9" w:rsidRPr="008E6421">
        <w:rPr>
          <w:rFonts w:ascii="DM Sans" w:hAnsi="DM Sans"/>
          <w:sz w:val="18"/>
          <w:szCs w:val="18"/>
        </w:rPr>
        <w:t xml:space="preserve"> would reasonably and ordinarily be expected from skilled and experienced professionals engaged in the provision of, and activities comprising the Services. </w:t>
      </w:r>
      <w:r w:rsidRPr="008E6421">
        <w:rPr>
          <w:rFonts w:ascii="DM Sans" w:hAnsi="DM Sans" w:cs="Arial"/>
          <w:sz w:val="18"/>
          <w:szCs w:val="18"/>
        </w:rPr>
        <w:t xml:space="preserve">The Parties agree </w:t>
      </w:r>
      <w:r w:rsidRPr="008E6421">
        <w:rPr>
          <w:rFonts w:ascii="DM Sans" w:hAnsi="DM Sans" w:cs="Arial"/>
          <w:sz w:val="18"/>
          <w:szCs w:val="18"/>
        </w:rPr>
        <w:lastRenderedPageBreak/>
        <w:t>that all Services and related activities shall be performed in material compliance with (</w:t>
      </w:r>
      <w:r w:rsidR="0023774B" w:rsidRPr="008E6421">
        <w:rPr>
          <w:rFonts w:ascii="DM Sans" w:hAnsi="DM Sans" w:cs="Arial"/>
          <w:sz w:val="18"/>
          <w:szCs w:val="18"/>
        </w:rPr>
        <w:t>a</w:t>
      </w:r>
      <w:r w:rsidRPr="008E6421">
        <w:rPr>
          <w:rFonts w:ascii="DM Sans" w:hAnsi="DM Sans" w:cs="Arial"/>
          <w:sz w:val="18"/>
          <w:szCs w:val="18"/>
        </w:rPr>
        <w:t>) all applicable laws, rules</w:t>
      </w:r>
      <w:r w:rsidR="00EC5782" w:rsidRPr="008E6421">
        <w:rPr>
          <w:rFonts w:ascii="DM Sans" w:hAnsi="DM Sans" w:cs="Arial"/>
          <w:sz w:val="18"/>
          <w:szCs w:val="18"/>
        </w:rPr>
        <w:t>,</w:t>
      </w:r>
      <w:r w:rsidRPr="008E6421">
        <w:rPr>
          <w:rFonts w:ascii="DM Sans" w:hAnsi="DM Sans" w:cs="Arial"/>
          <w:sz w:val="18"/>
          <w:szCs w:val="18"/>
        </w:rPr>
        <w:t xml:space="preserve"> and regulations; and (</w:t>
      </w:r>
      <w:r w:rsidR="0023774B" w:rsidRPr="008E6421">
        <w:rPr>
          <w:rFonts w:ascii="DM Sans" w:hAnsi="DM Sans" w:cs="Arial"/>
          <w:sz w:val="18"/>
          <w:szCs w:val="18"/>
        </w:rPr>
        <w:t>b</w:t>
      </w:r>
      <w:r w:rsidRPr="008E6421">
        <w:rPr>
          <w:rFonts w:ascii="DM Sans" w:hAnsi="DM Sans" w:cs="Arial"/>
          <w:sz w:val="18"/>
          <w:szCs w:val="18"/>
        </w:rPr>
        <w:t>) their respective applicable security, safety</w:t>
      </w:r>
      <w:r w:rsidR="00D97248" w:rsidRPr="008E6421">
        <w:rPr>
          <w:rFonts w:ascii="DM Sans" w:hAnsi="DM Sans" w:cs="Arial"/>
          <w:sz w:val="18"/>
          <w:szCs w:val="18"/>
        </w:rPr>
        <w:t>,</w:t>
      </w:r>
      <w:r w:rsidRPr="008E6421">
        <w:rPr>
          <w:rFonts w:ascii="DM Sans" w:hAnsi="DM Sans" w:cs="Arial"/>
          <w:sz w:val="18"/>
          <w:szCs w:val="18"/>
        </w:rPr>
        <w:t xml:space="preserve"> and other workplace policies, rules</w:t>
      </w:r>
      <w:r w:rsidR="00EC5782" w:rsidRPr="008E6421">
        <w:rPr>
          <w:rFonts w:ascii="DM Sans" w:hAnsi="DM Sans" w:cs="Arial"/>
          <w:sz w:val="18"/>
          <w:szCs w:val="18"/>
        </w:rPr>
        <w:t>,</w:t>
      </w:r>
      <w:r w:rsidRPr="008E6421">
        <w:rPr>
          <w:rFonts w:ascii="DM Sans" w:hAnsi="DM Sans" w:cs="Arial"/>
          <w:sz w:val="18"/>
          <w:szCs w:val="18"/>
        </w:rPr>
        <w:t xml:space="preserve"> and regulations. </w:t>
      </w:r>
    </w:p>
    <w:p w14:paraId="59A9441D" w14:textId="77777777" w:rsidR="004D1C2F" w:rsidRPr="008E6421" w:rsidRDefault="004D1C2F" w:rsidP="004D1C2F">
      <w:pPr>
        <w:rPr>
          <w:rFonts w:ascii="DM Sans" w:hAnsi="DM Sans" w:cs="Arial"/>
          <w:sz w:val="18"/>
          <w:szCs w:val="18"/>
        </w:rPr>
      </w:pPr>
    </w:p>
    <w:p w14:paraId="4DA6FAC1" w14:textId="77777777" w:rsidR="00025F23" w:rsidRPr="008E6421" w:rsidRDefault="00025F23" w:rsidP="00465F11">
      <w:pPr>
        <w:numPr>
          <w:ilvl w:val="1"/>
          <w:numId w:val="1"/>
        </w:numPr>
        <w:ind w:hanging="522"/>
        <w:rPr>
          <w:rFonts w:ascii="DM Sans" w:hAnsi="DM Sans" w:cs="Arial"/>
          <w:sz w:val="18"/>
          <w:szCs w:val="18"/>
        </w:rPr>
      </w:pPr>
      <w:r w:rsidRPr="008E6421">
        <w:rPr>
          <w:rFonts w:ascii="DM Sans" w:hAnsi="DM Sans" w:cs="Arial"/>
          <w:sz w:val="18"/>
          <w:szCs w:val="18"/>
          <w:u w:val="single"/>
        </w:rPr>
        <w:t>Attorney</w:t>
      </w:r>
      <w:r w:rsidR="00EC66F4" w:rsidRPr="008E6421">
        <w:rPr>
          <w:rFonts w:ascii="DM Sans" w:hAnsi="DM Sans" w:cs="Arial"/>
          <w:sz w:val="18"/>
          <w:szCs w:val="18"/>
          <w:u w:val="single"/>
        </w:rPr>
        <w:t>’</w:t>
      </w:r>
      <w:r w:rsidRPr="008E6421">
        <w:rPr>
          <w:rFonts w:ascii="DM Sans" w:hAnsi="DM Sans" w:cs="Arial"/>
          <w:sz w:val="18"/>
          <w:szCs w:val="18"/>
          <w:u w:val="single"/>
        </w:rPr>
        <w:t>s Fees</w:t>
      </w:r>
      <w:r w:rsidRPr="008E6421">
        <w:rPr>
          <w:rFonts w:ascii="DM Sans" w:hAnsi="DM Sans" w:cs="Arial"/>
          <w:sz w:val="18"/>
          <w:szCs w:val="18"/>
        </w:rPr>
        <w:t xml:space="preserve">.  The prevailing Party in any dispute regarding this </w:t>
      </w:r>
      <w:r w:rsidR="2AA58A28" w:rsidRPr="008E6421">
        <w:rPr>
          <w:rFonts w:ascii="DM Sans" w:hAnsi="DM Sans" w:cs="Arial"/>
          <w:sz w:val="18"/>
          <w:szCs w:val="18"/>
        </w:rPr>
        <w:t>MPSA</w:t>
      </w:r>
      <w:r w:rsidRPr="008E6421">
        <w:rPr>
          <w:rFonts w:ascii="DM Sans" w:hAnsi="DM Sans" w:cs="Arial"/>
          <w:sz w:val="18"/>
          <w:szCs w:val="18"/>
        </w:rPr>
        <w:t>, including in tort, is entitled to recover reasonable attorneys' fees, costs, and expenses incurred with respect to such dispute and in any appeal.</w:t>
      </w:r>
    </w:p>
    <w:p w14:paraId="19EE9F5F" w14:textId="77777777" w:rsidR="004D1C2F" w:rsidRPr="008E6421" w:rsidRDefault="004D1C2F" w:rsidP="004D1C2F">
      <w:pPr>
        <w:rPr>
          <w:rFonts w:ascii="DM Sans" w:hAnsi="DM Sans" w:cs="Arial"/>
          <w:sz w:val="18"/>
          <w:szCs w:val="18"/>
        </w:rPr>
      </w:pPr>
    </w:p>
    <w:p w14:paraId="7264D082" w14:textId="77777777" w:rsidR="00025F23" w:rsidRPr="008E6421" w:rsidRDefault="00025F23" w:rsidP="00465F11">
      <w:pPr>
        <w:numPr>
          <w:ilvl w:val="1"/>
          <w:numId w:val="1"/>
        </w:numPr>
        <w:ind w:hanging="522"/>
        <w:rPr>
          <w:rFonts w:ascii="DM Sans" w:hAnsi="DM Sans" w:cs="Arial"/>
          <w:sz w:val="18"/>
          <w:szCs w:val="18"/>
        </w:rPr>
      </w:pPr>
      <w:r w:rsidRPr="008E6421">
        <w:rPr>
          <w:rFonts w:ascii="DM Sans" w:hAnsi="DM Sans" w:cs="Arial"/>
          <w:sz w:val="18"/>
          <w:szCs w:val="18"/>
          <w:u w:val="single"/>
        </w:rPr>
        <w:t>Survival</w:t>
      </w:r>
      <w:r w:rsidRPr="008E6421">
        <w:rPr>
          <w:rFonts w:ascii="DM Sans" w:hAnsi="DM Sans" w:cs="Arial"/>
          <w:sz w:val="18"/>
          <w:szCs w:val="18"/>
        </w:rPr>
        <w:t xml:space="preserve">.  Any terms which, by their nature and requirements, are intended to survive the termination of this </w:t>
      </w:r>
      <w:r w:rsidR="008C332D" w:rsidRPr="008E6421">
        <w:rPr>
          <w:rFonts w:ascii="DM Sans" w:hAnsi="DM Sans" w:cs="Arial"/>
          <w:sz w:val="18"/>
          <w:szCs w:val="18"/>
        </w:rPr>
        <w:t>MPSA</w:t>
      </w:r>
      <w:r w:rsidRPr="008E6421">
        <w:rPr>
          <w:rFonts w:ascii="DM Sans" w:hAnsi="DM Sans" w:cs="Arial"/>
          <w:sz w:val="18"/>
          <w:szCs w:val="18"/>
        </w:rPr>
        <w:t xml:space="preserve"> shall survive such termination</w:t>
      </w:r>
      <w:r w:rsidR="00345723" w:rsidRPr="008E6421">
        <w:rPr>
          <w:rFonts w:ascii="DM Sans" w:hAnsi="DM Sans" w:cs="Arial"/>
          <w:sz w:val="18"/>
          <w:szCs w:val="18"/>
        </w:rPr>
        <w:t xml:space="preserve"> including but not limited to</w:t>
      </w:r>
      <w:r w:rsidR="000E1586" w:rsidRPr="008E6421">
        <w:rPr>
          <w:rFonts w:ascii="DM Sans" w:hAnsi="DM Sans" w:cs="Arial"/>
          <w:sz w:val="18"/>
          <w:szCs w:val="18"/>
        </w:rPr>
        <w:t>:</w:t>
      </w:r>
      <w:r w:rsidR="00345723" w:rsidRPr="008E6421">
        <w:rPr>
          <w:rFonts w:ascii="DM Sans" w:hAnsi="DM Sans" w:cs="Arial"/>
          <w:sz w:val="18"/>
          <w:szCs w:val="18"/>
        </w:rPr>
        <w:t xml:space="preserve"> </w:t>
      </w:r>
      <w:r w:rsidR="0059400D" w:rsidRPr="008E6421">
        <w:rPr>
          <w:rFonts w:ascii="DM Sans" w:hAnsi="DM Sans" w:cs="Arial"/>
          <w:sz w:val="18"/>
          <w:szCs w:val="18"/>
        </w:rPr>
        <w:t xml:space="preserve">Sections </w:t>
      </w:r>
      <w:r w:rsidR="005A2A16" w:rsidRPr="008E6421">
        <w:rPr>
          <w:rFonts w:ascii="DM Sans" w:hAnsi="DM Sans" w:cs="Arial"/>
          <w:sz w:val="18"/>
          <w:szCs w:val="18"/>
        </w:rPr>
        <w:t>TERMINATION</w:t>
      </w:r>
      <w:r w:rsidR="00D4231E" w:rsidRPr="008E6421">
        <w:rPr>
          <w:rFonts w:ascii="DM Sans" w:hAnsi="DM Sans" w:cs="Arial"/>
          <w:sz w:val="18"/>
          <w:szCs w:val="18"/>
        </w:rPr>
        <w:t>;</w:t>
      </w:r>
      <w:r w:rsidR="005A2A16" w:rsidRPr="008E6421">
        <w:rPr>
          <w:rFonts w:ascii="DM Sans" w:hAnsi="DM Sans" w:cs="Arial"/>
          <w:sz w:val="18"/>
          <w:szCs w:val="18"/>
        </w:rPr>
        <w:t xml:space="preserve"> </w:t>
      </w:r>
      <w:r w:rsidR="00137BD4" w:rsidRPr="008E6421">
        <w:rPr>
          <w:rFonts w:ascii="DM Sans" w:hAnsi="DM Sans" w:cs="Arial"/>
          <w:sz w:val="18"/>
          <w:szCs w:val="18"/>
        </w:rPr>
        <w:t>BILLING AND PAYMENT TERMS</w:t>
      </w:r>
      <w:r w:rsidR="00D4231E" w:rsidRPr="008E6421">
        <w:rPr>
          <w:rFonts w:ascii="DM Sans" w:hAnsi="DM Sans" w:cs="Arial"/>
          <w:sz w:val="18"/>
          <w:szCs w:val="18"/>
        </w:rPr>
        <w:t>;</w:t>
      </w:r>
      <w:r w:rsidR="00137BD4" w:rsidRPr="008E6421">
        <w:rPr>
          <w:rFonts w:ascii="DM Sans" w:hAnsi="DM Sans" w:cs="Arial"/>
          <w:sz w:val="18"/>
          <w:szCs w:val="18"/>
        </w:rPr>
        <w:t xml:space="preserve"> CONFIDENTIAL</w:t>
      </w:r>
      <w:r w:rsidR="00D4231E" w:rsidRPr="008E6421">
        <w:rPr>
          <w:rFonts w:ascii="DM Sans" w:hAnsi="DM Sans" w:cs="Arial"/>
          <w:sz w:val="18"/>
          <w:szCs w:val="18"/>
        </w:rPr>
        <w:t xml:space="preserve"> INFORMATION; INDEMNITY AND LIABILITY; REPRESENTATIONS, DISCLAIMERS, WARRANTIES;</w:t>
      </w:r>
      <w:r w:rsidR="003213E2" w:rsidRPr="008E6421">
        <w:rPr>
          <w:rFonts w:ascii="DM Sans" w:hAnsi="DM Sans" w:cs="Arial"/>
          <w:sz w:val="18"/>
          <w:szCs w:val="18"/>
        </w:rPr>
        <w:t xml:space="preserve"> GOVERNING LAW, DISPUTE RESOLUTION</w:t>
      </w:r>
      <w:r w:rsidR="00D4231E" w:rsidRPr="008E6421">
        <w:rPr>
          <w:rFonts w:ascii="DM Sans" w:hAnsi="DM Sans" w:cs="Arial"/>
          <w:sz w:val="18"/>
          <w:szCs w:val="18"/>
        </w:rPr>
        <w:t>;</w:t>
      </w:r>
      <w:r w:rsidR="00820651" w:rsidRPr="008E6421">
        <w:rPr>
          <w:rFonts w:ascii="DM Sans" w:hAnsi="DM Sans" w:cs="Arial"/>
          <w:sz w:val="18"/>
          <w:szCs w:val="18"/>
        </w:rPr>
        <w:t xml:space="preserve"> AND PRODUCT RETURNS</w:t>
      </w:r>
      <w:r w:rsidR="0059400D" w:rsidRPr="008E6421">
        <w:rPr>
          <w:rFonts w:ascii="DM Sans" w:hAnsi="DM Sans" w:cs="Arial"/>
          <w:sz w:val="18"/>
          <w:szCs w:val="18"/>
        </w:rPr>
        <w:t>.</w:t>
      </w:r>
    </w:p>
    <w:p w14:paraId="209FF2A1" w14:textId="77777777" w:rsidR="004D1C2F" w:rsidRPr="008E6421" w:rsidRDefault="004D1C2F" w:rsidP="004D1C2F">
      <w:pPr>
        <w:rPr>
          <w:rFonts w:ascii="DM Sans" w:hAnsi="DM Sans" w:cs="Arial"/>
          <w:sz w:val="18"/>
          <w:szCs w:val="18"/>
        </w:rPr>
      </w:pPr>
    </w:p>
    <w:p w14:paraId="332BD771" w14:textId="77777777" w:rsidR="006D0CD3" w:rsidRPr="008E6421" w:rsidRDefault="006D0CD3" w:rsidP="00465F11">
      <w:pPr>
        <w:numPr>
          <w:ilvl w:val="1"/>
          <w:numId w:val="1"/>
        </w:numPr>
        <w:ind w:hanging="522"/>
        <w:rPr>
          <w:rFonts w:ascii="DM Sans" w:hAnsi="DM Sans" w:cs="Arial"/>
          <w:sz w:val="18"/>
          <w:szCs w:val="18"/>
          <w:u w:val="single"/>
        </w:rPr>
      </w:pPr>
      <w:r w:rsidRPr="008E6421">
        <w:rPr>
          <w:rFonts w:ascii="DM Sans" w:hAnsi="DM Sans" w:cs="Arial"/>
          <w:sz w:val="18"/>
          <w:szCs w:val="18"/>
          <w:u w:val="single"/>
        </w:rPr>
        <w:t>Severability</w:t>
      </w:r>
      <w:r w:rsidRPr="008E6421">
        <w:rPr>
          <w:rFonts w:ascii="DM Sans" w:hAnsi="DM Sans" w:cs="Arial"/>
          <w:sz w:val="18"/>
          <w:szCs w:val="18"/>
        </w:rPr>
        <w:t>.  If any one or more of the provisions contained herein, or the application thereof in any circumstance, is held invalid, illegal</w:t>
      </w:r>
      <w:r w:rsidR="00D97248" w:rsidRPr="008E6421">
        <w:rPr>
          <w:rFonts w:ascii="DM Sans" w:hAnsi="DM Sans" w:cs="Arial"/>
          <w:sz w:val="18"/>
          <w:szCs w:val="18"/>
        </w:rPr>
        <w:t>,</w:t>
      </w:r>
      <w:r w:rsidRPr="008E6421">
        <w:rPr>
          <w:rFonts w:ascii="DM Sans" w:hAnsi="DM Sans" w:cs="Arial"/>
          <w:sz w:val="18"/>
          <w:szCs w:val="18"/>
        </w:rPr>
        <w:t xml:space="preserve"> or unenforceable in any respect for any reason, the validity and enforceability of such provision in every other respect and of the remaining provisions hereof shall not be impaired or affected, it being intended that all of the rights and privileges shall be enforceable to the fullest extent permitted by law.</w:t>
      </w:r>
    </w:p>
    <w:p w14:paraId="33F4D26F" w14:textId="77777777" w:rsidR="004D1C2F" w:rsidRPr="008E6421" w:rsidRDefault="004D1C2F" w:rsidP="004D1C2F">
      <w:pPr>
        <w:rPr>
          <w:rFonts w:ascii="DM Sans" w:hAnsi="DM Sans" w:cs="Arial"/>
          <w:sz w:val="18"/>
          <w:szCs w:val="18"/>
          <w:u w:val="single"/>
        </w:rPr>
      </w:pPr>
    </w:p>
    <w:p w14:paraId="5239B1A2" w14:textId="77777777" w:rsidR="00FC1B5A" w:rsidRDefault="00025F23" w:rsidP="095CCB1B">
      <w:pPr>
        <w:numPr>
          <w:ilvl w:val="1"/>
          <w:numId w:val="1"/>
        </w:numPr>
        <w:ind w:hanging="522"/>
        <w:rPr>
          <w:rFonts w:ascii="DM Sans" w:hAnsi="DM Sans" w:cs="Arial"/>
          <w:sz w:val="18"/>
          <w:szCs w:val="18"/>
        </w:rPr>
      </w:pPr>
      <w:r w:rsidRPr="095CCB1B">
        <w:rPr>
          <w:rFonts w:ascii="DM Sans" w:hAnsi="DM Sans" w:cs="Arial"/>
          <w:sz w:val="18"/>
          <w:szCs w:val="18"/>
          <w:u w:val="single"/>
        </w:rPr>
        <w:t>Counterparts</w:t>
      </w:r>
      <w:r w:rsidRPr="095CCB1B">
        <w:rPr>
          <w:rFonts w:ascii="DM Sans" w:hAnsi="DM Sans" w:cs="Arial"/>
          <w:sz w:val="18"/>
          <w:szCs w:val="18"/>
        </w:rPr>
        <w:t xml:space="preserve">.  This </w:t>
      </w:r>
      <w:r w:rsidR="00530D6F" w:rsidRPr="095CCB1B">
        <w:rPr>
          <w:rFonts w:ascii="DM Sans" w:hAnsi="DM Sans" w:cs="Arial"/>
          <w:sz w:val="18"/>
          <w:szCs w:val="18"/>
        </w:rPr>
        <w:t>MPSA</w:t>
      </w:r>
      <w:r w:rsidRPr="095CCB1B">
        <w:rPr>
          <w:rFonts w:ascii="DM Sans" w:hAnsi="DM Sans" w:cs="Arial"/>
          <w:sz w:val="18"/>
          <w:szCs w:val="18"/>
        </w:rPr>
        <w:t xml:space="preserve"> may be exchanged and transmitted between the </w:t>
      </w:r>
      <w:r w:rsidR="008A7AAD" w:rsidRPr="095CCB1B">
        <w:rPr>
          <w:rFonts w:ascii="DM Sans" w:hAnsi="DM Sans" w:cs="Arial"/>
          <w:sz w:val="18"/>
          <w:szCs w:val="18"/>
        </w:rPr>
        <w:t>P</w:t>
      </w:r>
      <w:r w:rsidRPr="095CCB1B">
        <w:rPr>
          <w:rFonts w:ascii="DM Sans" w:hAnsi="DM Sans" w:cs="Arial"/>
          <w:sz w:val="18"/>
          <w:szCs w:val="18"/>
        </w:rPr>
        <w:t xml:space="preserve">arties, and executed, electronically and in </w:t>
      </w:r>
      <w:r w:rsidR="00304653" w:rsidRPr="095CCB1B">
        <w:rPr>
          <w:rFonts w:ascii="DM Sans" w:hAnsi="DM Sans" w:cs="Arial"/>
          <w:sz w:val="18"/>
          <w:szCs w:val="18"/>
        </w:rPr>
        <w:t>counterparts, each</w:t>
      </w:r>
      <w:r w:rsidR="00A335AB" w:rsidRPr="095CCB1B">
        <w:rPr>
          <w:rFonts w:ascii="DM Sans" w:hAnsi="DM Sans" w:cs="Arial"/>
          <w:sz w:val="18"/>
          <w:szCs w:val="18"/>
        </w:rPr>
        <w:t xml:space="preserve"> of which shall be deemed to be </w:t>
      </w:r>
      <w:proofErr w:type="gramStart"/>
      <w:r w:rsidR="00A335AB" w:rsidRPr="095CCB1B">
        <w:rPr>
          <w:rFonts w:ascii="DM Sans" w:hAnsi="DM Sans" w:cs="Arial"/>
          <w:sz w:val="18"/>
          <w:szCs w:val="18"/>
        </w:rPr>
        <w:t>an original</w:t>
      </w:r>
      <w:proofErr w:type="gramEnd"/>
      <w:r w:rsidR="00A335AB" w:rsidRPr="095CCB1B">
        <w:rPr>
          <w:rFonts w:ascii="DM Sans" w:hAnsi="DM Sans" w:cs="Arial"/>
          <w:sz w:val="18"/>
          <w:szCs w:val="18"/>
        </w:rPr>
        <w:t>, but all of which together shall</w:t>
      </w:r>
      <w:r w:rsidR="00304653" w:rsidRPr="095CCB1B">
        <w:rPr>
          <w:rFonts w:ascii="DM Sans" w:hAnsi="DM Sans" w:cs="Arial"/>
          <w:sz w:val="18"/>
          <w:szCs w:val="18"/>
        </w:rPr>
        <w:t xml:space="preserve"> </w:t>
      </w:r>
      <w:r w:rsidRPr="095CCB1B">
        <w:rPr>
          <w:rFonts w:ascii="DM Sans" w:hAnsi="DM Sans" w:cs="Arial"/>
          <w:sz w:val="18"/>
          <w:szCs w:val="18"/>
        </w:rPr>
        <w:t>comprise a single document.</w:t>
      </w:r>
    </w:p>
    <w:p w14:paraId="0A606E5E" w14:textId="77777777" w:rsidR="00FC1B5A" w:rsidRDefault="00FC1B5A" w:rsidP="004D1C2F">
      <w:pPr>
        <w:rPr>
          <w:rFonts w:ascii="DM Sans" w:hAnsi="DM Sans" w:cs="Arial"/>
          <w:sz w:val="18"/>
          <w:szCs w:val="18"/>
        </w:rPr>
      </w:pPr>
    </w:p>
    <w:p w14:paraId="3076CFCF" w14:textId="77777777" w:rsidR="00C16ED2" w:rsidRPr="008E6421" w:rsidRDefault="00FC1B5A" w:rsidP="00465F11">
      <w:pPr>
        <w:numPr>
          <w:ilvl w:val="1"/>
          <w:numId w:val="1"/>
        </w:numPr>
        <w:ind w:hanging="522"/>
        <w:rPr>
          <w:rFonts w:ascii="DM Sans" w:hAnsi="DM Sans" w:cs="Arial"/>
          <w:sz w:val="18"/>
          <w:szCs w:val="18"/>
          <w:u w:val="single"/>
        </w:rPr>
      </w:pPr>
      <w:r>
        <w:rPr>
          <w:rFonts w:ascii="DM Sans" w:hAnsi="DM Sans" w:cs="Arial"/>
          <w:sz w:val="18"/>
          <w:szCs w:val="18"/>
          <w:u w:val="single"/>
        </w:rPr>
        <w:t>E</w:t>
      </w:r>
      <w:r w:rsidR="00C16ED2" w:rsidRPr="008E6421">
        <w:rPr>
          <w:rFonts w:ascii="DM Sans" w:hAnsi="DM Sans" w:cs="Arial"/>
          <w:sz w:val="18"/>
          <w:szCs w:val="18"/>
          <w:u w:val="single"/>
        </w:rPr>
        <w:t>ntire MPSA; Modification</w:t>
      </w:r>
      <w:r w:rsidR="00C16ED2" w:rsidRPr="008E6421">
        <w:rPr>
          <w:rFonts w:ascii="DM Sans" w:hAnsi="DM Sans" w:cs="Arial"/>
          <w:sz w:val="18"/>
          <w:szCs w:val="18"/>
        </w:rPr>
        <w:t>.  This MPSA, including any Service Agreements, Purchase Orders, the exhibits and attachments hereto, contains the entire and complete understanding between the Parties concerning its subject matter and all representations, agreements, arrangements</w:t>
      </w:r>
      <w:r w:rsidR="00176A82" w:rsidRPr="008E6421">
        <w:rPr>
          <w:rFonts w:ascii="DM Sans" w:hAnsi="DM Sans" w:cs="Arial"/>
          <w:sz w:val="18"/>
          <w:szCs w:val="18"/>
        </w:rPr>
        <w:t>,</w:t>
      </w:r>
      <w:r w:rsidR="00C16ED2" w:rsidRPr="008E6421">
        <w:rPr>
          <w:rFonts w:ascii="DM Sans" w:hAnsi="DM Sans" w:cs="Arial"/>
          <w:sz w:val="18"/>
          <w:szCs w:val="18"/>
        </w:rPr>
        <w:t xml:space="preserve"> and understandings between or among the Parties, whether oral or written have been fully merged herein and are superseded hereby.   Except as set forth above, this MPSA may be modified only by a written Amendment, signed by both Parties.</w:t>
      </w:r>
    </w:p>
    <w:p w14:paraId="325379E2" w14:textId="77777777" w:rsidR="00E74F1C" w:rsidRPr="008E6421" w:rsidRDefault="00E74F1C" w:rsidP="00E87868">
      <w:pPr>
        <w:rPr>
          <w:rFonts w:ascii="DM Sans" w:hAnsi="DM Sans"/>
          <w:sz w:val="18"/>
          <w:szCs w:val="18"/>
        </w:rPr>
      </w:pPr>
    </w:p>
    <w:p w14:paraId="4777A586" w14:textId="77777777" w:rsidR="000E10D7" w:rsidRPr="008E6421" w:rsidRDefault="00411372" w:rsidP="00A42FD7">
      <w:pPr>
        <w:pStyle w:val="ListParagraph"/>
        <w:numPr>
          <w:ilvl w:val="0"/>
          <w:numId w:val="1"/>
        </w:numPr>
        <w:rPr>
          <w:rFonts w:ascii="DM Sans" w:hAnsi="DM Sans"/>
          <w:sz w:val="18"/>
          <w:szCs w:val="18"/>
        </w:rPr>
      </w:pPr>
      <w:r w:rsidRPr="008E6421">
        <w:rPr>
          <w:rFonts w:ascii="DM Sans" w:hAnsi="DM Sans" w:cs="Arial"/>
          <w:b/>
          <w:bCs/>
          <w:sz w:val="18"/>
          <w:szCs w:val="18"/>
          <w:u w:val="single"/>
        </w:rPr>
        <w:t>Signatures</w:t>
      </w:r>
      <w:r w:rsidR="00C26ADF" w:rsidRPr="008E6421">
        <w:rPr>
          <w:rFonts w:ascii="DM Sans" w:hAnsi="DM Sans" w:cs="Arial"/>
          <w:b/>
          <w:bCs/>
          <w:sz w:val="18"/>
          <w:szCs w:val="18"/>
        </w:rPr>
        <w:t>.</w:t>
      </w:r>
      <w:r w:rsidR="00A42FD7" w:rsidRPr="008E6421">
        <w:rPr>
          <w:rFonts w:ascii="DM Sans" w:hAnsi="DM Sans" w:cs="Arial"/>
          <w:sz w:val="18"/>
          <w:szCs w:val="18"/>
        </w:rPr>
        <w:t xml:space="preserve"> </w:t>
      </w:r>
    </w:p>
    <w:p w14:paraId="5415D806" w14:textId="77777777" w:rsidR="000E10D7" w:rsidRPr="008E6421" w:rsidRDefault="000E10D7" w:rsidP="000E10D7">
      <w:pPr>
        <w:pStyle w:val="ListParagraph"/>
        <w:ind w:left="360"/>
        <w:rPr>
          <w:rFonts w:ascii="DM Sans" w:hAnsi="DM Sans" w:cs="Arial"/>
          <w:b/>
          <w:bCs/>
          <w:sz w:val="18"/>
          <w:szCs w:val="18"/>
          <w:u w:val="single"/>
        </w:rPr>
      </w:pPr>
    </w:p>
    <w:p w14:paraId="4ABFE03C" w14:textId="195E33C8" w:rsidR="00176A82" w:rsidRPr="008E6421" w:rsidRDefault="00843F9F" w:rsidP="000E10D7">
      <w:pPr>
        <w:pStyle w:val="ListParagraph"/>
        <w:ind w:left="360"/>
        <w:rPr>
          <w:rFonts w:ascii="DM Sans" w:hAnsi="DM Sans"/>
          <w:sz w:val="24"/>
          <w:szCs w:val="24"/>
        </w:rPr>
      </w:pPr>
      <w:r w:rsidRPr="00843F9F">
        <w:rPr>
          <w:rFonts w:ascii="DM Sans" w:hAnsi="DM Sans"/>
          <w:sz w:val="18"/>
          <w:szCs w:val="18"/>
        </w:rPr>
        <w:t>IN WITNESS WHEREOF, the Parties have executed this MPSA through their duly authorized representatives.</w:t>
      </w:r>
    </w:p>
    <w:p w14:paraId="3E0A2CEC" w14:textId="77777777" w:rsidR="00D76A4E" w:rsidRPr="008E6421" w:rsidRDefault="00D76A4E" w:rsidP="00465F11">
      <w:pPr>
        <w:ind w:left="648" w:firstLine="144"/>
        <w:rPr>
          <w:rFonts w:ascii="DM Sans" w:hAnsi="DM Sans"/>
          <w:sz w:val="28"/>
          <w:szCs w:val="28"/>
        </w:rPr>
      </w:pPr>
    </w:p>
    <w:p w14:paraId="276A2C62" w14:textId="77777777" w:rsidR="00265DB4" w:rsidRPr="008E6421" w:rsidRDefault="00265DB4" w:rsidP="00465F11">
      <w:pPr>
        <w:ind w:left="648" w:firstLine="144"/>
        <w:rPr>
          <w:rFonts w:ascii="DM Sans" w:hAnsi="DM Sans"/>
        </w:rPr>
      </w:pPr>
    </w:p>
    <w:tbl>
      <w:tblPr>
        <w:tblStyle w:val="TableGrid"/>
        <w:tblW w:w="4629" w:type="pct"/>
        <w:tblInd w:w="360" w:type="dxa"/>
        <w:tblLook w:val="04A0" w:firstRow="1" w:lastRow="0" w:firstColumn="1" w:lastColumn="0" w:noHBand="0" w:noVBand="1"/>
      </w:tblPr>
      <w:tblGrid>
        <w:gridCol w:w="4085"/>
        <w:gridCol w:w="941"/>
        <w:gridCol w:w="4306"/>
      </w:tblGrid>
      <w:tr w:rsidR="008D01C9" w:rsidRPr="008E6421" w14:paraId="1057CB4A" w14:textId="77777777" w:rsidTr="00176A82">
        <w:trPr>
          <w:trHeight w:val="288"/>
        </w:trPr>
        <w:tc>
          <w:tcPr>
            <w:tcW w:w="4081" w:type="dxa"/>
            <w:tcBorders>
              <w:left w:val="nil"/>
              <w:bottom w:val="nil"/>
              <w:right w:val="nil"/>
            </w:tcBorders>
          </w:tcPr>
          <w:p w14:paraId="2F356C7E" w14:textId="77777777" w:rsidR="008D01C9" w:rsidRPr="008E6421" w:rsidRDefault="008D01C9" w:rsidP="005136E8">
            <w:pPr>
              <w:spacing w:after="60"/>
              <w:rPr>
                <w:rFonts w:ascii="DM Sans" w:hAnsi="DM Sans" w:cs="Arial"/>
                <w:sz w:val="18"/>
                <w:szCs w:val="18"/>
              </w:rPr>
            </w:pPr>
            <w:r w:rsidRPr="008E6421">
              <w:rPr>
                <w:rFonts w:ascii="DM Sans" w:hAnsi="DM Sans" w:cs="Arial"/>
                <w:sz w:val="18"/>
                <w:szCs w:val="18"/>
              </w:rPr>
              <w:t>Client Signature</w:t>
            </w:r>
          </w:p>
        </w:tc>
        <w:tc>
          <w:tcPr>
            <w:tcW w:w="940" w:type="dxa"/>
            <w:tcBorders>
              <w:top w:val="nil"/>
              <w:left w:val="nil"/>
              <w:bottom w:val="nil"/>
              <w:right w:val="nil"/>
            </w:tcBorders>
          </w:tcPr>
          <w:p w14:paraId="2F8FDCCA" w14:textId="77777777" w:rsidR="008D01C9" w:rsidRPr="008E6421" w:rsidRDefault="008D01C9" w:rsidP="005136E8">
            <w:pPr>
              <w:spacing w:after="60"/>
              <w:rPr>
                <w:rFonts w:ascii="DM Sans" w:hAnsi="DM Sans" w:cs="Arial"/>
                <w:sz w:val="18"/>
                <w:szCs w:val="18"/>
              </w:rPr>
            </w:pPr>
          </w:p>
        </w:tc>
        <w:tc>
          <w:tcPr>
            <w:tcW w:w="4302" w:type="dxa"/>
            <w:tcBorders>
              <w:left w:val="nil"/>
              <w:bottom w:val="nil"/>
              <w:right w:val="nil"/>
            </w:tcBorders>
          </w:tcPr>
          <w:p w14:paraId="3D160202" w14:textId="77777777" w:rsidR="008D01C9" w:rsidRPr="008E6421" w:rsidRDefault="008D01C9" w:rsidP="005136E8">
            <w:pPr>
              <w:spacing w:after="60"/>
              <w:rPr>
                <w:rFonts w:ascii="DM Sans" w:hAnsi="DM Sans" w:cs="Arial"/>
                <w:sz w:val="18"/>
                <w:szCs w:val="18"/>
              </w:rPr>
            </w:pPr>
            <w:r w:rsidRPr="008E6421">
              <w:rPr>
                <w:rFonts w:ascii="DM Sans" w:hAnsi="DM Sans" w:cs="Arial"/>
                <w:sz w:val="18"/>
                <w:szCs w:val="18"/>
              </w:rPr>
              <w:t>e360 Signature</w:t>
            </w:r>
          </w:p>
        </w:tc>
      </w:tr>
      <w:tr w:rsidR="008D01C9" w:rsidRPr="008E6421" w14:paraId="6B9E0F48" w14:textId="77777777" w:rsidTr="00176A82">
        <w:trPr>
          <w:trHeight w:val="432"/>
        </w:trPr>
        <w:tc>
          <w:tcPr>
            <w:tcW w:w="4081" w:type="dxa"/>
            <w:tcBorders>
              <w:top w:val="nil"/>
              <w:left w:val="nil"/>
              <w:right w:val="nil"/>
            </w:tcBorders>
            <w:vAlign w:val="bottom"/>
          </w:tcPr>
          <w:p w14:paraId="131E9114" w14:textId="77777777" w:rsidR="008D01C9" w:rsidRPr="008E6421" w:rsidRDefault="008D01C9" w:rsidP="005136E8">
            <w:pPr>
              <w:spacing w:after="60"/>
              <w:rPr>
                <w:rFonts w:ascii="DM Sans" w:hAnsi="DM Sans" w:cs="Arial"/>
                <w:sz w:val="18"/>
                <w:szCs w:val="18"/>
              </w:rPr>
            </w:pPr>
          </w:p>
        </w:tc>
        <w:tc>
          <w:tcPr>
            <w:tcW w:w="940" w:type="dxa"/>
            <w:tcBorders>
              <w:top w:val="nil"/>
              <w:left w:val="nil"/>
              <w:bottom w:val="nil"/>
              <w:right w:val="nil"/>
            </w:tcBorders>
            <w:vAlign w:val="bottom"/>
          </w:tcPr>
          <w:p w14:paraId="16B072C7" w14:textId="77777777" w:rsidR="008D01C9" w:rsidRPr="008E6421" w:rsidRDefault="008D01C9" w:rsidP="005136E8">
            <w:pPr>
              <w:spacing w:after="60"/>
              <w:rPr>
                <w:rFonts w:ascii="DM Sans" w:hAnsi="DM Sans" w:cs="Arial"/>
                <w:sz w:val="18"/>
                <w:szCs w:val="18"/>
              </w:rPr>
            </w:pPr>
          </w:p>
        </w:tc>
        <w:tc>
          <w:tcPr>
            <w:tcW w:w="4302" w:type="dxa"/>
            <w:tcBorders>
              <w:top w:val="nil"/>
              <w:left w:val="nil"/>
              <w:bottom w:val="single" w:sz="4" w:space="0" w:color="auto"/>
              <w:right w:val="nil"/>
            </w:tcBorders>
            <w:vAlign w:val="bottom"/>
          </w:tcPr>
          <w:p w14:paraId="0A2FECDA" w14:textId="77777777" w:rsidR="008D01C9" w:rsidRPr="008E6421" w:rsidRDefault="008D01C9" w:rsidP="005136E8">
            <w:pPr>
              <w:spacing w:after="60"/>
              <w:rPr>
                <w:rFonts w:ascii="DM Sans" w:hAnsi="DM Sans" w:cs="Arial"/>
                <w:sz w:val="18"/>
                <w:szCs w:val="18"/>
              </w:rPr>
            </w:pPr>
          </w:p>
        </w:tc>
      </w:tr>
      <w:tr w:rsidR="008D01C9" w:rsidRPr="008E6421" w14:paraId="51B03CD0" w14:textId="77777777" w:rsidTr="00176A82">
        <w:trPr>
          <w:trHeight w:val="432"/>
        </w:trPr>
        <w:tc>
          <w:tcPr>
            <w:tcW w:w="4081" w:type="dxa"/>
            <w:tcBorders>
              <w:left w:val="nil"/>
              <w:bottom w:val="nil"/>
              <w:right w:val="nil"/>
            </w:tcBorders>
          </w:tcPr>
          <w:p w14:paraId="29BD1DD1" w14:textId="77777777" w:rsidR="008D01C9" w:rsidRPr="008E6421" w:rsidRDefault="008D01C9" w:rsidP="005136E8">
            <w:pPr>
              <w:spacing w:after="60"/>
              <w:rPr>
                <w:rFonts w:ascii="DM Sans" w:hAnsi="DM Sans" w:cs="Arial"/>
                <w:sz w:val="18"/>
                <w:szCs w:val="18"/>
              </w:rPr>
            </w:pPr>
            <w:r w:rsidRPr="008E6421">
              <w:rPr>
                <w:rFonts w:ascii="DM Sans" w:hAnsi="DM Sans" w:cs="Arial"/>
                <w:sz w:val="18"/>
                <w:szCs w:val="18"/>
              </w:rPr>
              <w:t>Name</w:t>
            </w:r>
          </w:p>
        </w:tc>
        <w:tc>
          <w:tcPr>
            <w:tcW w:w="940" w:type="dxa"/>
            <w:tcBorders>
              <w:top w:val="nil"/>
              <w:left w:val="nil"/>
              <w:bottom w:val="nil"/>
              <w:right w:val="nil"/>
            </w:tcBorders>
          </w:tcPr>
          <w:p w14:paraId="572D9AB0" w14:textId="77777777" w:rsidR="008D01C9" w:rsidRPr="008E6421" w:rsidRDefault="008D01C9" w:rsidP="005136E8">
            <w:pPr>
              <w:spacing w:after="60"/>
              <w:rPr>
                <w:rFonts w:ascii="DM Sans" w:hAnsi="DM Sans" w:cs="Arial"/>
                <w:sz w:val="18"/>
                <w:szCs w:val="18"/>
              </w:rPr>
            </w:pPr>
          </w:p>
        </w:tc>
        <w:tc>
          <w:tcPr>
            <w:tcW w:w="4302" w:type="dxa"/>
            <w:tcBorders>
              <w:left w:val="nil"/>
              <w:bottom w:val="nil"/>
              <w:right w:val="nil"/>
            </w:tcBorders>
          </w:tcPr>
          <w:p w14:paraId="0B9441E2" w14:textId="77777777" w:rsidR="008D01C9" w:rsidRPr="008E6421" w:rsidRDefault="008D01C9" w:rsidP="005136E8">
            <w:pPr>
              <w:spacing w:after="60"/>
              <w:rPr>
                <w:rFonts w:ascii="DM Sans" w:hAnsi="DM Sans" w:cs="Arial"/>
                <w:sz w:val="18"/>
                <w:szCs w:val="18"/>
              </w:rPr>
            </w:pPr>
            <w:r w:rsidRPr="008E6421">
              <w:rPr>
                <w:rFonts w:ascii="DM Sans" w:hAnsi="DM Sans" w:cs="Arial"/>
                <w:sz w:val="18"/>
                <w:szCs w:val="18"/>
              </w:rPr>
              <w:t>Name</w:t>
            </w:r>
          </w:p>
        </w:tc>
      </w:tr>
      <w:tr w:rsidR="008D01C9" w:rsidRPr="008E6421" w14:paraId="1BCA9982" w14:textId="77777777" w:rsidTr="00176A82">
        <w:trPr>
          <w:trHeight w:val="432"/>
        </w:trPr>
        <w:tc>
          <w:tcPr>
            <w:tcW w:w="4081" w:type="dxa"/>
            <w:tcBorders>
              <w:top w:val="nil"/>
              <w:left w:val="nil"/>
              <w:right w:val="nil"/>
            </w:tcBorders>
            <w:vAlign w:val="bottom"/>
          </w:tcPr>
          <w:p w14:paraId="7119DCDD" w14:textId="77777777" w:rsidR="008D01C9" w:rsidRPr="008E6421" w:rsidRDefault="008D01C9" w:rsidP="005136E8">
            <w:pPr>
              <w:spacing w:after="60"/>
              <w:rPr>
                <w:rFonts w:ascii="DM Sans" w:hAnsi="DM Sans" w:cs="Arial"/>
                <w:sz w:val="18"/>
                <w:szCs w:val="18"/>
              </w:rPr>
            </w:pPr>
          </w:p>
        </w:tc>
        <w:tc>
          <w:tcPr>
            <w:tcW w:w="940" w:type="dxa"/>
            <w:tcBorders>
              <w:top w:val="nil"/>
              <w:left w:val="nil"/>
              <w:bottom w:val="nil"/>
              <w:right w:val="nil"/>
            </w:tcBorders>
            <w:vAlign w:val="bottom"/>
          </w:tcPr>
          <w:p w14:paraId="083AFA4F" w14:textId="77777777" w:rsidR="008D01C9" w:rsidRPr="008E6421" w:rsidRDefault="008D01C9" w:rsidP="005136E8">
            <w:pPr>
              <w:spacing w:after="60"/>
              <w:rPr>
                <w:rFonts w:ascii="DM Sans" w:hAnsi="DM Sans" w:cs="Arial"/>
                <w:sz w:val="18"/>
                <w:szCs w:val="18"/>
              </w:rPr>
            </w:pPr>
          </w:p>
        </w:tc>
        <w:tc>
          <w:tcPr>
            <w:tcW w:w="4302" w:type="dxa"/>
            <w:tcBorders>
              <w:top w:val="nil"/>
              <w:left w:val="nil"/>
              <w:bottom w:val="single" w:sz="4" w:space="0" w:color="auto"/>
              <w:right w:val="nil"/>
            </w:tcBorders>
            <w:vAlign w:val="bottom"/>
          </w:tcPr>
          <w:p w14:paraId="59A14B17" w14:textId="77777777" w:rsidR="008D01C9" w:rsidRPr="008E6421" w:rsidRDefault="008D01C9" w:rsidP="005136E8">
            <w:pPr>
              <w:spacing w:after="60"/>
              <w:rPr>
                <w:rFonts w:ascii="DM Sans" w:hAnsi="DM Sans" w:cs="Arial"/>
                <w:sz w:val="18"/>
                <w:szCs w:val="18"/>
              </w:rPr>
            </w:pPr>
          </w:p>
        </w:tc>
      </w:tr>
      <w:tr w:rsidR="008D01C9" w:rsidRPr="008E6421" w14:paraId="6FF1BFFE" w14:textId="77777777" w:rsidTr="00176A82">
        <w:trPr>
          <w:trHeight w:val="432"/>
        </w:trPr>
        <w:tc>
          <w:tcPr>
            <w:tcW w:w="4081" w:type="dxa"/>
            <w:tcBorders>
              <w:left w:val="nil"/>
              <w:bottom w:val="nil"/>
              <w:right w:val="nil"/>
            </w:tcBorders>
          </w:tcPr>
          <w:p w14:paraId="466FD622" w14:textId="77777777" w:rsidR="008D01C9" w:rsidRPr="008E6421" w:rsidRDefault="008D01C9" w:rsidP="005136E8">
            <w:pPr>
              <w:spacing w:after="60"/>
              <w:rPr>
                <w:rFonts w:ascii="DM Sans" w:hAnsi="DM Sans" w:cs="Arial"/>
                <w:sz w:val="18"/>
                <w:szCs w:val="18"/>
              </w:rPr>
            </w:pPr>
            <w:r w:rsidRPr="008E6421">
              <w:rPr>
                <w:rFonts w:ascii="DM Sans" w:hAnsi="DM Sans" w:cs="Arial"/>
                <w:sz w:val="18"/>
                <w:szCs w:val="18"/>
              </w:rPr>
              <w:t>Title</w:t>
            </w:r>
          </w:p>
        </w:tc>
        <w:tc>
          <w:tcPr>
            <w:tcW w:w="940" w:type="dxa"/>
            <w:tcBorders>
              <w:top w:val="nil"/>
              <w:left w:val="nil"/>
              <w:bottom w:val="nil"/>
              <w:right w:val="nil"/>
            </w:tcBorders>
          </w:tcPr>
          <w:p w14:paraId="4B76C23F" w14:textId="77777777" w:rsidR="008D01C9" w:rsidRPr="008E6421" w:rsidRDefault="008D01C9" w:rsidP="005136E8">
            <w:pPr>
              <w:spacing w:after="60"/>
              <w:rPr>
                <w:rFonts w:ascii="DM Sans" w:hAnsi="DM Sans" w:cs="Arial"/>
                <w:sz w:val="18"/>
                <w:szCs w:val="18"/>
              </w:rPr>
            </w:pPr>
          </w:p>
        </w:tc>
        <w:tc>
          <w:tcPr>
            <w:tcW w:w="4302" w:type="dxa"/>
            <w:tcBorders>
              <w:left w:val="nil"/>
              <w:bottom w:val="nil"/>
              <w:right w:val="nil"/>
            </w:tcBorders>
          </w:tcPr>
          <w:p w14:paraId="2606DA4F" w14:textId="77777777" w:rsidR="008D01C9" w:rsidRPr="008E6421" w:rsidRDefault="008D01C9" w:rsidP="005136E8">
            <w:pPr>
              <w:spacing w:after="60"/>
              <w:rPr>
                <w:rFonts w:ascii="DM Sans" w:hAnsi="DM Sans" w:cs="Arial"/>
                <w:sz w:val="18"/>
                <w:szCs w:val="18"/>
              </w:rPr>
            </w:pPr>
            <w:r w:rsidRPr="008E6421">
              <w:rPr>
                <w:rFonts w:ascii="DM Sans" w:hAnsi="DM Sans" w:cs="Arial"/>
                <w:sz w:val="18"/>
                <w:szCs w:val="18"/>
              </w:rPr>
              <w:t>Title</w:t>
            </w:r>
          </w:p>
        </w:tc>
      </w:tr>
      <w:tr w:rsidR="008D01C9" w:rsidRPr="008E6421" w14:paraId="5BD65C25" w14:textId="77777777" w:rsidTr="00176A82">
        <w:trPr>
          <w:trHeight w:val="432"/>
        </w:trPr>
        <w:tc>
          <w:tcPr>
            <w:tcW w:w="4081" w:type="dxa"/>
            <w:tcBorders>
              <w:top w:val="nil"/>
              <w:left w:val="nil"/>
              <w:bottom w:val="single" w:sz="4" w:space="0" w:color="auto"/>
              <w:right w:val="nil"/>
            </w:tcBorders>
            <w:vAlign w:val="bottom"/>
          </w:tcPr>
          <w:p w14:paraId="285F756D" w14:textId="77777777" w:rsidR="008D01C9" w:rsidRPr="008E6421" w:rsidRDefault="008D01C9" w:rsidP="005136E8">
            <w:pPr>
              <w:spacing w:after="60"/>
              <w:rPr>
                <w:rFonts w:ascii="DM Sans" w:hAnsi="DM Sans" w:cs="Arial"/>
                <w:sz w:val="18"/>
                <w:szCs w:val="18"/>
              </w:rPr>
            </w:pPr>
          </w:p>
        </w:tc>
        <w:tc>
          <w:tcPr>
            <w:tcW w:w="940" w:type="dxa"/>
            <w:tcBorders>
              <w:top w:val="nil"/>
              <w:left w:val="nil"/>
              <w:bottom w:val="nil"/>
              <w:right w:val="nil"/>
            </w:tcBorders>
            <w:vAlign w:val="bottom"/>
          </w:tcPr>
          <w:p w14:paraId="71289DB4" w14:textId="77777777" w:rsidR="008D01C9" w:rsidRPr="008E6421" w:rsidRDefault="008D01C9" w:rsidP="005136E8">
            <w:pPr>
              <w:spacing w:after="60"/>
              <w:rPr>
                <w:rFonts w:ascii="DM Sans" w:hAnsi="DM Sans" w:cs="Arial"/>
                <w:sz w:val="18"/>
                <w:szCs w:val="18"/>
              </w:rPr>
            </w:pPr>
          </w:p>
        </w:tc>
        <w:tc>
          <w:tcPr>
            <w:tcW w:w="4302" w:type="dxa"/>
            <w:tcBorders>
              <w:top w:val="nil"/>
              <w:left w:val="nil"/>
              <w:bottom w:val="single" w:sz="4" w:space="0" w:color="auto"/>
              <w:right w:val="nil"/>
            </w:tcBorders>
            <w:vAlign w:val="bottom"/>
          </w:tcPr>
          <w:p w14:paraId="3E36EAB1" w14:textId="77777777" w:rsidR="008D01C9" w:rsidRPr="008E6421" w:rsidRDefault="008D01C9" w:rsidP="005136E8">
            <w:pPr>
              <w:spacing w:after="60"/>
              <w:rPr>
                <w:rFonts w:ascii="DM Sans" w:hAnsi="DM Sans" w:cs="Arial"/>
                <w:sz w:val="18"/>
                <w:szCs w:val="18"/>
              </w:rPr>
            </w:pPr>
          </w:p>
        </w:tc>
      </w:tr>
      <w:tr w:rsidR="008D01C9" w:rsidRPr="008E6421" w14:paraId="00139C93" w14:textId="77777777" w:rsidTr="00176A82">
        <w:trPr>
          <w:trHeight w:val="288"/>
        </w:trPr>
        <w:tc>
          <w:tcPr>
            <w:tcW w:w="4081" w:type="dxa"/>
            <w:tcBorders>
              <w:left w:val="nil"/>
              <w:bottom w:val="nil"/>
              <w:right w:val="nil"/>
            </w:tcBorders>
          </w:tcPr>
          <w:p w14:paraId="4999DB19" w14:textId="77777777" w:rsidR="008D01C9" w:rsidRPr="008E6421" w:rsidRDefault="008D01C9" w:rsidP="005136E8">
            <w:pPr>
              <w:spacing w:after="60"/>
              <w:rPr>
                <w:rFonts w:ascii="DM Sans" w:hAnsi="DM Sans" w:cs="Arial"/>
                <w:sz w:val="18"/>
                <w:szCs w:val="18"/>
              </w:rPr>
            </w:pPr>
            <w:r w:rsidRPr="008E6421">
              <w:rPr>
                <w:rFonts w:ascii="DM Sans" w:hAnsi="DM Sans" w:cs="Arial"/>
                <w:sz w:val="18"/>
                <w:szCs w:val="18"/>
              </w:rPr>
              <w:t>Date</w:t>
            </w:r>
          </w:p>
        </w:tc>
        <w:tc>
          <w:tcPr>
            <w:tcW w:w="940" w:type="dxa"/>
            <w:tcBorders>
              <w:top w:val="nil"/>
              <w:left w:val="nil"/>
              <w:bottom w:val="nil"/>
              <w:right w:val="nil"/>
            </w:tcBorders>
          </w:tcPr>
          <w:p w14:paraId="2E7717E3" w14:textId="77777777" w:rsidR="008D01C9" w:rsidRPr="008E6421" w:rsidRDefault="008D01C9" w:rsidP="005136E8">
            <w:pPr>
              <w:spacing w:after="60"/>
              <w:rPr>
                <w:rFonts w:ascii="DM Sans" w:hAnsi="DM Sans" w:cs="Arial"/>
                <w:sz w:val="18"/>
                <w:szCs w:val="18"/>
              </w:rPr>
            </w:pPr>
          </w:p>
        </w:tc>
        <w:tc>
          <w:tcPr>
            <w:tcW w:w="4302" w:type="dxa"/>
            <w:tcBorders>
              <w:left w:val="nil"/>
              <w:bottom w:val="nil"/>
              <w:right w:val="nil"/>
            </w:tcBorders>
          </w:tcPr>
          <w:p w14:paraId="29DC3615" w14:textId="77777777" w:rsidR="008D01C9" w:rsidRPr="008E6421" w:rsidRDefault="008D01C9" w:rsidP="005136E8">
            <w:pPr>
              <w:spacing w:after="60"/>
              <w:rPr>
                <w:rFonts w:ascii="DM Sans" w:hAnsi="DM Sans" w:cs="Arial"/>
                <w:sz w:val="18"/>
                <w:szCs w:val="18"/>
              </w:rPr>
            </w:pPr>
            <w:r w:rsidRPr="008E6421">
              <w:rPr>
                <w:rFonts w:ascii="DM Sans" w:hAnsi="DM Sans" w:cs="Arial"/>
                <w:sz w:val="18"/>
                <w:szCs w:val="18"/>
              </w:rPr>
              <w:t>Date</w:t>
            </w:r>
          </w:p>
        </w:tc>
      </w:tr>
    </w:tbl>
    <w:p w14:paraId="0B6A57D2" w14:textId="77777777" w:rsidR="0074457C" w:rsidRPr="008E6421" w:rsidRDefault="0074457C" w:rsidP="00465F11">
      <w:pPr>
        <w:rPr>
          <w:rFonts w:ascii="DM Sans" w:hAnsi="DM Sans"/>
          <w:sz w:val="18"/>
          <w:szCs w:val="18"/>
        </w:rPr>
      </w:pPr>
    </w:p>
    <w:p w14:paraId="09B7D169" w14:textId="77777777" w:rsidR="00C724DE" w:rsidRPr="008E6421" w:rsidRDefault="00C724DE" w:rsidP="0074457C">
      <w:pPr>
        <w:pStyle w:val="Heading3"/>
        <w:rPr>
          <w:rFonts w:ascii="DM Sans" w:hAnsi="DM Sans"/>
          <w:sz w:val="18"/>
          <w:szCs w:val="18"/>
        </w:rPr>
        <w:sectPr w:rsidR="00C724DE" w:rsidRPr="008E6421" w:rsidSect="007F311C">
          <w:headerReference w:type="default" r:id="rId12"/>
          <w:footerReference w:type="default" r:id="rId13"/>
          <w:pgSz w:w="12240" w:h="15840"/>
          <w:pgMar w:top="1080" w:right="1080" w:bottom="1080" w:left="1080" w:header="720" w:footer="173" w:gutter="0"/>
          <w:cols w:space="720"/>
        </w:sectPr>
      </w:pPr>
    </w:p>
    <w:p w14:paraId="6BE95A2A" w14:textId="77777777" w:rsidR="00FB2DA9" w:rsidRPr="008E6421" w:rsidRDefault="00FB2DA9" w:rsidP="00FB2DA9">
      <w:pPr>
        <w:pStyle w:val="Heading3"/>
        <w:rPr>
          <w:rFonts w:ascii="DM Sans" w:hAnsi="DM Sans" w:cs="Arial"/>
          <w:smallCaps/>
          <w:szCs w:val="24"/>
        </w:rPr>
      </w:pPr>
      <w:bookmarkStart w:id="10" w:name="_Toc148371291"/>
      <w:r w:rsidRPr="008E6421">
        <w:rPr>
          <w:rFonts w:ascii="DM Sans" w:hAnsi="DM Sans" w:cs="Arial"/>
          <w:smallCaps/>
          <w:szCs w:val="24"/>
        </w:rPr>
        <w:lastRenderedPageBreak/>
        <w:t>Exhibit A</w:t>
      </w:r>
      <w:bookmarkEnd w:id="10"/>
    </w:p>
    <w:p w14:paraId="7234EDAB" w14:textId="4993D350" w:rsidR="00FB2DA9" w:rsidRPr="008E6421" w:rsidRDefault="00FB2DA9" w:rsidP="00FB2DA9">
      <w:pPr>
        <w:pStyle w:val="Heading3"/>
        <w:rPr>
          <w:rFonts w:ascii="DM Sans" w:hAnsi="DM Sans" w:cs="Arial"/>
          <w:smallCaps/>
          <w:szCs w:val="24"/>
        </w:rPr>
      </w:pPr>
      <w:bookmarkStart w:id="11" w:name="_Toc148371292"/>
      <w:r w:rsidRPr="008E6421">
        <w:rPr>
          <w:rFonts w:ascii="DM Sans" w:hAnsi="DM Sans" w:cs="Arial"/>
          <w:smallCaps/>
          <w:szCs w:val="24"/>
        </w:rPr>
        <w:t>Data and Information Security</w:t>
      </w:r>
      <w:bookmarkEnd w:id="11"/>
    </w:p>
    <w:p w14:paraId="738E9CD9" w14:textId="77777777" w:rsidR="00FB2DA9" w:rsidRPr="008E6421" w:rsidRDefault="00FB2DA9" w:rsidP="00FB2DA9">
      <w:pPr>
        <w:rPr>
          <w:rFonts w:ascii="DM Sans" w:hAnsi="DM Sans" w:cs="Arial"/>
          <w:sz w:val="18"/>
          <w:szCs w:val="18"/>
        </w:rPr>
      </w:pPr>
    </w:p>
    <w:p w14:paraId="4124280B" w14:textId="77777777" w:rsidR="00FB2DA9" w:rsidRPr="004E241F" w:rsidRDefault="00FB2DA9" w:rsidP="001B3748">
      <w:pPr>
        <w:pStyle w:val="Heading1"/>
        <w:tabs>
          <w:tab w:val="left" w:pos="820"/>
        </w:tabs>
        <w:spacing w:before="0"/>
        <w:rPr>
          <w:rFonts w:ascii="DM Sans" w:eastAsia="Times New Roman" w:hAnsi="DM Sans" w:cs="Arial"/>
          <w:b/>
          <w:bCs/>
          <w:color w:val="auto"/>
          <w:sz w:val="18"/>
          <w:szCs w:val="18"/>
        </w:rPr>
      </w:pPr>
      <w:bookmarkStart w:id="12" w:name="_Toc148371293"/>
      <w:r w:rsidRPr="004E241F">
        <w:rPr>
          <w:rFonts w:ascii="DM Sans" w:eastAsia="Times New Roman" w:hAnsi="DM Sans" w:cs="Arial"/>
          <w:b/>
          <w:bCs/>
          <w:color w:val="auto"/>
          <w:sz w:val="18"/>
          <w:szCs w:val="18"/>
        </w:rPr>
        <w:t>Definitions</w:t>
      </w:r>
      <w:bookmarkEnd w:id="12"/>
    </w:p>
    <w:p w14:paraId="2321078A" w14:textId="77777777" w:rsidR="001B3748" w:rsidRPr="004E241F" w:rsidRDefault="001B3748" w:rsidP="001B3748">
      <w:pPr>
        <w:rPr>
          <w:rFonts w:ascii="DM Sans" w:hAnsi="DM Sans" w:cs="Arial"/>
          <w:sz w:val="18"/>
          <w:szCs w:val="18"/>
        </w:rPr>
      </w:pPr>
    </w:p>
    <w:p w14:paraId="452AEEEE" w14:textId="77777777" w:rsidR="0049288D" w:rsidRPr="004E241F" w:rsidRDefault="0049288D" w:rsidP="0049288D">
      <w:pPr>
        <w:pStyle w:val="BodyText"/>
        <w:spacing w:after="0"/>
        <w:rPr>
          <w:rFonts w:ascii="DM Sans" w:hAnsi="DM Sans" w:cs="Arial"/>
          <w:sz w:val="18"/>
          <w:szCs w:val="18"/>
        </w:rPr>
      </w:pPr>
      <w:r w:rsidRPr="004E241F">
        <w:rPr>
          <w:rFonts w:ascii="DM Sans" w:hAnsi="DM Sans" w:cs="Arial"/>
          <w:b/>
          <w:bCs/>
          <w:sz w:val="18"/>
          <w:szCs w:val="18"/>
        </w:rPr>
        <w:t>MCA</w:t>
      </w:r>
      <w:r w:rsidRPr="004E241F">
        <w:rPr>
          <w:rFonts w:ascii="DM Sans" w:hAnsi="DM Sans" w:cs="Arial"/>
          <w:sz w:val="18"/>
          <w:szCs w:val="18"/>
        </w:rPr>
        <w:t xml:space="preserve"> means the written or electronic agreement between Client and e360 for the provision of Cloud Services to Client.</w:t>
      </w:r>
    </w:p>
    <w:p w14:paraId="1B1D0A56" w14:textId="77777777" w:rsidR="0049288D" w:rsidRPr="004E241F" w:rsidRDefault="0049288D" w:rsidP="0049288D">
      <w:pPr>
        <w:pStyle w:val="BodyText"/>
        <w:spacing w:after="0"/>
        <w:rPr>
          <w:rFonts w:ascii="DM Sans" w:hAnsi="DM Sans" w:cs="Arial"/>
          <w:sz w:val="18"/>
          <w:szCs w:val="18"/>
        </w:rPr>
      </w:pPr>
    </w:p>
    <w:p w14:paraId="442251F8" w14:textId="77777777" w:rsidR="0049288D" w:rsidRPr="004E241F" w:rsidRDefault="0049288D" w:rsidP="0049288D">
      <w:pPr>
        <w:pStyle w:val="BodyText"/>
        <w:spacing w:after="0"/>
        <w:rPr>
          <w:rFonts w:ascii="DM Sans" w:hAnsi="DM Sans" w:cs="Arial"/>
          <w:sz w:val="18"/>
          <w:szCs w:val="18"/>
        </w:rPr>
      </w:pPr>
      <w:r w:rsidRPr="004E241F">
        <w:rPr>
          <w:rFonts w:ascii="DM Sans" w:hAnsi="DM Sans" w:cs="Arial"/>
          <w:b/>
          <w:bCs/>
          <w:sz w:val="18"/>
          <w:szCs w:val="18"/>
        </w:rPr>
        <w:t>MPSA</w:t>
      </w:r>
      <w:r w:rsidRPr="004E241F">
        <w:rPr>
          <w:rFonts w:ascii="DM Sans" w:hAnsi="DM Sans" w:cs="Arial"/>
          <w:sz w:val="18"/>
          <w:szCs w:val="18"/>
        </w:rPr>
        <w:t xml:space="preserve"> means the written or electronic agreement between Client and e360 for the provision of Products and Services to Client.</w:t>
      </w:r>
    </w:p>
    <w:p w14:paraId="73AF70EE" w14:textId="77777777" w:rsidR="0049288D" w:rsidRPr="004E241F" w:rsidRDefault="0049288D" w:rsidP="0049288D">
      <w:pPr>
        <w:pStyle w:val="BodyText"/>
        <w:spacing w:after="0"/>
        <w:rPr>
          <w:rFonts w:ascii="DM Sans" w:hAnsi="DM Sans" w:cs="Arial"/>
          <w:sz w:val="18"/>
          <w:szCs w:val="18"/>
        </w:rPr>
      </w:pPr>
    </w:p>
    <w:p w14:paraId="667437DA" w14:textId="232996FE" w:rsidR="004E241F" w:rsidRPr="004E241F" w:rsidRDefault="004E241F" w:rsidP="004E241F">
      <w:pPr>
        <w:tabs>
          <w:tab w:val="left" w:pos="818"/>
          <w:tab w:val="left" w:pos="820"/>
        </w:tabs>
        <w:rPr>
          <w:rFonts w:ascii="DM Sans" w:hAnsi="DM Sans" w:cs="Arial"/>
          <w:sz w:val="18"/>
          <w:szCs w:val="18"/>
        </w:rPr>
      </w:pPr>
      <w:r w:rsidRPr="004E241F">
        <w:rPr>
          <w:rFonts w:ascii="DM Sans" w:hAnsi="DM Sans" w:cs="Arial"/>
          <w:b/>
          <w:bCs/>
          <w:sz w:val="18"/>
          <w:szCs w:val="18"/>
        </w:rPr>
        <w:t>Agreement</w:t>
      </w:r>
      <w:r w:rsidRPr="004E241F">
        <w:rPr>
          <w:rFonts w:ascii="DM Sans" w:hAnsi="DM Sans" w:cs="Arial"/>
          <w:sz w:val="18"/>
          <w:szCs w:val="18"/>
        </w:rPr>
        <w:t xml:space="preserve"> means the MCA, MPSA, statement of work, purchase order, or other governing agreement between Client and e360 for the Services.</w:t>
      </w:r>
    </w:p>
    <w:p w14:paraId="76D334AA" w14:textId="77777777" w:rsidR="004E241F" w:rsidRPr="004E241F" w:rsidRDefault="004E241F" w:rsidP="004E241F">
      <w:pPr>
        <w:tabs>
          <w:tab w:val="left" w:pos="818"/>
          <w:tab w:val="left" w:pos="820"/>
        </w:tabs>
        <w:rPr>
          <w:rFonts w:ascii="DM Sans" w:hAnsi="DM Sans" w:cs="Arial"/>
          <w:sz w:val="18"/>
          <w:szCs w:val="18"/>
        </w:rPr>
      </w:pPr>
    </w:p>
    <w:p w14:paraId="6F4DE6CC" w14:textId="75EF488A" w:rsidR="002664A8" w:rsidRDefault="002664A8" w:rsidP="002664A8">
      <w:pPr>
        <w:tabs>
          <w:tab w:val="left" w:pos="818"/>
          <w:tab w:val="left" w:pos="820"/>
        </w:tabs>
        <w:rPr>
          <w:rFonts w:ascii="DM Sans" w:hAnsi="DM Sans" w:cs="Arial"/>
          <w:sz w:val="18"/>
          <w:szCs w:val="18"/>
        </w:rPr>
      </w:pPr>
      <w:r w:rsidRPr="002664A8">
        <w:rPr>
          <w:rFonts w:ascii="DM Sans" w:hAnsi="DM Sans" w:cs="Arial"/>
          <w:b/>
          <w:bCs/>
          <w:sz w:val="18"/>
          <w:szCs w:val="18"/>
        </w:rPr>
        <w:t>Client Data</w:t>
      </w:r>
      <w:r w:rsidRPr="002664A8">
        <w:rPr>
          <w:rFonts w:ascii="DM Sans" w:hAnsi="DM Sans" w:cs="Arial"/>
          <w:sz w:val="18"/>
          <w:szCs w:val="18"/>
        </w:rPr>
        <w:t xml:space="preserve"> means data, content, or information provided to or made accessible by Client to e360 in connection with the Services.</w:t>
      </w:r>
    </w:p>
    <w:p w14:paraId="1F23BB19" w14:textId="77777777" w:rsidR="002664A8" w:rsidRPr="002664A8" w:rsidRDefault="002664A8" w:rsidP="002664A8">
      <w:pPr>
        <w:tabs>
          <w:tab w:val="left" w:pos="818"/>
          <w:tab w:val="left" w:pos="820"/>
        </w:tabs>
        <w:rPr>
          <w:rFonts w:ascii="DM Sans" w:hAnsi="DM Sans" w:cs="Arial"/>
          <w:sz w:val="18"/>
          <w:szCs w:val="18"/>
        </w:rPr>
      </w:pPr>
    </w:p>
    <w:p w14:paraId="1A9C1A65" w14:textId="79DD037F" w:rsidR="002664A8" w:rsidRDefault="002664A8" w:rsidP="006351DD">
      <w:pPr>
        <w:tabs>
          <w:tab w:val="left" w:pos="818"/>
          <w:tab w:val="left" w:pos="820"/>
        </w:tabs>
        <w:rPr>
          <w:rFonts w:ascii="DM Sans" w:hAnsi="DM Sans" w:cs="Arial"/>
          <w:sz w:val="18"/>
          <w:szCs w:val="18"/>
        </w:rPr>
      </w:pPr>
      <w:r w:rsidRPr="002664A8">
        <w:rPr>
          <w:rFonts w:ascii="DM Sans" w:hAnsi="DM Sans" w:cs="Arial"/>
          <w:b/>
          <w:bCs/>
          <w:sz w:val="18"/>
          <w:szCs w:val="18"/>
        </w:rPr>
        <w:t>Personal Data</w:t>
      </w:r>
      <w:r w:rsidRPr="002664A8">
        <w:rPr>
          <w:rFonts w:ascii="DM Sans" w:hAnsi="DM Sans" w:cs="Arial"/>
          <w:sz w:val="18"/>
          <w:szCs w:val="18"/>
        </w:rPr>
        <w:t xml:space="preserve"> means information relating to an identified or identifiable natural person, to the extent regulated by applicable Data Protection Laws.</w:t>
      </w:r>
    </w:p>
    <w:p w14:paraId="1BFAA8D5" w14:textId="77777777" w:rsidR="002664A8" w:rsidRPr="002664A8" w:rsidRDefault="002664A8" w:rsidP="006351DD">
      <w:pPr>
        <w:tabs>
          <w:tab w:val="left" w:pos="818"/>
          <w:tab w:val="left" w:pos="820"/>
        </w:tabs>
        <w:rPr>
          <w:rFonts w:ascii="DM Sans" w:hAnsi="DM Sans" w:cs="Arial"/>
          <w:sz w:val="18"/>
          <w:szCs w:val="18"/>
        </w:rPr>
      </w:pPr>
    </w:p>
    <w:p w14:paraId="71AD58F3" w14:textId="396B6594" w:rsidR="002664A8" w:rsidRDefault="002664A8" w:rsidP="006351DD">
      <w:pPr>
        <w:tabs>
          <w:tab w:val="left" w:pos="818"/>
          <w:tab w:val="left" w:pos="820"/>
        </w:tabs>
        <w:rPr>
          <w:rFonts w:ascii="DM Sans" w:hAnsi="DM Sans" w:cs="Arial"/>
          <w:sz w:val="18"/>
          <w:szCs w:val="18"/>
        </w:rPr>
      </w:pPr>
      <w:r w:rsidRPr="002664A8">
        <w:rPr>
          <w:rFonts w:ascii="DM Sans" w:hAnsi="DM Sans" w:cs="Arial"/>
          <w:b/>
          <w:bCs/>
          <w:sz w:val="18"/>
          <w:szCs w:val="18"/>
        </w:rPr>
        <w:t>Data Protection Laws</w:t>
      </w:r>
      <w:r w:rsidRPr="002664A8">
        <w:rPr>
          <w:rFonts w:ascii="DM Sans" w:hAnsi="DM Sans" w:cs="Arial"/>
          <w:sz w:val="18"/>
          <w:szCs w:val="18"/>
        </w:rPr>
        <w:t xml:space="preserve"> means applicable data protection and privacy laws governing the processing of Personal Data in connection with the Services.</w:t>
      </w:r>
    </w:p>
    <w:p w14:paraId="6E161C8F" w14:textId="77777777" w:rsidR="002664A8" w:rsidRPr="002664A8" w:rsidRDefault="002664A8" w:rsidP="006351DD">
      <w:pPr>
        <w:tabs>
          <w:tab w:val="left" w:pos="818"/>
          <w:tab w:val="left" w:pos="820"/>
        </w:tabs>
        <w:rPr>
          <w:rFonts w:ascii="DM Sans" w:hAnsi="DM Sans" w:cs="Arial"/>
          <w:sz w:val="18"/>
          <w:szCs w:val="18"/>
        </w:rPr>
      </w:pPr>
    </w:p>
    <w:p w14:paraId="223A4E53" w14:textId="4319280E" w:rsidR="002664A8" w:rsidRPr="002664A8" w:rsidRDefault="002664A8" w:rsidP="006351DD">
      <w:pPr>
        <w:tabs>
          <w:tab w:val="left" w:pos="818"/>
          <w:tab w:val="left" w:pos="820"/>
        </w:tabs>
        <w:rPr>
          <w:rFonts w:ascii="DM Sans" w:hAnsi="DM Sans" w:cs="Arial"/>
          <w:sz w:val="18"/>
          <w:szCs w:val="18"/>
        </w:rPr>
      </w:pPr>
      <w:r w:rsidRPr="002664A8">
        <w:rPr>
          <w:rFonts w:ascii="DM Sans" w:hAnsi="DM Sans" w:cs="Arial"/>
          <w:b/>
          <w:bCs/>
          <w:sz w:val="18"/>
          <w:szCs w:val="18"/>
        </w:rPr>
        <w:t>Security Incident</w:t>
      </w:r>
      <w:r w:rsidRPr="002664A8">
        <w:rPr>
          <w:rFonts w:ascii="DM Sans" w:hAnsi="DM Sans" w:cs="Arial"/>
          <w:sz w:val="18"/>
          <w:szCs w:val="18"/>
        </w:rPr>
        <w:t xml:space="preserve"> means a confirmed breach of security leading to </w:t>
      </w:r>
      <w:proofErr w:type="gramStart"/>
      <w:r w:rsidRPr="002664A8">
        <w:rPr>
          <w:rFonts w:ascii="DM Sans" w:hAnsi="DM Sans" w:cs="Arial"/>
          <w:sz w:val="18"/>
          <w:szCs w:val="18"/>
        </w:rPr>
        <w:t>the unauthorized</w:t>
      </w:r>
      <w:proofErr w:type="gramEnd"/>
      <w:r w:rsidRPr="002664A8">
        <w:rPr>
          <w:rFonts w:ascii="DM Sans" w:hAnsi="DM Sans" w:cs="Arial"/>
          <w:sz w:val="18"/>
          <w:szCs w:val="18"/>
        </w:rPr>
        <w:t xml:space="preserve"> access to, acquisition of, disclosure of, or loss of Personal Data in e360’s possession or control.</w:t>
      </w:r>
    </w:p>
    <w:p w14:paraId="4ED9B69C" w14:textId="77777777" w:rsidR="00FB2DA9" w:rsidRPr="004E241F" w:rsidRDefault="00FB2DA9" w:rsidP="001C599A">
      <w:pPr>
        <w:tabs>
          <w:tab w:val="left" w:pos="818"/>
          <w:tab w:val="left" w:pos="820"/>
        </w:tabs>
        <w:rPr>
          <w:rFonts w:ascii="DM Sans" w:hAnsi="DM Sans" w:cs="Arial"/>
          <w:sz w:val="18"/>
          <w:szCs w:val="18"/>
        </w:rPr>
      </w:pPr>
    </w:p>
    <w:p w14:paraId="4A281E51" w14:textId="6B111B2D" w:rsidR="004E241F" w:rsidRPr="002664A8" w:rsidRDefault="004E241F" w:rsidP="002664A8">
      <w:pPr>
        <w:pStyle w:val="ListParagraph"/>
        <w:numPr>
          <w:ilvl w:val="0"/>
          <w:numId w:val="27"/>
        </w:numPr>
        <w:ind w:left="180" w:hanging="180"/>
        <w:rPr>
          <w:rFonts w:ascii="DM Sans" w:hAnsi="DM Sans" w:cs="Arial"/>
          <w:b/>
          <w:bCs/>
          <w:sz w:val="18"/>
          <w:szCs w:val="18"/>
        </w:rPr>
      </w:pPr>
      <w:r w:rsidRPr="002664A8">
        <w:rPr>
          <w:rFonts w:ascii="DM Sans" w:hAnsi="DM Sans" w:cs="Arial"/>
          <w:b/>
          <w:bCs/>
          <w:sz w:val="18"/>
          <w:szCs w:val="18"/>
          <w:u w:val="single"/>
        </w:rPr>
        <w:t xml:space="preserve">Purpose and </w:t>
      </w:r>
      <w:r w:rsidR="002664A8">
        <w:rPr>
          <w:rFonts w:ascii="DM Sans" w:hAnsi="DM Sans" w:cs="Arial"/>
          <w:b/>
          <w:bCs/>
          <w:sz w:val="18"/>
          <w:szCs w:val="18"/>
          <w:u w:val="single"/>
        </w:rPr>
        <w:t>Scope</w:t>
      </w:r>
      <w:r w:rsidRPr="002664A8">
        <w:rPr>
          <w:rFonts w:ascii="DM Sans" w:hAnsi="DM Sans" w:cs="Arial"/>
          <w:b/>
          <w:bCs/>
          <w:sz w:val="18"/>
          <w:szCs w:val="18"/>
        </w:rPr>
        <w:t>.</w:t>
      </w:r>
    </w:p>
    <w:p w14:paraId="22482EF2" w14:textId="77777777" w:rsidR="004E241F" w:rsidRPr="004E241F" w:rsidRDefault="004E241F" w:rsidP="004E241F">
      <w:pPr>
        <w:tabs>
          <w:tab w:val="left" w:pos="818"/>
          <w:tab w:val="left" w:pos="820"/>
        </w:tabs>
        <w:rPr>
          <w:rFonts w:ascii="DM Sans" w:hAnsi="DM Sans" w:cs="Arial"/>
          <w:b/>
          <w:bCs/>
          <w:sz w:val="18"/>
          <w:szCs w:val="18"/>
        </w:rPr>
      </w:pPr>
    </w:p>
    <w:p w14:paraId="7517CB2B" w14:textId="77777777" w:rsidR="002664A8" w:rsidRDefault="002664A8" w:rsidP="002664A8">
      <w:pPr>
        <w:tabs>
          <w:tab w:val="left" w:pos="818"/>
          <w:tab w:val="left" w:pos="820"/>
        </w:tabs>
        <w:rPr>
          <w:rFonts w:ascii="DM Sans" w:hAnsi="DM Sans" w:cs="Arial"/>
          <w:sz w:val="18"/>
          <w:szCs w:val="18"/>
        </w:rPr>
      </w:pPr>
      <w:r w:rsidRPr="002664A8">
        <w:rPr>
          <w:rFonts w:ascii="DM Sans" w:hAnsi="DM Sans" w:cs="Arial"/>
          <w:sz w:val="18"/>
          <w:szCs w:val="18"/>
        </w:rPr>
        <w:t>This Information Security &amp; Data Protection Addendum (“Addendum”) applies to Services provided by e360 under the applicable master agreement, statement of work, purchase order, or other governing agreement (the “Agreement”).</w:t>
      </w:r>
    </w:p>
    <w:p w14:paraId="4E5B02F6" w14:textId="77777777" w:rsidR="002664A8" w:rsidRPr="002664A8" w:rsidRDefault="002664A8" w:rsidP="002664A8">
      <w:pPr>
        <w:tabs>
          <w:tab w:val="left" w:pos="818"/>
          <w:tab w:val="left" w:pos="820"/>
        </w:tabs>
        <w:rPr>
          <w:rFonts w:ascii="DM Sans" w:hAnsi="DM Sans" w:cs="Arial"/>
          <w:sz w:val="18"/>
          <w:szCs w:val="18"/>
        </w:rPr>
      </w:pPr>
    </w:p>
    <w:p w14:paraId="2CDA29A2" w14:textId="77777777" w:rsidR="002664A8" w:rsidRDefault="002664A8" w:rsidP="002664A8">
      <w:pPr>
        <w:tabs>
          <w:tab w:val="left" w:pos="818"/>
          <w:tab w:val="left" w:pos="820"/>
        </w:tabs>
        <w:rPr>
          <w:rFonts w:ascii="DM Sans" w:hAnsi="DM Sans" w:cs="Arial"/>
          <w:sz w:val="18"/>
          <w:szCs w:val="18"/>
        </w:rPr>
      </w:pPr>
      <w:r w:rsidRPr="002664A8">
        <w:rPr>
          <w:rFonts w:ascii="DM Sans" w:hAnsi="DM Sans" w:cs="Arial"/>
          <w:sz w:val="18"/>
          <w:szCs w:val="18"/>
        </w:rPr>
        <w:t>e360 provides a combination of:</w:t>
      </w:r>
    </w:p>
    <w:p w14:paraId="0BCD0A72" w14:textId="77777777" w:rsidR="002664A8" w:rsidRPr="002664A8" w:rsidRDefault="002664A8" w:rsidP="002664A8">
      <w:pPr>
        <w:tabs>
          <w:tab w:val="left" w:pos="818"/>
          <w:tab w:val="left" w:pos="820"/>
        </w:tabs>
        <w:rPr>
          <w:rFonts w:ascii="DM Sans" w:hAnsi="DM Sans" w:cs="Arial"/>
          <w:sz w:val="18"/>
          <w:szCs w:val="18"/>
        </w:rPr>
      </w:pPr>
    </w:p>
    <w:p w14:paraId="487BECD0" w14:textId="77777777" w:rsidR="002664A8" w:rsidRPr="002664A8" w:rsidRDefault="002664A8" w:rsidP="002664A8">
      <w:pPr>
        <w:numPr>
          <w:ilvl w:val="0"/>
          <w:numId w:val="28"/>
        </w:numPr>
        <w:tabs>
          <w:tab w:val="left" w:pos="818"/>
          <w:tab w:val="left" w:pos="820"/>
        </w:tabs>
        <w:rPr>
          <w:rFonts w:ascii="DM Sans" w:hAnsi="DM Sans" w:cs="Arial"/>
          <w:sz w:val="18"/>
          <w:szCs w:val="18"/>
        </w:rPr>
      </w:pPr>
      <w:r w:rsidRPr="002664A8">
        <w:rPr>
          <w:rFonts w:ascii="DM Sans" w:hAnsi="DM Sans" w:cs="Arial"/>
          <w:sz w:val="18"/>
          <w:szCs w:val="18"/>
        </w:rPr>
        <w:t>Product resale and implementation services; and</w:t>
      </w:r>
    </w:p>
    <w:p w14:paraId="5538D3E8" w14:textId="77777777" w:rsidR="002664A8" w:rsidRPr="002664A8" w:rsidRDefault="002664A8" w:rsidP="002664A8">
      <w:pPr>
        <w:numPr>
          <w:ilvl w:val="0"/>
          <w:numId w:val="28"/>
        </w:numPr>
        <w:tabs>
          <w:tab w:val="left" w:pos="818"/>
          <w:tab w:val="left" w:pos="820"/>
        </w:tabs>
        <w:rPr>
          <w:rFonts w:ascii="DM Sans" w:hAnsi="DM Sans" w:cs="Arial"/>
          <w:sz w:val="18"/>
          <w:szCs w:val="18"/>
        </w:rPr>
      </w:pPr>
      <w:r w:rsidRPr="002664A8">
        <w:rPr>
          <w:rFonts w:ascii="DM Sans" w:hAnsi="DM Sans" w:cs="Arial"/>
          <w:sz w:val="18"/>
          <w:szCs w:val="18"/>
        </w:rPr>
        <w:t>Managed and support services, which may include persistent or remote access to Client systems where expressly agreed.</w:t>
      </w:r>
    </w:p>
    <w:p w14:paraId="7A61210E" w14:textId="77777777" w:rsidR="002664A8" w:rsidRDefault="002664A8" w:rsidP="002664A8">
      <w:pPr>
        <w:tabs>
          <w:tab w:val="left" w:pos="818"/>
          <w:tab w:val="left" w:pos="820"/>
        </w:tabs>
        <w:rPr>
          <w:rFonts w:ascii="DM Sans" w:hAnsi="DM Sans" w:cs="Arial"/>
          <w:sz w:val="18"/>
          <w:szCs w:val="18"/>
        </w:rPr>
      </w:pPr>
    </w:p>
    <w:p w14:paraId="00265E27" w14:textId="130D256A" w:rsidR="002664A8" w:rsidRPr="002664A8" w:rsidRDefault="002664A8" w:rsidP="002664A8">
      <w:pPr>
        <w:tabs>
          <w:tab w:val="left" w:pos="818"/>
          <w:tab w:val="left" w:pos="820"/>
        </w:tabs>
        <w:rPr>
          <w:rFonts w:ascii="DM Sans" w:hAnsi="DM Sans" w:cs="Arial"/>
          <w:sz w:val="18"/>
          <w:szCs w:val="18"/>
        </w:rPr>
      </w:pPr>
      <w:r w:rsidRPr="002664A8">
        <w:rPr>
          <w:rFonts w:ascii="DM Sans" w:hAnsi="DM Sans" w:cs="Arial"/>
          <w:sz w:val="18"/>
          <w:szCs w:val="18"/>
        </w:rPr>
        <w:t>This Addendum governs e360’s access to, processing of, and protection of Client Data and Personal Data in connection with such Services.</w:t>
      </w:r>
    </w:p>
    <w:p w14:paraId="6267101F" w14:textId="2681A09E" w:rsidR="004E241F" w:rsidRPr="004E241F" w:rsidRDefault="004E241F" w:rsidP="004E241F">
      <w:pPr>
        <w:tabs>
          <w:tab w:val="left" w:pos="818"/>
          <w:tab w:val="left" w:pos="820"/>
        </w:tabs>
        <w:rPr>
          <w:rFonts w:ascii="DM Sans" w:hAnsi="DM Sans" w:cs="Arial"/>
          <w:sz w:val="18"/>
          <w:szCs w:val="18"/>
        </w:rPr>
      </w:pPr>
    </w:p>
    <w:p w14:paraId="26E26236" w14:textId="2B49A06B" w:rsidR="004E241F" w:rsidRPr="002664A8" w:rsidRDefault="002664A8" w:rsidP="002664A8">
      <w:pPr>
        <w:pStyle w:val="ListParagraph"/>
        <w:numPr>
          <w:ilvl w:val="0"/>
          <w:numId w:val="27"/>
        </w:numPr>
        <w:ind w:left="180" w:hanging="180"/>
        <w:rPr>
          <w:rFonts w:ascii="DM Sans" w:hAnsi="DM Sans" w:cs="Arial"/>
          <w:b/>
          <w:bCs/>
          <w:sz w:val="18"/>
          <w:szCs w:val="18"/>
        </w:rPr>
      </w:pPr>
      <w:r>
        <w:rPr>
          <w:rFonts w:ascii="DM Sans" w:hAnsi="DM Sans" w:cs="Arial"/>
          <w:b/>
          <w:bCs/>
          <w:sz w:val="18"/>
          <w:szCs w:val="18"/>
          <w:u w:val="single"/>
        </w:rPr>
        <w:t>Roles of the Parties</w:t>
      </w:r>
      <w:r>
        <w:rPr>
          <w:rFonts w:ascii="DM Sans" w:hAnsi="DM Sans" w:cs="Arial"/>
          <w:b/>
          <w:bCs/>
          <w:sz w:val="18"/>
          <w:szCs w:val="18"/>
        </w:rPr>
        <w:t>.</w:t>
      </w:r>
    </w:p>
    <w:p w14:paraId="508DD377" w14:textId="77777777" w:rsidR="002664A8" w:rsidRDefault="002664A8" w:rsidP="004E241F">
      <w:pPr>
        <w:tabs>
          <w:tab w:val="left" w:pos="818"/>
          <w:tab w:val="left" w:pos="820"/>
        </w:tabs>
        <w:rPr>
          <w:rFonts w:ascii="DM Sans" w:hAnsi="DM Sans" w:cs="Arial"/>
          <w:sz w:val="18"/>
          <w:szCs w:val="18"/>
        </w:rPr>
      </w:pPr>
    </w:p>
    <w:p w14:paraId="7A44A799" w14:textId="2F3C7A22" w:rsidR="002664A8" w:rsidRPr="002664A8" w:rsidRDefault="00946839" w:rsidP="002664A8">
      <w:pPr>
        <w:tabs>
          <w:tab w:val="left" w:pos="818"/>
          <w:tab w:val="left" w:pos="820"/>
        </w:tabs>
        <w:rPr>
          <w:rFonts w:ascii="DM Sans" w:hAnsi="DM Sans" w:cs="Arial"/>
          <w:sz w:val="18"/>
          <w:szCs w:val="18"/>
        </w:rPr>
      </w:pPr>
      <w:r w:rsidRPr="00946839">
        <w:rPr>
          <w:rFonts w:ascii="DM Sans" w:hAnsi="DM Sans" w:cs="Arial"/>
          <w:sz w:val="18"/>
          <w:szCs w:val="18"/>
        </w:rPr>
        <w:t>Client acts as a Controller, or where applicable, a Processor, of Personal Data</w:t>
      </w:r>
      <w:r w:rsidR="002664A8" w:rsidRPr="002664A8">
        <w:rPr>
          <w:rFonts w:ascii="DM Sans" w:hAnsi="DM Sans" w:cs="Arial"/>
          <w:sz w:val="18"/>
          <w:szCs w:val="18"/>
        </w:rPr>
        <w:t>.</w:t>
      </w:r>
    </w:p>
    <w:p w14:paraId="650C4932" w14:textId="77777777" w:rsidR="002664A8" w:rsidRDefault="002664A8" w:rsidP="002664A8">
      <w:pPr>
        <w:tabs>
          <w:tab w:val="left" w:pos="818"/>
          <w:tab w:val="left" w:pos="820"/>
        </w:tabs>
        <w:rPr>
          <w:rFonts w:ascii="DM Sans" w:hAnsi="DM Sans" w:cs="Arial"/>
          <w:sz w:val="18"/>
          <w:szCs w:val="18"/>
        </w:rPr>
      </w:pPr>
    </w:p>
    <w:p w14:paraId="36DE80BC" w14:textId="4A2E7C07" w:rsidR="002664A8" w:rsidRDefault="009A3319" w:rsidP="002664A8">
      <w:pPr>
        <w:tabs>
          <w:tab w:val="left" w:pos="818"/>
          <w:tab w:val="left" w:pos="820"/>
        </w:tabs>
        <w:rPr>
          <w:rFonts w:ascii="DM Sans" w:hAnsi="DM Sans" w:cs="Arial"/>
          <w:sz w:val="18"/>
          <w:szCs w:val="18"/>
        </w:rPr>
      </w:pPr>
      <w:r w:rsidRPr="009A3319">
        <w:rPr>
          <w:rFonts w:ascii="DM Sans" w:hAnsi="DM Sans" w:cs="Arial"/>
          <w:sz w:val="18"/>
          <w:szCs w:val="18"/>
        </w:rPr>
        <w:t>To the extent e360 processes Personal Data on Client's behalf in connection with the Services, e360 acts as a Processor and will</w:t>
      </w:r>
      <w:r w:rsidR="002664A8" w:rsidRPr="002664A8">
        <w:rPr>
          <w:rFonts w:ascii="DM Sans" w:hAnsi="DM Sans" w:cs="Arial"/>
          <w:sz w:val="18"/>
          <w:szCs w:val="18"/>
        </w:rPr>
        <w:t>:</w:t>
      </w:r>
    </w:p>
    <w:p w14:paraId="32FA7A3E" w14:textId="77777777" w:rsidR="002664A8" w:rsidRPr="002664A8" w:rsidRDefault="002664A8" w:rsidP="002664A8">
      <w:pPr>
        <w:tabs>
          <w:tab w:val="left" w:pos="818"/>
          <w:tab w:val="left" w:pos="820"/>
        </w:tabs>
        <w:rPr>
          <w:rFonts w:ascii="DM Sans" w:hAnsi="DM Sans" w:cs="Arial"/>
          <w:sz w:val="18"/>
          <w:szCs w:val="18"/>
        </w:rPr>
      </w:pPr>
    </w:p>
    <w:p w14:paraId="10FD725C" w14:textId="77777777" w:rsidR="002664A8" w:rsidRPr="002664A8" w:rsidRDefault="002664A8" w:rsidP="002664A8">
      <w:pPr>
        <w:numPr>
          <w:ilvl w:val="0"/>
          <w:numId w:val="24"/>
        </w:numPr>
        <w:tabs>
          <w:tab w:val="left" w:pos="818"/>
          <w:tab w:val="left" w:pos="820"/>
        </w:tabs>
        <w:rPr>
          <w:rFonts w:ascii="DM Sans" w:hAnsi="DM Sans" w:cs="Arial"/>
          <w:sz w:val="18"/>
          <w:szCs w:val="18"/>
        </w:rPr>
      </w:pPr>
      <w:r w:rsidRPr="002664A8">
        <w:rPr>
          <w:rFonts w:ascii="DM Sans" w:hAnsi="DM Sans" w:cs="Arial"/>
          <w:sz w:val="18"/>
          <w:szCs w:val="18"/>
        </w:rPr>
        <w:t>Process Personal Data solely on documented instructions from Client;</w:t>
      </w:r>
    </w:p>
    <w:p w14:paraId="6618E087" w14:textId="77777777" w:rsidR="002664A8" w:rsidRPr="002664A8" w:rsidRDefault="002664A8" w:rsidP="002664A8">
      <w:pPr>
        <w:numPr>
          <w:ilvl w:val="0"/>
          <w:numId w:val="24"/>
        </w:numPr>
        <w:tabs>
          <w:tab w:val="left" w:pos="818"/>
          <w:tab w:val="left" w:pos="820"/>
        </w:tabs>
        <w:rPr>
          <w:rFonts w:ascii="DM Sans" w:hAnsi="DM Sans" w:cs="Arial"/>
          <w:sz w:val="18"/>
          <w:szCs w:val="18"/>
        </w:rPr>
      </w:pPr>
      <w:r w:rsidRPr="002664A8">
        <w:rPr>
          <w:rFonts w:ascii="DM Sans" w:hAnsi="DM Sans" w:cs="Arial"/>
          <w:sz w:val="18"/>
          <w:szCs w:val="18"/>
        </w:rPr>
        <w:t>Process Personal Data only as necessary to provide the Services; and</w:t>
      </w:r>
    </w:p>
    <w:p w14:paraId="636A8238" w14:textId="77777777" w:rsidR="002664A8" w:rsidRPr="002664A8" w:rsidRDefault="002664A8" w:rsidP="002664A8">
      <w:pPr>
        <w:numPr>
          <w:ilvl w:val="0"/>
          <w:numId w:val="24"/>
        </w:numPr>
        <w:tabs>
          <w:tab w:val="left" w:pos="818"/>
          <w:tab w:val="left" w:pos="820"/>
        </w:tabs>
        <w:rPr>
          <w:rFonts w:ascii="DM Sans" w:hAnsi="DM Sans" w:cs="Arial"/>
          <w:sz w:val="18"/>
          <w:szCs w:val="18"/>
        </w:rPr>
      </w:pPr>
      <w:r w:rsidRPr="002664A8">
        <w:rPr>
          <w:rFonts w:ascii="DM Sans" w:hAnsi="DM Sans" w:cs="Arial"/>
          <w:sz w:val="18"/>
          <w:szCs w:val="18"/>
        </w:rPr>
        <w:t xml:space="preserve">Not </w:t>
      </w:r>
      <w:proofErr w:type="gramStart"/>
      <w:r w:rsidRPr="002664A8">
        <w:rPr>
          <w:rFonts w:ascii="DM Sans" w:hAnsi="DM Sans" w:cs="Arial"/>
          <w:sz w:val="18"/>
          <w:szCs w:val="18"/>
        </w:rPr>
        <w:t>use</w:t>
      </w:r>
      <w:proofErr w:type="gramEnd"/>
      <w:r w:rsidRPr="002664A8">
        <w:rPr>
          <w:rFonts w:ascii="DM Sans" w:hAnsi="DM Sans" w:cs="Arial"/>
          <w:sz w:val="18"/>
          <w:szCs w:val="18"/>
        </w:rPr>
        <w:t xml:space="preserve"> Personal Data for its own independent business purposes.</w:t>
      </w:r>
    </w:p>
    <w:p w14:paraId="4FA3DBE3" w14:textId="77777777" w:rsidR="002664A8" w:rsidRDefault="002664A8" w:rsidP="002664A8">
      <w:pPr>
        <w:tabs>
          <w:tab w:val="left" w:pos="818"/>
          <w:tab w:val="left" w:pos="820"/>
        </w:tabs>
        <w:rPr>
          <w:rFonts w:ascii="DM Sans" w:hAnsi="DM Sans" w:cs="Arial"/>
          <w:sz w:val="18"/>
          <w:szCs w:val="18"/>
        </w:rPr>
      </w:pPr>
    </w:p>
    <w:p w14:paraId="08127CC2" w14:textId="1445AA53" w:rsidR="002664A8" w:rsidRDefault="002664A8" w:rsidP="002664A8">
      <w:pPr>
        <w:tabs>
          <w:tab w:val="left" w:pos="818"/>
          <w:tab w:val="left" w:pos="820"/>
        </w:tabs>
        <w:rPr>
          <w:rFonts w:ascii="DM Sans" w:hAnsi="DM Sans" w:cs="Arial"/>
          <w:sz w:val="18"/>
          <w:szCs w:val="18"/>
        </w:rPr>
      </w:pPr>
      <w:r w:rsidRPr="002664A8">
        <w:rPr>
          <w:rFonts w:ascii="DM Sans" w:hAnsi="DM Sans" w:cs="Arial"/>
          <w:sz w:val="18"/>
          <w:szCs w:val="18"/>
        </w:rPr>
        <w:t>Client remains responsible for:</w:t>
      </w:r>
    </w:p>
    <w:p w14:paraId="28EF0883" w14:textId="77777777" w:rsidR="002664A8" w:rsidRPr="002664A8" w:rsidRDefault="002664A8" w:rsidP="002664A8">
      <w:pPr>
        <w:tabs>
          <w:tab w:val="left" w:pos="818"/>
          <w:tab w:val="left" w:pos="820"/>
        </w:tabs>
        <w:rPr>
          <w:rFonts w:ascii="DM Sans" w:hAnsi="DM Sans" w:cs="Arial"/>
          <w:sz w:val="18"/>
          <w:szCs w:val="18"/>
        </w:rPr>
      </w:pPr>
    </w:p>
    <w:p w14:paraId="4848CCDB" w14:textId="77777777" w:rsidR="002664A8" w:rsidRPr="002664A8" w:rsidRDefault="002664A8" w:rsidP="002664A8">
      <w:pPr>
        <w:numPr>
          <w:ilvl w:val="0"/>
          <w:numId w:val="24"/>
        </w:numPr>
        <w:tabs>
          <w:tab w:val="left" w:pos="818"/>
          <w:tab w:val="left" w:pos="820"/>
        </w:tabs>
        <w:rPr>
          <w:rFonts w:ascii="DM Sans" w:hAnsi="DM Sans" w:cs="Arial"/>
          <w:sz w:val="18"/>
          <w:szCs w:val="18"/>
        </w:rPr>
      </w:pPr>
      <w:r w:rsidRPr="002664A8">
        <w:rPr>
          <w:rFonts w:ascii="DM Sans" w:hAnsi="DM Sans" w:cs="Arial"/>
          <w:sz w:val="18"/>
          <w:szCs w:val="18"/>
        </w:rPr>
        <w:t>Determining the purposes and means of processing;</w:t>
      </w:r>
    </w:p>
    <w:p w14:paraId="2BE7D81C" w14:textId="77777777" w:rsidR="002664A8" w:rsidRPr="002664A8" w:rsidRDefault="002664A8" w:rsidP="002664A8">
      <w:pPr>
        <w:numPr>
          <w:ilvl w:val="0"/>
          <w:numId w:val="24"/>
        </w:numPr>
        <w:tabs>
          <w:tab w:val="left" w:pos="818"/>
          <w:tab w:val="left" w:pos="820"/>
        </w:tabs>
        <w:rPr>
          <w:rFonts w:ascii="DM Sans" w:hAnsi="DM Sans" w:cs="Arial"/>
          <w:sz w:val="18"/>
          <w:szCs w:val="18"/>
        </w:rPr>
      </w:pPr>
      <w:r w:rsidRPr="002664A8">
        <w:rPr>
          <w:rFonts w:ascii="DM Sans" w:hAnsi="DM Sans" w:cs="Arial"/>
          <w:sz w:val="18"/>
          <w:szCs w:val="18"/>
        </w:rPr>
        <w:t>Configuring Client systems and security controls;</w:t>
      </w:r>
    </w:p>
    <w:p w14:paraId="785A68E2" w14:textId="77777777" w:rsidR="002664A8" w:rsidRPr="002664A8" w:rsidRDefault="002664A8" w:rsidP="002664A8">
      <w:pPr>
        <w:numPr>
          <w:ilvl w:val="0"/>
          <w:numId w:val="24"/>
        </w:numPr>
        <w:tabs>
          <w:tab w:val="left" w:pos="818"/>
          <w:tab w:val="left" w:pos="820"/>
        </w:tabs>
        <w:rPr>
          <w:rFonts w:ascii="DM Sans" w:hAnsi="DM Sans" w:cs="Arial"/>
          <w:sz w:val="18"/>
          <w:szCs w:val="18"/>
        </w:rPr>
      </w:pPr>
      <w:r w:rsidRPr="002664A8">
        <w:rPr>
          <w:rFonts w:ascii="DM Sans" w:hAnsi="DM Sans" w:cs="Arial"/>
          <w:sz w:val="18"/>
          <w:szCs w:val="18"/>
        </w:rPr>
        <w:t>Providing required notices and obtaining required consents; and</w:t>
      </w:r>
    </w:p>
    <w:p w14:paraId="3F76A794" w14:textId="77777777" w:rsidR="002664A8" w:rsidRPr="002664A8" w:rsidRDefault="002664A8" w:rsidP="002664A8">
      <w:pPr>
        <w:numPr>
          <w:ilvl w:val="0"/>
          <w:numId w:val="24"/>
        </w:numPr>
        <w:tabs>
          <w:tab w:val="left" w:pos="818"/>
          <w:tab w:val="left" w:pos="820"/>
        </w:tabs>
        <w:rPr>
          <w:rFonts w:ascii="DM Sans" w:hAnsi="DM Sans" w:cs="Arial"/>
          <w:sz w:val="18"/>
          <w:szCs w:val="18"/>
        </w:rPr>
      </w:pPr>
      <w:r w:rsidRPr="002664A8">
        <w:rPr>
          <w:rFonts w:ascii="DM Sans" w:hAnsi="DM Sans" w:cs="Arial"/>
          <w:sz w:val="18"/>
          <w:szCs w:val="18"/>
        </w:rPr>
        <w:lastRenderedPageBreak/>
        <w:t>Complying with applicable Data Protection Laws.</w:t>
      </w:r>
    </w:p>
    <w:p w14:paraId="425F492C" w14:textId="3FB0BCB8" w:rsidR="004E241F" w:rsidRPr="004E241F" w:rsidRDefault="004E241F" w:rsidP="002664A8">
      <w:pPr>
        <w:tabs>
          <w:tab w:val="left" w:pos="818"/>
          <w:tab w:val="left" w:pos="820"/>
        </w:tabs>
        <w:ind w:left="720"/>
        <w:rPr>
          <w:rFonts w:ascii="DM Sans" w:hAnsi="DM Sans" w:cs="Arial"/>
          <w:sz w:val="18"/>
          <w:szCs w:val="18"/>
        </w:rPr>
      </w:pPr>
    </w:p>
    <w:p w14:paraId="3FAF5A39" w14:textId="3DD98838" w:rsidR="004E241F" w:rsidRPr="002664A8" w:rsidRDefault="002664A8" w:rsidP="002664A8">
      <w:pPr>
        <w:pStyle w:val="ListParagraph"/>
        <w:numPr>
          <w:ilvl w:val="0"/>
          <w:numId w:val="27"/>
        </w:numPr>
        <w:ind w:left="180" w:hanging="180"/>
        <w:rPr>
          <w:rFonts w:ascii="DM Sans" w:hAnsi="DM Sans" w:cs="Arial"/>
          <w:b/>
          <w:bCs/>
          <w:sz w:val="18"/>
          <w:szCs w:val="18"/>
        </w:rPr>
      </w:pPr>
      <w:r w:rsidRPr="00833399">
        <w:rPr>
          <w:rFonts w:ascii="DM Sans" w:hAnsi="DM Sans" w:cs="Arial"/>
          <w:b/>
          <w:bCs/>
          <w:sz w:val="18"/>
          <w:szCs w:val="18"/>
          <w:u w:val="single"/>
        </w:rPr>
        <w:t>Scope of Access and Processing</w:t>
      </w:r>
      <w:r>
        <w:rPr>
          <w:rFonts w:ascii="DM Sans" w:hAnsi="DM Sans" w:cs="Arial"/>
          <w:b/>
          <w:bCs/>
          <w:sz w:val="18"/>
          <w:szCs w:val="18"/>
        </w:rPr>
        <w:t>.</w:t>
      </w:r>
    </w:p>
    <w:p w14:paraId="67950CF3" w14:textId="77777777" w:rsidR="002664A8" w:rsidRDefault="002664A8" w:rsidP="004E241F">
      <w:pPr>
        <w:tabs>
          <w:tab w:val="left" w:pos="818"/>
          <w:tab w:val="left" w:pos="820"/>
        </w:tabs>
        <w:rPr>
          <w:rFonts w:ascii="DM Sans" w:hAnsi="DM Sans" w:cs="Arial"/>
          <w:sz w:val="18"/>
          <w:szCs w:val="18"/>
        </w:rPr>
      </w:pPr>
    </w:p>
    <w:p w14:paraId="713D8CC1" w14:textId="77777777" w:rsid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Depending on the Services provided:</w:t>
      </w:r>
    </w:p>
    <w:p w14:paraId="0F9BDE8B" w14:textId="77777777" w:rsidR="00833399" w:rsidRPr="00833399" w:rsidRDefault="00833399" w:rsidP="00833399">
      <w:pPr>
        <w:tabs>
          <w:tab w:val="left" w:pos="818"/>
          <w:tab w:val="left" w:pos="820"/>
        </w:tabs>
        <w:rPr>
          <w:rFonts w:ascii="DM Sans" w:hAnsi="DM Sans" w:cs="Arial"/>
          <w:sz w:val="18"/>
          <w:szCs w:val="18"/>
        </w:rPr>
      </w:pPr>
    </w:p>
    <w:p w14:paraId="614DBF06" w14:textId="77777777" w:rsidR="00833399" w:rsidRPr="00833399" w:rsidRDefault="00833399" w:rsidP="00833399">
      <w:pPr>
        <w:numPr>
          <w:ilvl w:val="0"/>
          <w:numId w:val="31"/>
        </w:numPr>
        <w:tabs>
          <w:tab w:val="left" w:pos="818"/>
          <w:tab w:val="left" w:pos="820"/>
        </w:tabs>
        <w:rPr>
          <w:rFonts w:ascii="DM Sans" w:hAnsi="DM Sans" w:cs="Arial"/>
          <w:sz w:val="18"/>
          <w:szCs w:val="18"/>
        </w:rPr>
      </w:pPr>
      <w:r w:rsidRPr="00833399">
        <w:rPr>
          <w:rFonts w:ascii="DM Sans" w:hAnsi="DM Sans" w:cs="Arial"/>
          <w:sz w:val="18"/>
          <w:szCs w:val="18"/>
        </w:rPr>
        <w:t>e360 may receive limited Client Data incidentally in connection with project or resale engagements;</w:t>
      </w:r>
    </w:p>
    <w:p w14:paraId="7EA62D35" w14:textId="77777777" w:rsidR="00833399" w:rsidRPr="00833399" w:rsidRDefault="00833399" w:rsidP="00833399">
      <w:pPr>
        <w:numPr>
          <w:ilvl w:val="0"/>
          <w:numId w:val="31"/>
        </w:numPr>
        <w:tabs>
          <w:tab w:val="left" w:pos="818"/>
          <w:tab w:val="left" w:pos="820"/>
        </w:tabs>
        <w:rPr>
          <w:rFonts w:ascii="DM Sans" w:hAnsi="DM Sans" w:cs="Arial"/>
          <w:sz w:val="18"/>
          <w:szCs w:val="18"/>
        </w:rPr>
      </w:pPr>
      <w:r w:rsidRPr="00833399">
        <w:rPr>
          <w:rFonts w:ascii="DM Sans" w:hAnsi="DM Sans" w:cs="Arial"/>
          <w:sz w:val="18"/>
          <w:szCs w:val="18"/>
        </w:rPr>
        <w:t>e360 may maintain remote or persistent access to Client systems where managed services are provided under a statement of work;</w:t>
      </w:r>
    </w:p>
    <w:p w14:paraId="482136E6" w14:textId="77777777" w:rsidR="00833399" w:rsidRDefault="00833399" w:rsidP="00833399">
      <w:pPr>
        <w:numPr>
          <w:ilvl w:val="0"/>
          <w:numId w:val="31"/>
        </w:numPr>
        <w:tabs>
          <w:tab w:val="left" w:pos="818"/>
          <w:tab w:val="left" w:pos="820"/>
        </w:tabs>
        <w:rPr>
          <w:rFonts w:ascii="DM Sans" w:hAnsi="DM Sans" w:cs="Arial"/>
          <w:sz w:val="18"/>
          <w:szCs w:val="18"/>
        </w:rPr>
      </w:pPr>
      <w:r w:rsidRPr="00833399">
        <w:rPr>
          <w:rFonts w:ascii="DM Sans" w:hAnsi="DM Sans" w:cs="Arial"/>
          <w:sz w:val="18"/>
          <w:szCs w:val="18"/>
        </w:rPr>
        <w:t>e360 will access Client systems solely as necessary to perform the Services and in accordance with agreed access controls.</w:t>
      </w:r>
    </w:p>
    <w:p w14:paraId="4F5E33BE" w14:textId="77777777" w:rsidR="00833399" w:rsidRPr="00833399" w:rsidRDefault="00833399" w:rsidP="00833399">
      <w:pPr>
        <w:tabs>
          <w:tab w:val="left" w:pos="818"/>
          <w:tab w:val="left" w:pos="820"/>
        </w:tabs>
        <w:rPr>
          <w:rFonts w:ascii="DM Sans" w:hAnsi="DM Sans" w:cs="Arial"/>
          <w:sz w:val="18"/>
          <w:szCs w:val="18"/>
        </w:rPr>
      </w:pPr>
    </w:p>
    <w:p w14:paraId="3D43FE15" w14:textId="77777777"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e360 will not sell, monetize, or otherwise exploit Client Data.</w:t>
      </w:r>
    </w:p>
    <w:p w14:paraId="3E2C26DC" w14:textId="1B4D5CB4" w:rsidR="004E241F" w:rsidRPr="004E241F" w:rsidRDefault="004E241F" w:rsidP="004E241F">
      <w:pPr>
        <w:tabs>
          <w:tab w:val="left" w:pos="818"/>
          <w:tab w:val="left" w:pos="820"/>
        </w:tabs>
        <w:rPr>
          <w:rFonts w:ascii="DM Sans" w:hAnsi="DM Sans" w:cs="Arial"/>
          <w:sz w:val="18"/>
          <w:szCs w:val="18"/>
        </w:rPr>
      </w:pPr>
    </w:p>
    <w:p w14:paraId="3EDB9C51" w14:textId="4D8AAD2A" w:rsidR="004E241F" w:rsidRPr="002664A8" w:rsidRDefault="004E241F" w:rsidP="002664A8">
      <w:pPr>
        <w:pStyle w:val="ListParagraph"/>
        <w:numPr>
          <w:ilvl w:val="0"/>
          <w:numId w:val="27"/>
        </w:numPr>
        <w:ind w:left="180" w:hanging="180"/>
        <w:rPr>
          <w:rFonts w:ascii="DM Sans" w:hAnsi="DM Sans" w:cs="Arial"/>
          <w:b/>
          <w:bCs/>
          <w:sz w:val="18"/>
          <w:szCs w:val="18"/>
        </w:rPr>
      </w:pPr>
      <w:r w:rsidRPr="002664A8">
        <w:rPr>
          <w:rFonts w:ascii="DM Sans" w:hAnsi="DM Sans" w:cs="Arial"/>
          <w:b/>
          <w:bCs/>
          <w:sz w:val="18"/>
          <w:szCs w:val="18"/>
          <w:u w:val="single"/>
        </w:rPr>
        <w:t>Information Security Program</w:t>
      </w:r>
      <w:r w:rsidR="002664A8">
        <w:rPr>
          <w:rFonts w:ascii="DM Sans" w:hAnsi="DM Sans" w:cs="Arial"/>
          <w:b/>
          <w:bCs/>
          <w:sz w:val="18"/>
          <w:szCs w:val="18"/>
        </w:rPr>
        <w:t>.</w:t>
      </w:r>
    </w:p>
    <w:p w14:paraId="76FD85C4" w14:textId="77777777" w:rsidR="002664A8" w:rsidRDefault="002664A8" w:rsidP="004E241F">
      <w:pPr>
        <w:tabs>
          <w:tab w:val="left" w:pos="818"/>
          <w:tab w:val="left" w:pos="820"/>
        </w:tabs>
        <w:rPr>
          <w:rFonts w:ascii="DM Sans" w:hAnsi="DM Sans" w:cs="Arial"/>
          <w:sz w:val="18"/>
          <w:szCs w:val="18"/>
        </w:rPr>
      </w:pPr>
    </w:p>
    <w:p w14:paraId="020E6957" w14:textId="77777777"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e360 maintains a written information security program aligned to industry-recognized standards (including NIST-based controls) appropriate to its role as a reseller and managed services provider.</w:t>
      </w:r>
    </w:p>
    <w:p w14:paraId="3DFF2A7B" w14:textId="77777777" w:rsidR="00833399" w:rsidRDefault="00833399" w:rsidP="00833399">
      <w:pPr>
        <w:tabs>
          <w:tab w:val="left" w:pos="818"/>
          <w:tab w:val="left" w:pos="820"/>
        </w:tabs>
        <w:rPr>
          <w:rFonts w:ascii="DM Sans" w:hAnsi="DM Sans" w:cs="Arial"/>
          <w:sz w:val="18"/>
          <w:szCs w:val="18"/>
        </w:rPr>
      </w:pPr>
    </w:p>
    <w:p w14:paraId="7DEBECCB" w14:textId="23FD0D97"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e360’s security program includes, as applicable:</w:t>
      </w:r>
    </w:p>
    <w:p w14:paraId="651DFA7B" w14:textId="77777777" w:rsidR="00833399" w:rsidRDefault="00833399" w:rsidP="00833399">
      <w:pPr>
        <w:tabs>
          <w:tab w:val="left" w:pos="818"/>
          <w:tab w:val="left" w:pos="820"/>
        </w:tabs>
        <w:rPr>
          <w:rFonts w:ascii="DM Sans" w:hAnsi="DM Sans" w:cs="Arial"/>
          <w:b/>
          <w:bCs/>
          <w:sz w:val="18"/>
          <w:szCs w:val="18"/>
        </w:rPr>
      </w:pPr>
    </w:p>
    <w:p w14:paraId="5EE81ECF" w14:textId="7EE2075D" w:rsidR="00833399" w:rsidRPr="00833399" w:rsidRDefault="00833399" w:rsidP="00833399">
      <w:pPr>
        <w:pStyle w:val="ListParagraph"/>
        <w:numPr>
          <w:ilvl w:val="1"/>
          <w:numId w:val="27"/>
        </w:numPr>
        <w:tabs>
          <w:tab w:val="left" w:pos="818"/>
          <w:tab w:val="left" w:pos="820"/>
        </w:tabs>
        <w:rPr>
          <w:rFonts w:ascii="DM Sans" w:hAnsi="DM Sans" w:cs="Arial"/>
          <w:sz w:val="18"/>
          <w:szCs w:val="18"/>
          <w:u w:val="single"/>
        </w:rPr>
      </w:pPr>
      <w:r w:rsidRPr="00833399">
        <w:rPr>
          <w:rFonts w:ascii="DM Sans" w:hAnsi="DM Sans" w:cs="Arial"/>
          <w:sz w:val="18"/>
          <w:szCs w:val="18"/>
          <w:u w:val="single"/>
        </w:rPr>
        <w:t>Administrative Safeguards</w:t>
      </w:r>
      <w:r>
        <w:rPr>
          <w:rFonts w:ascii="DM Sans" w:hAnsi="DM Sans" w:cs="Arial"/>
          <w:sz w:val="18"/>
          <w:szCs w:val="18"/>
        </w:rPr>
        <w:t>.</w:t>
      </w:r>
    </w:p>
    <w:p w14:paraId="09F2CDBC" w14:textId="77777777" w:rsidR="00833399" w:rsidRPr="00833399" w:rsidRDefault="00833399" w:rsidP="00833399">
      <w:pPr>
        <w:numPr>
          <w:ilvl w:val="0"/>
          <w:numId w:val="32"/>
        </w:numPr>
        <w:tabs>
          <w:tab w:val="clear" w:pos="720"/>
        </w:tabs>
        <w:ind w:left="1170"/>
        <w:rPr>
          <w:rFonts w:ascii="DM Sans" w:hAnsi="DM Sans" w:cs="Arial"/>
          <w:sz w:val="18"/>
          <w:szCs w:val="18"/>
        </w:rPr>
      </w:pPr>
      <w:r w:rsidRPr="00833399">
        <w:rPr>
          <w:rFonts w:ascii="DM Sans" w:hAnsi="DM Sans" w:cs="Arial"/>
          <w:sz w:val="18"/>
          <w:szCs w:val="18"/>
        </w:rPr>
        <w:t>Security policies and procedures;</w:t>
      </w:r>
    </w:p>
    <w:p w14:paraId="42CB534E" w14:textId="77777777" w:rsidR="00833399" w:rsidRPr="00833399" w:rsidRDefault="00833399" w:rsidP="00833399">
      <w:pPr>
        <w:numPr>
          <w:ilvl w:val="0"/>
          <w:numId w:val="32"/>
        </w:numPr>
        <w:tabs>
          <w:tab w:val="clear" w:pos="720"/>
        </w:tabs>
        <w:ind w:left="1170"/>
        <w:rPr>
          <w:rFonts w:ascii="DM Sans" w:hAnsi="DM Sans" w:cs="Arial"/>
          <w:sz w:val="18"/>
          <w:szCs w:val="18"/>
        </w:rPr>
      </w:pPr>
      <w:r w:rsidRPr="00833399">
        <w:rPr>
          <w:rFonts w:ascii="DM Sans" w:hAnsi="DM Sans" w:cs="Arial"/>
          <w:sz w:val="18"/>
          <w:szCs w:val="18"/>
        </w:rPr>
        <w:t>Workforce background screening consistent with applicable law;</w:t>
      </w:r>
    </w:p>
    <w:p w14:paraId="0D479F0C" w14:textId="77777777" w:rsidR="00833399" w:rsidRPr="00833399" w:rsidRDefault="00833399" w:rsidP="00833399">
      <w:pPr>
        <w:numPr>
          <w:ilvl w:val="0"/>
          <w:numId w:val="32"/>
        </w:numPr>
        <w:tabs>
          <w:tab w:val="clear" w:pos="720"/>
        </w:tabs>
        <w:ind w:left="1170"/>
        <w:rPr>
          <w:rFonts w:ascii="DM Sans" w:hAnsi="DM Sans" w:cs="Arial"/>
          <w:sz w:val="18"/>
          <w:szCs w:val="18"/>
        </w:rPr>
      </w:pPr>
      <w:r w:rsidRPr="00833399">
        <w:rPr>
          <w:rFonts w:ascii="DM Sans" w:hAnsi="DM Sans" w:cs="Arial"/>
          <w:sz w:val="18"/>
          <w:szCs w:val="18"/>
        </w:rPr>
        <w:t>Security awareness training for personnel with access to Client Data;</w:t>
      </w:r>
    </w:p>
    <w:p w14:paraId="070B0E90" w14:textId="77777777" w:rsidR="00833399" w:rsidRDefault="00833399" w:rsidP="00833399">
      <w:pPr>
        <w:numPr>
          <w:ilvl w:val="0"/>
          <w:numId w:val="32"/>
        </w:numPr>
        <w:tabs>
          <w:tab w:val="clear" w:pos="720"/>
        </w:tabs>
        <w:ind w:left="1170"/>
        <w:rPr>
          <w:rFonts w:ascii="DM Sans" w:hAnsi="DM Sans" w:cs="Arial"/>
          <w:sz w:val="18"/>
          <w:szCs w:val="18"/>
        </w:rPr>
      </w:pPr>
      <w:r w:rsidRPr="00833399">
        <w:rPr>
          <w:rFonts w:ascii="DM Sans" w:hAnsi="DM Sans" w:cs="Arial"/>
          <w:sz w:val="18"/>
          <w:szCs w:val="18"/>
        </w:rPr>
        <w:t xml:space="preserve">Role-based access management and </w:t>
      </w:r>
      <w:proofErr w:type="gramStart"/>
      <w:r w:rsidRPr="00833399">
        <w:rPr>
          <w:rFonts w:ascii="DM Sans" w:hAnsi="DM Sans" w:cs="Arial"/>
          <w:sz w:val="18"/>
          <w:szCs w:val="18"/>
        </w:rPr>
        <w:t>least-privilege</w:t>
      </w:r>
      <w:proofErr w:type="gramEnd"/>
      <w:r w:rsidRPr="00833399">
        <w:rPr>
          <w:rFonts w:ascii="DM Sans" w:hAnsi="DM Sans" w:cs="Arial"/>
          <w:sz w:val="18"/>
          <w:szCs w:val="18"/>
        </w:rPr>
        <w:t xml:space="preserve"> principles.</w:t>
      </w:r>
    </w:p>
    <w:p w14:paraId="742BA943" w14:textId="77777777" w:rsidR="00833399" w:rsidRDefault="00833399" w:rsidP="00833399">
      <w:pPr>
        <w:ind w:left="720"/>
        <w:rPr>
          <w:rFonts w:ascii="DM Sans" w:hAnsi="DM Sans" w:cs="Arial"/>
          <w:sz w:val="18"/>
          <w:szCs w:val="18"/>
        </w:rPr>
      </w:pPr>
    </w:p>
    <w:p w14:paraId="03EFC8AB" w14:textId="27CAA689" w:rsidR="00833399" w:rsidRPr="00833399" w:rsidRDefault="00833399" w:rsidP="00833399">
      <w:pPr>
        <w:pStyle w:val="ListParagraph"/>
        <w:numPr>
          <w:ilvl w:val="1"/>
          <w:numId w:val="27"/>
        </w:numPr>
        <w:rPr>
          <w:rFonts w:ascii="DM Sans" w:hAnsi="DM Sans" w:cs="Arial"/>
          <w:sz w:val="18"/>
          <w:szCs w:val="18"/>
          <w:u w:val="single"/>
        </w:rPr>
      </w:pPr>
      <w:r w:rsidRPr="00833399">
        <w:rPr>
          <w:rFonts w:ascii="DM Sans" w:hAnsi="DM Sans" w:cs="Arial"/>
          <w:sz w:val="18"/>
          <w:szCs w:val="18"/>
          <w:u w:val="single"/>
        </w:rPr>
        <w:t>Technical Safeguards</w:t>
      </w:r>
      <w:r>
        <w:rPr>
          <w:rFonts w:ascii="DM Sans" w:hAnsi="DM Sans" w:cs="Arial"/>
          <w:sz w:val="18"/>
          <w:szCs w:val="18"/>
        </w:rPr>
        <w:t>.</w:t>
      </w:r>
    </w:p>
    <w:p w14:paraId="20F20869" w14:textId="77777777" w:rsidR="00833399" w:rsidRPr="00833399" w:rsidRDefault="00833399" w:rsidP="00833399">
      <w:pPr>
        <w:numPr>
          <w:ilvl w:val="0"/>
          <w:numId w:val="33"/>
        </w:numPr>
        <w:tabs>
          <w:tab w:val="clear" w:pos="720"/>
        </w:tabs>
        <w:ind w:left="1170"/>
        <w:rPr>
          <w:rFonts w:ascii="DM Sans" w:hAnsi="DM Sans" w:cs="Arial"/>
          <w:sz w:val="18"/>
          <w:szCs w:val="18"/>
        </w:rPr>
      </w:pPr>
      <w:r w:rsidRPr="00833399">
        <w:rPr>
          <w:rFonts w:ascii="DM Sans" w:hAnsi="DM Sans" w:cs="Arial"/>
          <w:sz w:val="18"/>
          <w:szCs w:val="18"/>
        </w:rPr>
        <w:t>Multi-factor authentication for remote administrative access;</w:t>
      </w:r>
    </w:p>
    <w:p w14:paraId="00397825" w14:textId="77777777" w:rsidR="00833399" w:rsidRPr="00833399" w:rsidRDefault="00833399" w:rsidP="00833399">
      <w:pPr>
        <w:numPr>
          <w:ilvl w:val="0"/>
          <w:numId w:val="33"/>
        </w:numPr>
        <w:tabs>
          <w:tab w:val="clear" w:pos="720"/>
        </w:tabs>
        <w:ind w:left="1170"/>
        <w:rPr>
          <w:rFonts w:ascii="DM Sans" w:hAnsi="DM Sans" w:cs="Arial"/>
          <w:sz w:val="18"/>
          <w:szCs w:val="18"/>
        </w:rPr>
      </w:pPr>
      <w:r w:rsidRPr="00833399">
        <w:rPr>
          <w:rFonts w:ascii="DM Sans" w:hAnsi="DM Sans" w:cs="Arial"/>
          <w:sz w:val="18"/>
          <w:szCs w:val="18"/>
        </w:rPr>
        <w:t>Encryption in transit using industry-standard protocols (e.g., TLS);</w:t>
      </w:r>
    </w:p>
    <w:p w14:paraId="37C2C84F" w14:textId="77777777" w:rsidR="00833399" w:rsidRPr="00833399" w:rsidRDefault="00833399" w:rsidP="00833399">
      <w:pPr>
        <w:numPr>
          <w:ilvl w:val="0"/>
          <w:numId w:val="33"/>
        </w:numPr>
        <w:tabs>
          <w:tab w:val="clear" w:pos="720"/>
        </w:tabs>
        <w:ind w:left="1170"/>
        <w:rPr>
          <w:rFonts w:ascii="DM Sans" w:hAnsi="DM Sans" w:cs="Arial"/>
          <w:sz w:val="18"/>
          <w:szCs w:val="18"/>
        </w:rPr>
      </w:pPr>
      <w:r w:rsidRPr="00833399">
        <w:rPr>
          <w:rFonts w:ascii="DM Sans" w:hAnsi="DM Sans" w:cs="Arial"/>
          <w:sz w:val="18"/>
          <w:szCs w:val="18"/>
        </w:rPr>
        <w:t>Secure remote access mechanisms;</w:t>
      </w:r>
    </w:p>
    <w:p w14:paraId="468B4043" w14:textId="77777777" w:rsidR="00833399" w:rsidRPr="00833399" w:rsidRDefault="00833399" w:rsidP="00833399">
      <w:pPr>
        <w:numPr>
          <w:ilvl w:val="0"/>
          <w:numId w:val="33"/>
        </w:numPr>
        <w:tabs>
          <w:tab w:val="clear" w:pos="720"/>
        </w:tabs>
        <w:ind w:left="1170"/>
        <w:rPr>
          <w:rFonts w:ascii="DM Sans" w:hAnsi="DM Sans" w:cs="Arial"/>
          <w:sz w:val="18"/>
          <w:szCs w:val="18"/>
        </w:rPr>
      </w:pPr>
      <w:r w:rsidRPr="00833399">
        <w:rPr>
          <w:rFonts w:ascii="DM Sans" w:hAnsi="DM Sans" w:cs="Arial"/>
          <w:sz w:val="18"/>
          <w:szCs w:val="18"/>
        </w:rPr>
        <w:t xml:space="preserve">Logging and monitoring of privileged access activities </w:t>
      </w:r>
      <w:proofErr w:type="gramStart"/>
      <w:r w:rsidRPr="00833399">
        <w:rPr>
          <w:rFonts w:ascii="DM Sans" w:hAnsi="DM Sans" w:cs="Arial"/>
          <w:sz w:val="18"/>
          <w:szCs w:val="18"/>
        </w:rPr>
        <w:t>where</w:t>
      </w:r>
      <w:proofErr w:type="gramEnd"/>
      <w:r w:rsidRPr="00833399">
        <w:rPr>
          <w:rFonts w:ascii="DM Sans" w:hAnsi="DM Sans" w:cs="Arial"/>
          <w:sz w:val="18"/>
          <w:szCs w:val="18"/>
        </w:rPr>
        <w:t xml:space="preserve"> technically feasible;</w:t>
      </w:r>
    </w:p>
    <w:p w14:paraId="672D3017" w14:textId="77777777" w:rsidR="00833399" w:rsidRPr="00833399" w:rsidRDefault="00833399" w:rsidP="00833399">
      <w:pPr>
        <w:numPr>
          <w:ilvl w:val="0"/>
          <w:numId w:val="33"/>
        </w:numPr>
        <w:tabs>
          <w:tab w:val="clear" w:pos="720"/>
        </w:tabs>
        <w:ind w:left="1170"/>
        <w:rPr>
          <w:rFonts w:ascii="DM Sans" w:hAnsi="DM Sans" w:cs="Arial"/>
          <w:sz w:val="18"/>
          <w:szCs w:val="18"/>
        </w:rPr>
      </w:pPr>
      <w:r w:rsidRPr="00833399">
        <w:rPr>
          <w:rFonts w:ascii="DM Sans" w:hAnsi="DM Sans" w:cs="Arial"/>
          <w:sz w:val="18"/>
          <w:szCs w:val="18"/>
        </w:rPr>
        <w:t>Vulnerability management and patch management processes;</w:t>
      </w:r>
    </w:p>
    <w:p w14:paraId="4B9AD5D2" w14:textId="77777777" w:rsidR="00833399" w:rsidRPr="00833399" w:rsidRDefault="00833399" w:rsidP="00833399">
      <w:pPr>
        <w:numPr>
          <w:ilvl w:val="0"/>
          <w:numId w:val="33"/>
        </w:numPr>
        <w:tabs>
          <w:tab w:val="clear" w:pos="720"/>
        </w:tabs>
        <w:ind w:left="1170"/>
        <w:rPr>
          <w:rFonts w:ascii="DM Sans" w:hAnsi="DM Sans" w:cs="Arial"/>
          <w:sz w:val="18"/>
          <w:szCs w:val="18"/>
        </w:rPr>
      </w:pPr>
      <w:r w:rsidRPr="00833399">
        <w:rPr>
          <w:rFonts w:ascii="DM Sans" w:hAnsi="DM Sans" w:cs="Arial"/>
          <w:sz w:val="18"/>
          <w:szCs w:val="18"/>
        </w:rPr>
        <w:t>Endpoint protection and malware safeguards.</w:t>
      </w:r>
    </w:p>
    <w:p w14:paraId="099BE0CF" w14:textId="77777777" w:rsidR="00833399" w:rsidRDefault="00833399" w:rsidP="00833399">
      <w:pPr>
        <w:tabs>
          <w:tab w:val="left" w:pos="818"/>
          <w:tab w:val="left" w:pos="820"/>
        </w:tabs>
        <w:rPr>
          <w:rFonts w:ascii="DM Sans" w:hAnsi="DM Sans" w:cs="Arial"/>
          <w:b/>
          <w:bCs/>
          <w:sz w:val="18"/>
          <w:szCs w:val="18"/>
        </w:rPr>
      </w:pPr>
    </w:p>
    <w:p w14:paraId="0E09AF9C" w14:textId="405AB6CD" w:rsidR="00833399" w:rsidRPr="00833399" w:rsidRDefault="00833399" w:rsidP="00833399">
      <w:pPr>
        <w:pStyle w:val="ListParagraph"/>
        <w:numPr>
          <w:ilvl w:val="1"/>
          <w:numId w:val="27"/>
        </w:numPr>
        <w:rPr>
          <w:rFonts w:ascii="DM Sans" w:hAnsi="DM Sans" w:cs="Arial"/>
          <w:sz w:val="18"/>
          <w:szCs w:val="18"/>
          <w:u w:val="single"/>
        </w:rPr>
      </w:pPr>
      <w:r w:rsidRPr="00833399">
        <w:rPr>
          <w:rFonts w:ascii="DM Sans" w:hAnsi="DM Sans" w:cs="Arial"/>
          <w:sz w:val="18"/>
          <w:szCs w:val="18"/>
          <w:u w:val="single"/>
        </w:rPr>
        <w:t>Physical Safeguards</w:t>
      </w:r>
      <w:r>
        <w:rPr>
          <w:rFonts w:ascii="DM Sans" w:hAnsi="DM Sans" w:cs="Arial"/>
          <w:sz w:val="18"/>
          <w:szCs w:val="18"/>
        </w:rPr>
        <w:t>.</w:t>
      </w:r>
    </w:p>
    <w:p w14:paraId="24A2B0BE" w14:textId="77777777" w:rsidR="00833399" w:rsidRPr="00833399" w:rsidRDefault="00833399" w:rsidP="00833399">
      <w:pPr>
        <w:numPr>
          <w:ilvl w:val="0"/>
          <w:numId w:val="34"/>
        </w:numPr>
        <w:tabs>
          <w:tab w:val="clear" w:pos="720"/>
        </w:tabs>
        <w:ind w:left="1170"/>
        <w:rPr>
          <w:rFonts w:ascii="DM Sans" w:hAnsi="DM Sans" w:cs="Arial"/>
          <w:sz w:val="18"/>
          <w:szCs w:val="18"/>
        </w:rPr>
      </w:pPr>
      <w:r w:rsidRPr="00833399">
        <w:rPr>
          <w:rFonts w:ascii="DM Sans" w:hAnsi="DM Sans" w:cs="Arial"/>
          <w:sz w:val="18"/>
          <w:szCs w:val="18"/>
        </w:rPr>
        <w:t xml:space="preserve">Facility access controls for e360 offices and data environments under </w:t>
      </w:r>
      <w:proofErr w:type="gramStart"/>
      <w:r w:rsidRPr="00833399">
        <w:rPr>
          <w:rFonts w:ascii="DM Sans" w:hAnsi="DM Sans" w:cs="Arial"/>
          <w:sz w:val="18"/>
          <w:szCs w:val="18"/>
        </w:rPr>
        <w:t>its</w:t>
      </w:r>
      <w:proofErr w:type="gramEnd"/>
      <w:r w:rsidRPr="00833399">
        <w:rPr>
          <w:rFonts w:ascii="DM Sans" w:hAnsi="DM Sans" w:cs="Arial"/>
          <w:sz w:val="18"/>
          <w:szCs w:val="18"/>
        </w:rPr>
        <w:t xml:space="preserve"> control.</w:t>
      </w:r>
    </w:p>
    <w:p w14:paraId="431670C1" w14:textId="77777777" w:rsidR="00833399" w:rsidRDefault="00833399" w:rsidP="00833399">
      <w:pPr>
        <w:tabs>
          <w:tab w:val="left" w:pos="818"/>
          <w:tab w:val="left" w:pos="820"/>
        </w:tabs>
        <w:rPr>
          <w:rFonts w:ascii="DM Sans" w:hAnsi="DM Sans" w:cs="Arial"/>
          <w:sz w:val="18"/>
          <w:szCs w:val="18"/>
        </w:rPr>
      </w:pPr>
    </w:p>
    <w:p w14:paraId="10631DED" w14:textId="34B29BF9"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Security measures are designed to protect the confidentiality, integrity, and availability of Client Data.</w:t>
      </w:r>
    </w:p>
    <w:p w14:paraId="56383CBC" w14:textId="50DF3562" w:rsidR="004E241F" w:rsidRPr="004E241F" w:rsidRDefault="004E241F" w:rsidP="004E241F">
      <w:pPr>
        <w:tabs>
          <w:tab w:val="left" w:pos="818"/>
          <w:tab w:val="left" w:pos="820"/>
        </w:tabs>
        <w:rPr>
          <w:rFonts w:ascii="DM Sans" w:hAnsi="DM Sans" w:cs="Arial"/>
          <w:sz w:val="18"/>
          <w:szCs w:val="18"/>
        </w:rPr>
      </w:pPr>
    </w:p>
    <w:p w14:paraId="467EEE4F" w14:textId="01366B7D" w:rsidR="004E241F" w:rsidRPr="002664A8" w:rsidRDefault="00833399" w:rsidP="002664A8">
      <w:pPr>
        <w:pStyle w:val="ListParagraph"/>
        <w:numPr>
          <w:ilvl w:val="0"/>
          <w:numId w:val="27"/>
        </w:numPr>
        <w:ind w:left="180" w:hanging="180"/>
        <w:rPr>
          <w:rFonts w:ascii="DM Sans" w:hAnsi="DM Sans" w:cs="Arial"/>
          <w:b/>
          <w:bCs/>
          <w:sz w:val="18"/>
          <w:szCs w:val="18"/>
        </w:rPr>
      </w:pPr>
      <w:r>
        <w:rPr>
          <w:rFonts w:ascii="DM Sans" w:hAnsi="DM Sans" w:cs="Arial"/>
          <w:b/>
          <w:bCs/>
          <w:sz w:val="18"/>
          <w:szCs w:val="18"/>
          <w:u w:val="single"/>
        </w:rPr>
        <w:t>Managed Services Controls</w:t>
      </w:r>
      <w:r w:rsidR="002664A8">
        <w:rPr>
          <w:rFonts w:ascii="DM Sans" w:hAnsi="DM Sans" w:cs="Arial"/>
          <w:b/>
          <w:bCs/>
          <w:sz w:val="18"/>
          <w:szCs w:val="18"/>
        </w:rPr>
        <w:t>.</w:t>
      </w:r>
    </w:p>
    <w:p w14:paraId="68F467A3" w14:textId="77777777" w:rsidR="00833399" w:rsidRDefault="00833399" w:rsidP="004E241F">
      <w:pPr>
        <w:tabs>
          <w:tab w:val="left" w:pos="818"/>
          <w:tab w:val="left" w:pos="820"/>
        </w:tabs>
        <w:rPr>
          <w:rFonts w:ascii="DM Sans" w:hAnsi="DM Sans" w:cs="Arial"/>
          <w:sz w:val="18"/>
          <w:szCs w:val="18"/>
        </w:rPr>
      </w:pPr>
    </w:p>
    <w:p w14:paraId="451F6DBE" w14:textId="77777777" w:rsid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Where e360 provides managed services involving persistent or administrative access:</w:t>
      </w:r>
    </w:p>
    <w:p w14:paraId="1C889CD7" w14:textId="77777777" w:rsidR="00833399" w:rsidRPr="00833399" w:rsidRDefault="00833399" w:rsidP="00833399">
      <w:pPr>
        <w:tabs>
          <w:tab w:val="left" w:pos="818"/>
          <w:tab w:val="left" w:pos="820"/>
        </w:tabs>
        <w:rPr>
          <w:rFonts w:ascii="DM Sans" w:hAnsi="DM Sans" w:cs="Arial"/>
          <w:sz w:val="18"/>
          <w:szCs w:val="18"/>
        </w:rPr>
      </w:pPr>
    </w:p>
    <w:p w14:paraId="61C1FCA5" w14:textId="77777777" w:rsidR="00833399" w:rsidRPr="00833399" w:rsidRDefault="00833399" w:rsidP="00833399">
      <w:pPr>
        <w:numPr>
          <w:ilvl w:val="0"/>
          <w:numId w:val="35"/>
        </w:numPr>
        <w:tabs>
          <w:tab w:val="left" w:pos="818"/>
          <w:tab w:val="left" w:pos="820"/>
        </w:tabs>
        <w:rPr>
          <w:rFonts w:ascii="DM Sans" w:hAnsi="DM Sans" w:cs="Arial"/>
          <w:sz w:val="18"/>
          <w:szCs w:val="18"/>
        </w:rPr>
      </w:pPr>
      <w:r w:rsidRPr="00833399">
        <w:rPr>
          <w:rFonts w:ascii="DM Sans" w:hAnsi="DM Sans" w:cs="Arial"/>
          <w:sz w:val="18"/>
          <w:szCs w:val="18"/>
        </w:rPr>
        <w:t>Access will be limited to authorized personnel;</w:t>
      </w:r>
    </w:p>
    <w:p w14:paraId="6A0631FC" w14:textId="77777777" w:rsidR="00833399" w:rsidRPr="00833399" w:rsidRDefault="00833399" w:rsidP="00833399">
      <w:pPr>
        <w:numPr>
          <w:ilvl w:val="0"/>
          <w:numId w:val="35"/>
        </w:numPr>
        <w:tabs>
          <w:tab w:val="left" w:pos="818"/>
          <w:tab w:val="left" w:pos="820"/>
        </w:tabs>
        <w:rPr>
          <w:rFonts w:ascii="DM Sans" w:hAnsi="DM Sans" w:cs="Arial"/>
          <w:sz w:val="18"/>
          <w:szCs w:val="18"/>
        </w:rPr>
      </w:pPr>
      <w:r w:rsidRPr="00833399">
        <w:rPr>
          <w:rFonts w:ascii="DM Sans" w:hAnsi="DM Sans" w:cs="Arial"/>
          <w:sz w:val="18"/>
          <w:szCs w:val="18"/>
        </w:rPr>
        <w:t>Access will be provisioned and deprovisioned in accordance with documented procedures;</w:t>
      </w:r>
    </w:p>
    <w:p w14:paraId="0AB88DE8" w14:textId="77777777" w:rsidR="00833399" w:rsidRPr="00833399" w:rsidRDefault="00833399" w:rsidP="00833399">
      <w:pPr>
        <w:numPr>
          <w:ilvl w:val="0"/>
          <w:numId w:val="35"/>
        </w:numPr>
        <w:tabs>
          <w:tab w:val="left" w:pos="818"/>
          <w:tab w:val="left" w:pos="820"/>
        </w:tabs>
        <w:rPr>
          <w:rFonts w:ascii="DM Sans" w:hAnsi="DM Sans" w:cs="Arial"/>
          <w:sz w:val="18"/>
          <w:szCs w:val="18"/>
        </w:rPr>
      </w:pPr>
      <w:r w:rsidRPr="00833399">
        <w:rPr>
          <w:rFonts w:ascii="DM Sans" w:hAnsi="DM Sans" w:cs="Arial"/>
          <w:sz w:val="18"/>
          <w:szCs w:val="18"/>
        </w:rPr>
        <w:t>Administrative access will be logged where technically feasible;</w:t>
      </w:r>
    </w:p>
    <w:p w14:paraId="6528AC56" w14:textId="77777777" w:rsidR="00833399" w:rsidRPr="00833399" w:rsidRDefault="00833399" w:rsidP="00833399">
      <w:pPr>
        <w:numPr>
          <w:ilvl w:val="0"/>
          <w:numId w:val="35"/>
        </w:numPr>
        <w:tabs>
          <w:tab w:val="left" w:pos="818"/>
          <w:tab w:val="left" w:pos="820"/>
        </w:tabs>
        <w:rPr>
          <w:rFonts w:ascii="DM Sans" w:hAnsi="DM Sans" w:cs="Arial"/>
          <w:sz w:val="18"/>
          <w:szCs w:val="18"/>
        </w:rPr>
      </w:pPr>
      <w:r w:rsidRPr="00833399">
        <w:rPr>
          <w:rFonts w:ascii="DM Sans" w:hAnsi="DM Sans" w:cs="Arial"/>
          <w:sz w:val="18"/>
          <w:szCs w:val="18"/>
        </w:rPr>
        <w:t>Credentials will be protected using secure authentication mechanisms;</w:t>
      </w:r>
    </w:p>
    <w:p w14:paraId="64683BC7" w14:textId="77777777" w:rsidR="00833399" w:rsidRPr="00833399" w:rsidRDefault="00833399" w:rsidP="00833399">
      <w:pPr>
        <w:numPr>
          <w:ilvl w:val="0"/>
          <w:numId w:val="35"/>
        </w:numPr>
        <w:tabs>
          <w:tab w:val="left" w:pos="818"/>
          <w:tab w:val="left" w:pos="820"/>
        </w:tabs>
        <w:rPr>
          <w:rFonts w:ascii="DM Sans" w:hAnsi="DM Sans" w:cs="Arial"/>
          <w:sz w:val="18"/>
          <w:szCs w:val="18"/>
        </w:rPr>
      </w:pPr>
      <w:r w:rsidRPr="00833399">
        <w:rPr>
          <w:rFonts w:ascii="DM Sans" w:hAnsi="DM Sans" w:cs="Arial"/>
          <w:sz w:val="18"/>
          <w:szCs w:val="18"/>
        </w:rPr>
        <w:t>Access will be used solely for the purpose of delivering the Services.</w:t>
      </w:r>
    </w:p>
    <w:p w14:paraId="79C17A85" w14:textId="0BD513CB" w:rsidR="004E241F" w:rsidRPr="004E241F" w:rsidRDefault="004E241F" w:rsidP="004E241F">
      <w:pPr>
        <w:tabs>
          <w:tab w:val="left" w:pos="818"/>
          <w:tab w:val="left" w:pos="820"/>
        </w:tabs>
        <w:rPr>
          <w:rFonts w:ascii="DM Sans" w:hAnsi="DM Sans" w:cs="Arial"/>
          <w:sz w:val="18"/>
          <w:szCs w:val="18"/>
        </w:rPr>
      </w:pPr>
    </w:p>
    <w:p w14:paraId="0E864505" w14:textId="4FA80C01" w:rsidR="004E241F" w:rsidRPr="004E241F" w:rsidRDefault="004E241F" w:rsidP="00833399">
      <w:pPr>
        <w:pStyle w:val="ListParagraph"/>
        <w:numPr>
          <w:ilvl w:val="0"/>
          <w:numId w:val="27"/>
        </w:numPr>
        <w:ind w:left="180" w:hanging="180"/>
        <w:rPr>
          <w:rFonts w:ascii="DM Sans" w:hAnsi="DM Sans" w:cs="Arial"/>
          <w:b/>
          <w:bCs/>
          <w:sz w:val="18"/>
          <w:szCs w:val="18"/>
          <w:u w:val="single"/>
        </w:rPr>
      </w:pPr>
      <w:r w:rsidRPr="004E241F">
        <w:rPr>
          <w:rFonts w:ascii="DM Sans" w:hAnsi="DM Sans" w:cs="Arial"/>
          <w:b/>
          <w:bCs/>
          <w:sz w:val="18"/>
          <w:szCs w:val="18"/>
          <w:u w:val="single"/>
        </w:rPr>
        <w:t>Subcontractors</w:t>
      </w:r>
      <w:r w:rsidR="00833399">
        <w:rPr>
          <w:rFonts w:ascii="DM Sans" w:hAnsi="DM Sans" w:cs="Arial"/>
          <w:sz w:val="18"/>
          <w:szCs w:val="18"/>
        </w:rPr>
        <w:t>.</w:t>
      </w:r>
    </w:p>
    <w:p w14:paraId="2BADEECF" w14:textId="77777777" w:rsidR="0091662D" w:rsidRDefault="0091662D" w:rsidP="00833399">
      <w:pPr>
        <w:tabs>
          <w:tab w:val="left" w:pos="818"/>
          <w:tab w:val="left" w:pos="820"/>
        </w:tabs>
        <w:rPr>
          <w:rFonts w:ascii="DM Sans" w:hAnsi="DM Sans" w:cs="Arial"/>
          <w:sz w:val="18"/>
          <w:szCs w:val="18"/>
        </w:rPr>
      </w:pPr>
    </w:p>
    <w:p w14:paraId="0209FBFA" w14:textId="07D25906"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e360 may engage subcontractors to assist in providing Services.</w:t>
      </w:r>
    </w:p>
    <w:p w14:paraId="0791D08B" w14:textId="77777777" w:rsidR="00833399" w:rsidRDefault="00833399" w:rsidP="00833399">
      <w:pPr>
        <w:tabs>
          <w:tab w:val="left" w:pos="818"/>
          <w:tab w:val="left" w:pos="820"/>
        </w:tabs>
        <w:rPr>
          <w:rFonts w:ascii="DM Sans" w:hAnsi="DM Sans" w:cs="Arial"/>
          <w:sz w:val="18"/>
          <w:szCs w:val="18"/>
        </w:rPr>
      </w:pPr>
    </w:p>
    <w:p w14:paraId="54145B51" w14:textId="26257F4F"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lastRenderedPageBreak/>
        <w:t>Any subcontractor that may access Personal Data will be bound by written confidentiality and data protection obligations no less protective than those set forth in this Addendum.</w:t>
      </w:r>
    </w:p>
    <w:p w14:paraId="6DC2F582" w14:textId="77777777" w:rsidR="00833399" w:rsidRDefault="00833399" w:rsidP="00833399">
      <w:pPr>
        <w:tabs>
          <w:tab w:val="left" w:pos="818"/>
          <w:tab w:val="left" w:pos="820"/>
        </w:tabs>
        <w:rPr>
          <w:rFonts w:ascii="DM Sans" w:hAnsi="DM Sans" w:cs="Arial"/>
          <w:sz w:val="18"/>
          <w:szCs w:val="18"/>
        </w:rPr>
      </w:pPr>
    </w:p>
    <w:p w14:paraId="2C0026CB" w14:textId="695144A2"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e360 remains responsible for the performance of its subcontractors in connection with the Services.</w:t>
      </w:r>
    </w:p>
    <w:p w14:paraId="5C0348B2" w14:textId="70D74D7D" w:rsidR="004E241F" w:rsidRPr="004E241F" w:rsidRDefault="004E241F" w:rsidP="004E241F">
      <w:pPr>
        <w:tabs>
          <w:tab w:val="left" w:pos="818"/>
          <w:tab w:val="left" w:pos="820"/>
        </w:tabs>
        <w:rPr>
          <w:rFonts w:ascii="DM Sans" w:hAnsi="DM Sans" w:cs="Arial"/>
          <w:sz w:val="18"/>
          <w:szCs w:val="18"/>
        </w:rPr>
      </w:pPr>
    </w:p>
    <w:p w14:paraId="0508C1C3" w14:textId="7471076E" w:rsidR="004E241F" w:rsidRPr="004E241F" w:rsidRDefault="00833399" w:rsidP="00833399">
      <w:pPr>
        <w:pStyle w:val="ListParagraph"/>
        <w:numPr>
          <w:ilvl w:val="0"/>
          <w:numId w:val="27"/>
        </w:numPr>
        <w:ind w:left="180" w:hanging="180"/>
        <w:rPr>
          <w:rFonts w:ascii="DM Sans" w:hAnsi="DM Sans" w:cs="Arial"/>
          <w:b/>
          <w:bCs/>
          <w:sz w:val="18"/>
          <w:szCs w:val="18"/>
          <w:u w:val="single"/>
        </w:rPr>
      </w:pPr>
      <w:r>
        <w:rPr>
          <w:rFonts w:ascii="DM Sans" w:hAnsi="DM Sans" w:cs="Arial"/>
          <w:b/>
          <w:bCs/>
          <w:sz w:val="18"/>
          <w:szCs w:val="18"/>
          <w:u w:val="single"/>
        </w:rPr>
        <w:t>Confidentiality</w:t>
      </w:r>
      <w:r>
        <w:rPr>
          <w:rFonts w:ascii="DM Sans" w:hAnsi="DM Sans" w:cs="Arial"/>
          <w:sz w:val="18"/>
          <w:szCs w:val="18"/>
        </w:rPr>
        <w:t>.</w:t>
      </w:r>
    </w:p>
    <w:p w14:paraId="6E922720" w14:textId="77777777" w:rsidR="00833399" w:rsidRDefault="00833399" w:rsidP="00833399">
      <w:pPr>
        <w:tabs>
          <w:tab w:val="left" w:pos="818"/>
          <w:tab w:val="left" w:pos="820"/>
        </w:tabs>
        <w:rPr>
          <w:rFonts w:ascii="DM Sans" w:hAnsi="DM Sans" w:cs="Arial"/>
          <w:sz w:val="18"/>
          <w:szCs w:val="18"/>
        </w:rPr>
      </w:pPr>
    </w:p>
    <w:p w14:paraId="737AB410" w14:textId="0D6ECBEE"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Client Data and Personal Data constitute Confidential Information under the Agreement.</w:t>
      </w:r>
    </w:p>
    <w:p w14:paraId="68974779" w14:textId="77777777" w:rsidR="00833399" w:rsidRDefault="00833399" w:rsidP="00833399">
      <w:pPr>
        <w:tabs>
          <w:tab w:val="left" w:pos="818"/>
          <w:tab w:val="left" w:pos="820"/>
        </w:tabs>
        <w:rPr>
          <w:rFonts w:ascii="DM Sans" w:hAnsi="DM Sans" w:cs="Arial"/>
          <w:sz w:val="18"/>
          <w:szCs w:val="18"/>
        </w:rPr>
      </w:pPr>
    </w:p>
    <w:p w14:paraId="455ABE8D" w14:textId="54F8D1D9"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e360 will ensure that personnel authorized to access Client Data are subject to confidentiality obligations and access such data only as necessary to perform the Services.</w:t>
      </w:r>
    </w:p>
    <w:p w14:paraId="679CF03B" w14:textId="65991D04" w:rsidR="004E241F" w:rsidRPr="004E241F" w:rsidRDefault="004E241F" w:rsidP="004E241F">
      <w:pPr>
        <w:tabs>
          <w:tab w:val="left" w:pos="818"/>
          <w:tab w:val="left" w:pos="820"/>
        </w:tabs>
        <w:rPr>
          <w:rFonts w:ascii="DM Sans" w:hAnsi="DM Sans" w:cs="Arial"/>
          <w:sz w:val="18"/>
          <w:szCs w:val="18"/>
        </w:rPr>
      </w:pPr>
    </w:p>
    <w:p w14:paraId="353CBD74" w14:textId="166E6989" w:rsidR="00833399" w:rsidRPr="00833399" w:rsidRDefault="00833399" w:rsidP="00833399">
      <w:pPr>
        <w:pStyle w:val="ListParagraph"/>
        <w:numPr>
          <w:ilvl w:val="0"/>
          <w:numId w:val="27"/>
        </w:numPr>
        <w:ind w:left="180" w:hanging="180"/>
        <w:rPr>
          <w:rFonts w:ascii="DM Sans" w:hAnsi="DM Sans" w:cs="Arial"/>
          <w:b/>
          <w:bCs/>
          <w:sz w:val="18"/>
          <w:szCs w:val="18"/>
          <w:u w:val="single"/>
        </w:rPr>
      </w:pPr>
      <w:r w:rsidRPr="00833399">
        <w:rPr>
          <w:rFonts w:ascii="DM Sans" w:hAnsi="DM Sans" w:cs="Arial"/>
          <w:b/>
          <w:bCs/>
          <w:sz w:val="18"/>
          <w:szCs w:val="18"/>
          <w:u w:val="single"/>
        </w:rPr>
        <w:t>Security Incidents</w:t>
      </w:r>
      <w:r w:rsidR="0006152F">
        <w:rPr>
          <w:rFonts w:ascii="DM Sans" w:hAnsi="DM Sans" w:cs="Arial"/>
          <w:sz w:val="18"/>
          <w:szCs w:val="18"/>
        </w:rPr>
        <w:t>.</w:t>
      </w:r>
    </w:p>
    <w:p w14:paraId="259C6CE1" w14:textId="77777777" w:rsidR="0006152F" w:rsidRDefault="0006152F" w:rsidP="00833399">
      <w:pPr>
        <w:tabs>
          <w:tab w:val="left" w:pos="818"/>
          <w:tab w:val="left" w:pos="820"/>
        </w:tabs>
        <w:rPr>
          <w:rFonts w:ascii="DM Sans" w:hAnsi="DM Sans" w:cs="Arial"/>
          <w:sz w:val="18"/>
          <w:szCs w:val="18"/>
        </w:rPr>
      </w:pPr>
    </w:p>
    <w:p w14:paraId="44057733" w14:textId="77777777" w:rsidR="00213486" w:rsidRDefault="00213486" w:rsidP="00213486">
      <w:pPr>
        <w:tabs>
          <w:tab w:val="left" w:pos="818"/>
          <w:tab w:val="left" w:pos="820"/>
        </w:tabs>
        <w:rPr>
          <w:rFonts w:ascii="DM Sans" w:hAnsi="DM Sans" w:cs="Arial"/>
          <w:sz w:val="18"/>
          <w:szCs w:val="18"/>
        </w:rPr>
      </w:pPr>
      <w:r w:rsidRPr="00213486">
        <w:rPr>
          <w:rFonts w:ascii="DM Sans" w:hAnsi="DM Sans" w:cs="Arial"/>
          <w:sz w:val="18"/>
          <w:szCs w:val="18"/>
        </w:rPr>
        <w:t>If e360 becomes aware of a confirmed Security Incident involving Personal Data in its possession or control, e360 will:</w:t>
      </w:r>
    </w:p>
    <w:p w14:paraId="089B217F" w14:textId="77777777" w:rsidR="00213486" w:rsidRPr="00213486" w:rsidRDefault="00213486" w:rsidP="00213486">
      <w:pPr>
        <w:tabs>
          <w:tab w:val="left" w:pos="818"/>
          <w:tab w:val="left" w:pos="820"/>
        </w:tabs>
        <w:rPr>
          <w:rFonts w:ascii="DM Sans" w:hAnsi="DM Sans" w:cs="Arial"/>
          <w:sz w:val="18"/>
          <w:szCs w:val="18"/>
        </w:rPr>
      </w:pPr>
    </w:p>
    <w:p w14:paraId="20BACB47" w14:textId="77777777" w:rsidR="00213486" w:rsidRDefault="00213486" w:rsidP="00213486">
      <w:pPr>
        <w:pStyle w:val="ListParagraph"/>
        <w:numPr>
          <w:ilvl w:val="1"/>
          <w:numId w:val="27"/>
        </w:numPr>
        <w:tabs>
          <w:tab w:val="left" w:pos="818"/>
          <w:tab w:val="left" w:pos="820"/>
        </w:tabs>
        <w:rPr>
          <w:rFonts w:ascii="DM Sans" w:hAnsi="DM Sans" w:cs="Arial"/>
          <w:sz w:val="18"/>
          <w:szCs w:val="18"/>
        </w:rPr>
      </w:pPr>
      <w:r w:rsidRPr="00213486">
        <w:rPr>
          <w:rFonts w:ascii="DM Sans" w:hAnsi="DM Sans" w:cs="Arial"/>
          <w:sz w:val="18"/>
          <w:szCs w:val="18"/>
        </w:rPr>
        <w:t xml:space="preserve">Provide initial notice to Client within </w:t>
      </w:r>
      <w:r w:rsidRPr="00213486">
        <w:rPr>
          <w:rFonts w:ascii="DM Sans" w:hAnsi="DM Sans" w:cs="Arial"/>
          <w:i/>
          <w:iCs/>
          <w:sz w:val="18"/>
          <w:szCs w:val="18"/>
        </w:rPr>
        <w:t>twenty-four (24) hours</w:t>
      </w:r>
      <w:r w:rsidRPr="00213486">
        <w:rPr>
          <w:rFonts w:ascii="DM Sans" w:hAnsi="DM Sans" w:cs="Arial"/>
          <w:sz w:val="18"/>
          <w:szCs w:val="18"/>
        </w:rPr>
        <w:t> after confirming that a Security Incident has occurred; and</w:t>
      </w:r>
    </w:p>
    <w:p w14:paraId="2FB2324A" w14:textId="77777777" w:rsidR="00213486" w:rsidRPr="00213486" w:rsidRDefault="00213486" w:rsidP="00213486">
      <w:pPr>
        <w:pStyle w:val="ListParagraph"/>
        <w:tabs>
          <w:tab w:val="left" w:pos="818"/>
          <w:tab w:val="left" w:pos="820"/>
        </w:tabs>
        <w:ind w:left="792"/>
        <w:rPr>
          <w:rFonts w:ascii="DM Sans" w:hAnsi="DM Sans" w:cs="Arial"/>
          <w:sz w:val="18"/>
          <w:szCs w:val="18"/>
        </w:rPr>
      </w:pPr>
    </w:p>
    <w:p w14:paraId="39151DEA" w14:textId="77777777" w:rsidR="00213486" w:rsidRDefault="00213486" w:rsidP="00213486">
      <w:pPr>
        <w:pStyle w:val="ListParagraph"/>
        <w:numPr>
          <w:ilvl w:val="1"/>
          <w:numId w:val="27"/>
        </w:numPr>
        <w:tabs>
          <w:tab w:val="left" w:pos="818"/>
          <w:tab w:val="left" w:pos="820"/>
        </w:tabs>
        <w:rPr>
          <w:rFonts w:ascii="DM Sans" w:hAnsi="DM Sans" w:cs="Arial"/>
          <w:sz w:val="18"/>
          <w:szCs w:val="18"/>
        </w:rPr>
      </w:pPr>
      <w:r w:rsidRPr="00213486">
        <w:rPr>
          <w:rFonts w:ascii="DM Sans" w:hAnsi="DM Sans" w:cs="Arial"/>
          <w:sz w:val="18"/>
          <w:szCs w:val="18"/>
        </w:rPr>
        <w:t xml:space="preserve">Provide additional information as it becomes reasonably available, including a summary of known details within </w:t>
      </w:r>
      <w:r w:rsidRPr="00213486">
        <w:rPr>
          <w:rFonts w:ascii="DM Sans" w:hAnsi="DM Sans" w:cs="Arial"/>
          <w:i/>
          <w:iCs/>
          <w:sz w:val="18"/>
          <w:szCs w:val="18"/>
        </w:rPr>
        <w:t>seventy-two (72) hours</w:t>
      </w:r>
      <w:r w:rsidRPr="00213486">
        <w:rPr>
          <w:rFonts w:ascii="DM Sans" w:hAnsi="DM Sans" w:cs="Arial"/>
          <w:sz w:val="18"/>
          <w:szCs w:val="18"/>
        </w:rPr>
        <w:t xml:space="preserve"> of confirmation, to the extent such information can be reasonably determined at that time.</w:t>
      </w:r>
    </w:p>
    <w:p w14:paraId="4E3D14AD" w14:textId="77777777" w:rsidR="00213486" w:rsidRPr="00213486" w:rsidRDefault="00213486" w:rsidP="00213486">
      <w:pPr>
        <w:tabs>
          <w:tab w:val="left" w:pos="818"/>
          <w:tab w:val="left" w:pos="820"/>
        </w:tabs>
        <w:rPr>
          <w:rFonts w:ascii="DM Sans" w:hAnsi="DM Sans" w:cs="Arial"/>
          <w:sz w:val="18"/>
          <w:szCs w:val="18"/>
        </w:rPr>
      </w:pPr>
    </w:p>
    <w:p w14:paraId="7A29598B" w14:textId="77777777" w:rsidR="00213486" w:rsidRPr="00213486" w:rsidRDefault="00213486" w:rsidP="00213486">
      <w:pPr>
        <w:tabs>
          <w:tab w:val="left" w:pos="818"/>
          <w:tab w:val="left" w:pos="820"/>
        </w:tabs>
        <w:rPr>
          <w:rFonts w:ascii="DM Sans" w:hAnsi="DM Sans" w:cs="Arial"/>
          <w:sz w:val="18"/>
          <w:szCs w:val="18"/>
        </w:rPr>
      </w:pPr>
      <w:r w:rsidRPr="00213486">
        <w:rPr>
          <w:rFonts w:ascii="DM Sans" w:hAnsi="DM Sans" w:cs="Arial"/>
          <w:sz w:val="18"/>
          <w:szCs w:val="18"/>
        </w:rPr>
        <w:t>e360 will continue to provide updates as material information becomes available and will cooperate with Client’s reasonable investigation and remediation efforts.</w:t>
      </w:r>
    </w:p>
    <w:p w14:paraId="7DE7E693" w14:textId="38A56B53" w:rsidR="00833399" w:rsidRPr="00833399" w:rsidRDefault="00833399" w:rsidP="00833399">
      <w:pPr>
        <w:tabs>
          <w:tab w:val="left" w:pos="818"/>
          <w:tab w:val="left" w:pos="820"/>
        </w:tabs>
        <w:rPr>
          <w:rFonts w:ascii="DM Sans" w:hAnsi="DM Sans" w:cs="Arial"/>
          <w:sz w:val="18"/>
          <w:szCs w:val="18"/>
        </w:rPr>
      </w:pPr>
    </w:p>
    <w:p w14:paraId="44859920" w14:textId="538163A2" w:rsidR="00833399" w:rsidRPr="00833399" w:rsidRDefault="00833399" w:rsidP="0006152F">
      <w:pPr>
        <w:pStyle w:val="ListParagraph"/>
        <w:numPr>
          <w:ilvl w:val="0"/>
          <w:numId w:val="27"/>
        </w:numPr>
        <w:rPr>
          <w:rFonts w:ascii="DM Sans" w:hAnsi="DM Sans" w:cs="Arial"/>
          <w:b/>
          <w:bCs/>
          <w:sz w:val="18"/>
          <w:szCs w:val="18"/>
          <w:u w:val="single"/>
        </w:rPr>
      </w:pPr>
      <w:r w:rsidRPr="00833399">
        <w:rPr>
          <w:rFonts w:ascii="DM Sans" w:hAnsi="DM Sans" w:cs="Arial"/>
          <w:b/>
          <w:bCs/>
          <w:sz w:val="18"/>
          <w:szCs w:val="18"/>
          <w:u w:val="single"/>
        </w:rPr>
        <w:t>Data Subject Requests</w:t>
      </w:r>
      <w:r w:rsidR="0006152F">
        <w:rPr>
          <w:rFonts w:ascii="DM Sans" w:hAnsi="DM Sans" w:cs="Arial"/>
          <w:sz w:val="18"/>
          <w:szCs w:val="18"/>
        </w:rPr>
        <w:t>.</w:t>
      </w:r>
    </w:p>
    <w:p w14:paraId="0AFFF012" w14:textId="77777777" w:rsidR="0006152F" w:rsidRDefault="0006152F" w:rsidP="00833399">
      <w:pPr>
        <w:tabs>
          <w:tab w:val="left" w:pos="818"/>
          <w:tab w:val="left" w:pos="820"/>
        </w:tabs>
        <w:rPr>
          <w:rFonts w:ascii="DM Sans" w:hAnsi="DM Sans" w:cs="Arial"/>
          <w:sz w:val="18"/>
          <w:szCs w:val="18"/>
        </w:rPr>
      </w:pPr>
    </w:p>
    <w:p w14:paraId="5450470D" w14:textId="35B56567"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If e360 receives a request from a data subject relating to Personal Data processed on Client’s behalf, e360 will promptly notify Client and will not respond directly unless legally required.</w:t>
      </w:r>
    </w:p>
    <w:p w14:paraId="2129761E" w14:textId="77777777" w:rsidR="0006152F" w:rsidRDefault="0006152F" w:rsidP="00833399">
      <w:pPr>
        <w:tabs>
          <w:tab w:val="left" w:pos="818"/>
          <w:tab w:val="left" w:pos="820"/>
        </w:tabs>
        <w:rPr>
          <w:rFonts w:ascii="DM Sans" w:hAnsi="DM Sans" w:cs="Arial"/>
          <w:sz w:val="18"/>
          <w:szCs w:val="18"/>
        </w:rPr>
      </w:pPr>
    </w:p>
    <w:p w14:paraId="26C2A32D" w14:textId="48CDFB2B"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e360 will provide reasonable assistance to Client in responding to such requests.</w:t>
      </w:r>
    </w:p>
    <w:p w14:paraId="13FACCF1" w14:textId="48A2AC96" w:rsidR="00833399" w:rsidRPr="00833399" w:rsidRDefault="00833399" w:rsidP="00833399">
      <w:pPr>
        <w:tabs>
          <w:tab w:val="left" w:pos="818"/>
          <w:tab w:val="left" w:pos="820"/>
        </w:tabs>
        <w:rPr>
          <w:rFonts w:ascii="DM Sans" w:hAnsi="DM Sans" w:cs="Arial"/>
          <w:sz w:val="18"/>
          <w:szCs w:val="18"/>
        </w:rPr>
      </w:pPr>
    </w:p>
    <w:p w14:paraId="1794F9FE" w14:textId="3F59D834" w:rsidR="00833399" w:rsidRPr="00833399" w:rsidRDefault="00833399" w:rsidP="0006152F">
      <w:pPr>
        <w:pStyle w:val="ListParagraph"/>
        <w:numPr>
          <w:ilvl w:val="0"/>
          <w:numId w:val="27"/>
        </w:numPr>
        <w:rPr>
          <w:rFonts w:ascii="DM Sans" w:hAnsi="DM Sans" w:cs="Arial"/>
          <w:b/>
          <w:bCs/>
          <w:sz w:val="18"/>
          <w:szCs w:val="18"/>
          <w:u w:val="single"/>
        </w:rPr>
      </w:pPr>
      <w:r w:rsidRPr="00833399">
        <w:rPr>
          <w:rFonts w:ascii="DM Sans" w:hAnsi="DM Sans" w:cs="Arial"/>
          <w:b/>
          <w:bCs/>
          <w:sz w:val="18"/>
          <w:szCs w:val="18"/>
          <w:u w:val="single"/>
        </w:rPr>
        <w:t>Data Retention and Deletion</w:t>
      </w:r>
      <w:r w:rsidR="0006152F">
        <w:rPr>
          <w:rFonts w:ascii="DM Sans" w:hAnsi="DM Sans" w:cs="Arial"/>
          <w:sz w:val="18"/>
          <w:szCs w:val="18"/>
        </w:rPr>
        <w:t>.</w:t>
      </w:r>
    </w:p>
    <w:p w14:paraId="4CBFD7AA" w14:textId="77777777" w:rsidR="0006152F" w:rsidRDefault="0006152F" w:rsidP="00833399">
      <w:pPr>
        <w:tabs>
          <w:tab w:val="left" w:pos="818"/>
          <w:tab w:val="left" w:pos="820"/>
        </w:tabs>
        <w:rPr>
          <w:rFonts w:ascii="DM Sans" w:hAnsi="DM Sans" w:cs="Arial"/>
          <w:sz w:val="18"/>
          <w:szCs w:val="18"/>
        </w:rPr>
      </w:pPr>
    </w:p>
    <w:p w14:paraId="494740D7" w14:textId="09924DD0"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e360 will retain Personal Data only for as long as necessary to provide the Services or comply with legal obligations.</w:t>
      </w:r>
    </w:p>
    <w:p w14:paraId="3276F66F" w14:textId="77777777" w:rsidR="0006152F" w:rsidRDefault="0006152F" w:rsidP="00833399">
      <w:pPr>
        <w:tabs>
          <w:tab w:val="left" w:pos="818"/>
          <w:tab w:val="left" w:pos="820"/>
        </w:tabs>
        <w:rPr>
          <w:rFonts w:ascii="DM Sans" w:hAnsi="DM Sans" w:cs="Arial"/>
          <w:sz w:val="18"/>
          <w:szCs w:val="18"/>
        </w:rPr>
      </w:pPr>
    </w:p>
    <w:p w14:paraId="4D8F6174" w14:textId="4F8B6A39"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Upon termination or completion of Services, e360 will, upon request and where reasonably practicable, return or delete Personal Data in its possession or control unless retention is required by law.</w:t>
      </w:r>
    </w:p>
    <w:p w14:paraId="109A87D2" w14:textId="6AB608F3" w:rsidR="00833399" w:rsidRPr="00833399" w:rsidRDefault="00833399" w:rsidP="00833399">
      <w:pPr>
        <w:tabs>
          <w:tab w:val="left" w:pos="818"/>
          <w:tab w:val="left" w:pos="820"/>
        </w:tabs>
        <w:rPr>
          <w:rFonts w:ascii="DM Sans" w:hAnsi="DM Sans" w:cs="Arial"/>
          <w:sz w:val="18"/>
          <w:szCs w:val="18"/>
        </w:rPr>
      </w:pPr>
    </w:p>
    <w:p w14:paraId="3E379EA9" w14:textId="4317EA9F" w:rsidR="0006152F" w:rsidRPr="0006152F" w:rsidRDefault="0006152F" w:rsidP="0006152F">
      <w:pPr>
        <w:pStyle w:val="ListParagraph"/>
        <w:numPr>
          <w:ilvl w:val="0"/>
          <w:numId w:val="27"/>
        </w:numPr>
        <w:rPr>
          <w:rFonts w:ascii="DM Sans" w:hAnsi="DM Sans" w:cs="Arial"/>
          <w:b/>
          <w:bCs/>
          <w:sz w:val="18"/>
          <w:szCs w:val="18"/>
          <w:u w:val="single"/>
        </w:rPr>
      </w:pPr>
      <w:r w:rsidRPr="0006152F">
        <w:rPr>
          <w:rFonts w:ascii="DM Sans" w:hAnsi="DM Sans" w:cs="Arial"/>
          <w:b/>
          <w:bCs/>
          <w:sz w:val="18"/>
          <w:szCs w:val="18"/>
          <w:u w:val="single"/>
        </w:rPr>
        <w:t>Healthcare Regulatory Compliance (HIPAA)</w:t>
      </w:r>
      <w:r>
        <w:rPr>
          <w:rFonts w:ascii="DM Sans" w:hAnsi="DM Sans" w:cs="Arial"/>
          <w:sz w:val="18"/>
          <w:szCs w:val="18"/>
        </w:rPr>
        <w:t>.</w:t>
      </w:r>
    </w:p>
    <w:p w14:paraId="3B6E9723" w14:textId="77777777" w:rsidR="0006152F" w:rsidRDefault="0006152F" w:rsidP="0006152F">
      <w:pPr>
        <w:rPr>
          <w:rFonts w:ascii="DM Sans" w:hAnsi="DM Sans" w:cs="Arial"/>
          <w:b/>
          <w:bCs/>
          <w:sz w:val="18"/>
          <w:szCs w:val="18"/>
          <w:u w:val="single"/>
        </w:rPr>
      </w:pPr>
    </w:p>
    <w:p w14:paraId="196735C7" w14:textId="77777777" w:rsidR="0006152F" w:rsidRPr="0006152F" w:rsidRDefault="0006152F" w:rsidP="0006152F">
      <w:pPr>
        <w:rPr>
          <w:rFonts w:ascii="DM Sans" w:hAnsi="DM Sans" w:cs="Arial"/>
          <w:sz w:val="18"/>
          <w:szCs w:val="18"/>
        </w:rPr>
      </w:pPr>
      <w:r w:rsidRPr="0006152F">
        <w:rPr>
          <w:rFonts w:ascii="DM Sans" w:hAnsi="DM Sans" w:cs="Arial"/>
          <w:sz w:val="18"/>
          <w:szCs w:val="18"/>
        </w:rPr>
        <w:t>To the extent e360 creates, receives, maintains, or transmits Protected Health Information (“PHI”) on behalf of Client and such information is subject to the Health Insurance Portability and Accountability Act of 1996, as amended (“HIPAA”), the parties acknowledge that e360 may act as a Business Associate.</w:t>
      </w:r>
    </w:p>
    <w:p w14:paraId="5D8ECA17" w14:textId="77777777" w:rsidR="0006152F" w:rsidRDefault="0006152F" w:rsidP="0006152F">
      <w:pPr>
        <w:rPr>
          <w:rFonts w:ascii="DM Sans" w:hAnsi="DM Sans" w:cs="Arial"/>
          <w:sz w:val="18"/>
          <w:szCs w:val="18"/>
        </w:rPr>
      </w:pPr>
    </w:p>
    <w:p w14:paraId="2786C9D8" w14:textId="2DFCFD51" w:rsidR="0006152F" w:rsidRPr="0006152F" w:rsidRDefault="0006152F" w:rsidP="0006152F">
      <w:pPr>
        <w:rPr>
          <w:rFonts w:ascii="DM Sans" w:hAnsi="DM Sans" w:cs="Arial"/>
          <w:sz w:val="18"/>
          <w:szCs w:val="18"/>
        </w:rPr>
      </w:pPr>
      <w:r w:rsidRPr="0006152F">
        <w:rPr>
          <w:rFonts w:ascii="DM Sans" w:hAnsi="DM Sans" w:cs="Arial"/>
          <w:sz w:val="18"/>
          <w:szCs w:val="18"/>
        </w:rPr>
        <w:t>Where required by HIPAA, the parties will execute a separate Business Associate Agreement (“BAA”). The BAA will govern e360’s use, disclosure, safeguarding, and reporting obligations with respect to PHI. In the event of any conflict between this Addendum and a fully executed BAA, the BAA will control with respect to PHI.</w:t>
      </w:r>
    </w:p>
    <w:p w14:paraId="3521A1EF" w14:textId="77777777" w:rsidR="0006152F" w:rsidRDefault="0006152F" w:rsidP="0006152F">
      <w:pPr>
        <w:rPr>
          <w:rFonts w:ascii="DM Sans" w:hAnsi="DM Sans" w:cs="Arial"/>
          <w:sz w:val="18"/>
          <w:szCs w:val="18"/>
        </w:rPr>
      </w:pPr>
    </w:p>
    <w:p w14:paraId="78FA1FEF" w14:textId="65A990B7" w:rsidR="0006152F" w:rsidRPr="0006152F" w:rsidRDefault="0006152F" w:rsidP="0006152F">
      <w:pPr>
        <w:rPr>
          <w:rFonts w:ascii="DM Sans" w:hAnsi="DM Sans" w:cs="Arial"/>
          <w:sz w:val="18"/>
          <w:szCs w:val="18"/>
        </w:rPr>
      </w:pPr>
      <w:r w:rsidRPr="0006152F">
        <w:rPr>
          <w:rFonts w:ascii="DM Sans" w:hAnsi="DM Sans" w:cs="Arial"/>
          <w:sz w:val="18"/>
          <w:szCs w:val="18"/>
        </w:rPr>
        <w:t>e360 represents that its information security program, as described in this Addendum, is designed to support compliance with the HIPAA Security Rule where applicable to the Services performed.</w:t>
      </w:r>
    </w:p>
    <w:p w14:paraId="1A99E710" w14:textId="77777777" w:rsidR="0006152F" w:rsidRDefault="0006152F" w:rsidP="0006152F">
      <w:pPr>
        <w:rPr>
          <w:rFonts w:ascii="DM Sans" w:hAnsi="DM Sans" w:cs="Arial"/>
          <w:b/>
          <w:bCs/>
          <w:sz w:val="18"/>
          <w:szCs w:val="18"/>
          <w:u w:val="single"/>
        </w:rPr>
      </w:pPr>
    </w:p>
    <w:p w14:paraId="31A61089" w14:textId="77777777" w:rsidR="0091662D" w:rsidRDefault="0091662D" w:rsidP="0006152F">
      <w:pPr>
        <w:rPr>
          <w:rFonts w:ascii="DM Sans" w:hAnsi="DM Sans" w:cs="Arial"/>
          <w:b/>
          <w:bCs/>
          <w:sz w:val="18"/>
          <w:szCs w:val="18"/>
          <w:u w:val="single"/>
        </w:rPr>
      </w:pPr>
    </w:p>
    <w:p w14:paraId="6B7BF1C7" w14:textId="77777777" w:rsidR="0091662D" w:rsidRDefault="0091662D" w:rsidP="0006152F">
      <w:pPr>
        <w:rPr>
          <w:rFonts w:ascii="DM Sans" w:hAnsi="DM Sans" w:cs="Arial"/>
          <w:b/>
          <w:bCs/>
          <w:sz w:val="18"/>
          <w:szCs w:val="18"/>
          <w:u w:val="single"/>
        </w:rPr>
      </w:pPr>
    </w:p>
    <w:p w14:paraId="086AE4A6" w14:textId="77777777" w:rsidR="0091662D" w:rsidRPr="0006152F" w:rsidRDefault="0091662D" w:rsidP="0006152F">
      <w:pPr>
        <w:rPr>
          <w:rFonts w:ascii="DM Sans" w:hAnsi="DM Sans" w:cs="Arial"/>
          <w:b/>
          <w:bCs/>
          <w:sz w:val="18"/>
          <w:szCs w:val="18"/>
          <w:u w:val="single"/>
        </w:rPr>
      </w:pPr>
    </w:p>
    <w:p w14:paraId="13592D41" w14:textId="19C1E33F" w:rsidR="00833399" w:rsidRPr="00833399" w:rsidRDefault="00833399" w:rsidP="0006152F">
      <w:pPr>
        <w:pStyle w:val="ListParagraph"/>
        <w:numPr>
          <w:ilvl w:val="0"/>
          <w:numId w:val="27"/>
        </w:numPr>
        <w:rPr>
          <w:rFonts w:ascii="DM Sans" w:hAnsi="DM Sans" w:cs="Arial"/>
          <w:b/>
          <w:bCs/>
          <w:sz w:val="18"/>
          <w:szCs w:val="18"/>
          <w:u w:val="single"/>
        </w:rPr>
      </w:pPr>
      <w:r w:rsidRPr="00833399">
        <w:rPr>
          <w:rFonts w:ascii="DM Sans" w:hAnsi="DM Sans" w:cs="Arial"/>
          <w:b/>
          <w:bCs/>
          <w:sz w:val="18"/>
          <w:szCs w:val="18"/>
          <w:u w:val="single"/>
        </w:rPr>
        <w:lastRenderedPageBreak/>
        <w:t>International Transfers</w:t>
      </w:r>
      <w:r w:rsidR="0006152F">
        <w:rPr>
          <w:rFonts w:ascii="DM Sans" w:hAnsi="DM Sans" w:cs="Arial"/>
          <w:sz w:val="18"/>
          <w:szCs w:val="18"/>
        </w:rPr>
        <w:t>.</w:t>
      </w:r>
    </w:p>
    <w:p w14:paraId="700B3D4C" w14:textId="77777777" w:rsidR="0006152F" w:rsidRDefault="0006152F" w:rsidP="00833399">
      <w:pPr>
        <w:tabs>
          <w:tab w:val="left" w:pos="818"/>
          <w:tab w:val="left" w:pos="820"/>
        </w:tabs>
        <w:rPr>
          <w:rFonts w:ascii="DM Sans" w:hAnsi="DM Sans" w:cs="Arial"/>
          <w:sz w:val="18"/>
          <w:szCs w:val="18"/>
        </w:rPr>
      </w:pPr>
    </w:p>
    <w:p w14:paraId="5F29BF4C" w14:textId="78870D04"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If Services require cross-border transfer of Personal Data, the parties will agree in writing to an appropriate transfer mechanism in accordance with applicable Data Protection Laws.</w:t>
      </w:r>
    </w:p>
    <w:p w14:paraId="5F9CB8A6" w14:textId="18C9AEF1" w:rsidR="00833399" w:rsidRPr="00833399" w:rsidRDefault="00833399" w:rsidP="00833399">
      <w:pPr>
        <w:tabs>
          <w:tab w:val="left" w:pos="818"/>
          <w:tab w:val="left" w:pos="820"/>
        </w:tabs>
        <w:rPr>
          <w:rFonts w:ascii="DM Sans" w:hAnsi="DM Sans" w:cs="Arial"/>
          <w:sz w:val="18"/>
          <w:szCs w:val="18"/>
        </w:rPr>
      </w:pPr>
    </w:p>
    <w:p w14:paraId="1A64A3AE" w14:textId="01A4765D" w:rsidR="00833399" w:rsidRPr="00833399" w:rsidRDefault="00833399" w:rsidP="0006152F">
      <w:pPr>
        <w:pStyle w:val="ListParagraph"/>
        <w:numPr>
          <w:ilvl w:val="0"/>
          <w:numId w:val="27"/>
        </w:numPr>
        <w:rPr>
          <w:rFonts w:ascii="DM Sans" w:hAnsi="DM Sans" w:cs="Arial"/>
          <w:b/>
          <w:bCs/>
          <w:sz w:val="18"/>
          <w:szCs w:val="18"/>
          <w:u w:val="single"/>
        </w:rPr>
      </w:pPr>
      <w:r w:rsidRPr="00833399">
        <w:rPr>
          <w:rFonts w:ascii="DM Sans" w:hAnsi="DM Sans" w:cs="Arial"/>
          <w:b/>
          <w:bCs/>
          <w:sz w:val="18"/>
          <w:szCs w:val="18"/>
          <w:u w:val="single"/>
        </w:rPr>
        <w:t>Audit and Assurance</w:t>
      </w:r>
      <w:r w:rsidR="0006152F">
        <w:rPr>
          <w:rFonts w:ascii="DM Sans" w:hAnsi="DM Sans" w:cs="Arial"/>
          <w:sz w:val="18"/>
          <w:szCs w:val="18"/>
        </w:rPr>
        <w:t>.</w:t>
      </w:r>
    </w:p>
    <w:p w14:paraId="5D298250" w14:textId="77777777" w:rsidR="0006152F" w:rsidRDefault="0006152F" w:rsidP="00833399">
      <w:pPr>
        <w:tabs>
          <w:tab w:val="left" w:pos="818"/>
          <w:tab w:val="left" w:pos="820"/>
        </w:tabs>
        <w:rPr>
          <w:rFonts w:ascii="DM Sans" w:hAnsi="DM Sans" w:cs="Arial"/>
          <w:sz w:val="18"/>
          <w:szCs w:val="18"/>
        </w:rPr>
      </w:pPr>
    </w:p>
    <w:p w14:paraId="21E808DA" w14:textId="56E653CB"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Upon reasonable written request, e360 will provide a summary description of its information security program or documentation generally made available for vendor risk assessment purposes.</w:t>
      </w:r>
    </w:p>
    <w:p w14:paraId="39DEB530" w14:textId="77777777" w:rsidR="0006152F" w:rsidRDefault="0006152F" w:rsidP="00833399">
      <w:pPr>
        <w:tabs>
          <w:tab w:val="left" w:pos="818"/>
          <w:tab w:val="left" w:pos="820"/>
        </w:tabs>
        <w:rPr>
          <w:rFonts w:ascii="DM Sans" w:hAnsi="DM Sans" w:cs="Arial"/>
          <w:sz w:val="18"/>
          <w:szCs w:val="18"/>
        </w:rPr>
      </w:pPr>
    </w:p>
    <w:p w14:paraId="5DA86757" w14:textId="1390ECF2" w:rsidR="00833399" w:rsidRPr="00833399" w:rsidRDefault="00833399" w:rsidP="00833399">
      <w:pPr>
        <w:tabs>
          <w:tab w:val="left" w:pos="818"/>
          <w:tab w:val="left" w:pos="820"/>
        </w:tabs>
        <w:rPr>
          <w:rFonts w:ascii="DM Sans" w:hAnsi="DM Sans" w:cs="Arial"/>
          <w:sz w:val="18"/>
          <w:szCs w:val="18"/>
        </w:rPr>
      </w:pPr>
      <w:r w:rsidRPr="00833399">
        <w:rPr>
          <w:rFonts w:ascii="DM Sans" w:hAnsi="DM Sans" w:cs="Arial"/>
          <w:sz w:val="18"/>
          <w:szCs w:val="18"/>
        </w:rPr>
        <w:t>Any audit rights will be governed by the Agreement and subject to reasonable confidentiality and operational safeguards.</w:t>
      </w:r>
    </w:p>
    <w:p w14:paraId="20914DC6" w14:textId="4EAB0A3D" w:rsidR="00833399" w:rsidRPr="00833399" w:rsidRDefault="00833399" w:rsidP="00833399">
      <w:pPr>
        <w:tabs>
          <w:tab w:val="left" w:pos="818"/>
          <w:tab w:val="left" w:pos="820"/>
        </w:tabs>
        <w:rPr>
          <w:rFonts w:ascii="DM Sans" w:hAnsi="DM Sans" w:cs="Arial"/>
          <w:sz w:val="18"/>
          <w:szCs w:val="18"/>
        </w:rPr>
      </w:pPr>
    </w:p>
    <w:p w14:paraId="01615E41" w14:textId="06DC4B65" w:rsidR="00833399" w:rsidRPr="00833399" w:rsidRDefault="00833399" w:rsidP="0006152F">
      <w:pPr>
        <w:pStyle w:val="ListParagraph"/>
        <w:numPr>
          <w:ilvl w:val="0"/>
          <w:numId w:val="27"/>
        </w:numPr>
        <w:rPr>
          <w:rFonts w:ascii="DM Sans" w:hAnsi="DM Sans" w:cs="Arial"/>
          <w:b/>
          <w:bCs/>
          <w:sz w:val="18"/>
          <w:szCs w:val="18"/>
          <w:u w:val="single"/>
        </w:rPr>
      </w:pPr>
      <w:r w:rsidRPr="00833399">
        <w:rPr>
          <w:rFonts w:ascii="DM Sans" w:hAnsi="DM Sans" w:cs="Arial"/>
          <w:b/>
          <w:bCs/>
          <w:sz w:val="18"/>
          <w:szCs w:val="18"/>
          <w:u w:val="single"/>
        </w:rPr>
        <w:t>Order of Precedence</w:t>
      </w:r>
      <w:r w:rsidR="0006152F">
        <w:rPr>
          <w:rFonts w:ascii="DM Sans" w:hAnsi="DM Sans" w:cs="Arial"/>
          <w:sz w:val="18"/>
          <w:szCs w:val="18"/>
        </w:rPr>
        <w:t>.</w:t>
      </w:r>
    </w:p>
    <w:p w14:paraId="7E78192C" w14:textId="77777777" w:rsidR="0006152F" w:rsidRDefault="0006152F" w:rsidP="00833399">
      <w:pPr>
        <w:tabs>
          <w:tab w:val="left" w:pos="818"/>
          <w:tab w:val="left" w:pos="820"/>
        </w:tabs>
        <w:rPr>
          <w:rFonts w:ascii="DM Sans" w:hAnsi="DM Sans" w:cs="Arial"/>
          <w:sz w:val="18"/>
          <w:szCs w:val="18"/>
        </w:rPr>
      </w:pPr>
    </w:p>
    <w:p w14:paraId="58E628F8" w14:textId="77777777" w:rsidR="00503F5E" w:rsidRDefault="00833399" w:rsidP="00503F5E">
      <w:pPr>
        <w:tabs>
          <w:tab w:val="left" w:pos="818"/>
          <w:tab w:val="left" w:pos="820"/>
        </w:tabs>
        <w:rPr>
          <w:rFonts w:ascii="DM Sans" w:hAnsi="DM Sans" w:cs="Arial"/>
          <w:sz w:val="18"/>
          <w:szCs w:val="18"/>
        </w:rPr>
        <w:sectPr w:rsidR="00503F5E" w:rsidSect="002B3E33">
          <w:headerReference w:type="default" r:id="rId14"/>
          <w:footerReference w:type="default" r:id="rId15"/>
          <w:footerReference w:type="first" r:id="rId16"/>
          <w:pgSz w:w="12240" w:h="15840" w:code="1"/>
          <w:pgMar w:top="1080" w:right="1080" w:bottom="1440" w:left="1080" w:header="720" w:footer="576" w:gutter="0"/>
          <w:cols w:space="720"/>
          <w:docGrid w:linePitch="272"/>
        </w:sectPr>
      </w:pPr>
      <w:r w:rsidRPr="00833399">
        <w:rPr>
          <w:rFonts w:ascii="DM Sans" w:hAnsi="DM Sans" w:cs="Arial"/>
          <w:sz w:val="18"/>
          <w:szCs w:val="18"/>
        </w:rPr>
        <w:t>In the event of a conflict between this Addendum and the Agreement solely with respect to data protection and information security obligations, this Addendum will control</w:t>
      </w:r>
      <w:r w:rsidR="00503F5E">
        <w:rPr>
          <w:rFonts w:ascii="DM Sans" w:hAnsi="DM Sans" w:cs="Arial"/>
          <w:sz w:val="18"/>
          <w:szCs w:val="18"/>
        </w:rPr>
        <w:t xml:space="preserve">. </w:t>
      </w:r>
    </w:p>
    <w:p w14:paraId="5D612B6F" w14:textId="77777777" w:rsidR="00080F79" w:rsidRPr="0064705C" w:rsidRDefault="00080F79" w:rsidP="003308DE">
      <w:pPr>
        <w:pStyle w:val="Heading1"/>
        <w:spacing w:before="0"/>
        <w:jc w:val="center"/>
        <w:rPr>
          <w:rFonts w:ascii="DM Sans" w:hAnsi="DM Sans"/>
          <w:color w:val="auto"/>
          <w:sz w:val="24"/>
          <w:szCs w:val="24"/>
        </w:rPr>
      </w:pPr>
      <w:r w:rsidRPr="00951E82">
        <w:rPr>
          <w:rFonts w:ascii="DM Sans" w:eastAsia="Times New Roman" w:hAnsi="DM Sans" w:cs="Arial"/>
          <w:b/>
          <w:smallCaps/>
          <w:color w:val="auto"/>
          <w:sz w:val="24"/>
          <w:szCs w:val="24"/>
        </w:rPr>
        <w:lastRenderedPageBreak/>
        <w:t>EXHIBIT B</w:t>
      </w:r>
      <w:r w:rsidRPr="00951E82">
        <w:rPr>
          <w:rFonts w:ascii="DM Sans" w:eastAsia="Times New Roman" w:hAnsi="DM Sans" w:cs="Arial"/>
          <w:b/>
          <w:smallCaps/>
          <w:color w:val="auto"/>
          <w:sz w:val="24"/>
          <w:szCs w:val="24"/>
        </w:rPr>
        <w:br/>
        <w:t>CLIENT ENGAGEMENT &amp; DELIVERY GUIDELINES</w:t>
      </w:r>
    </w:p>
    <w:p w14:paraId="73CC2234" w14:textId="77777777" w:rsidR="00080F79" w:rsidRPr="0064705C" w:rsidRDefault="00080F79" w:rsidP="00080F79">
      <w:pPr>
        <w:rPr>
          <w:rFonts w:ascii="DM Sans" w:hAnsi="DM Sans"/>
          <w:sz w:val="18"/>
          <w:szCs w:val="18"/>
        </w:rPr>
      </w:pPr>
    </w:p>
    <w:p w14:paraId="79491FC5" w14:textId="77777777" w:rsidR="00080F79" w:rsidRPr="0064705C" w:rsidRDefault="00080F79" w:rsidP="00080F79">
      <w:pPr>
        <w:rPr>
          <w:rFonts w:ascii="DM Sans" w:hAnsi="DM Sans"/>
          <w:sz w:val="18"/>
          <w:szCs w:val="18"/>
        </w:rPr>
      </w:pPr>
      <w:r w:rsidRPr="0064705C">
        <w:rPr>
          <w:rFonts w:ascii="DM Sans" w:hAnsi="DM Sans"/>
          <w:sz w:val="18"/>
          <w:szCs w:val="18"/>
        </w:rPr>
        <w:t xml:space="preserve">These guidelines describe how e360 and the Client work together </w:t>
      </w:r>
      <w:proofErr w:type="gramStart"/>
      <w:r w:rsidRPr="0064705C">
        <w:rPr>
          <w:rFonts w:ascii="DM Sans" w:hAnsi="DM Sans"/>
          <w:sz w:val="18"/>
          <w:szCs w:val="18"/>
        </w:rPr>
        <w:t>throughout</w:t>
      </w:r>
      <w:proofErr w:type="gramEnd"/>
      <w:r w:rsidRPr="0064705C">
        <w:rPr>
          <w:rFonts w:ascii="DM Sans" w:hAnsi="DM Sans"/>
          <w:sz w:val="18"/>
          <w:szCs w:val="18"/>
        </w:rPr>
        <w:t xml:space="preserve"> an engagement to support successful outcomes, effective communication, and efficient project delivery. These guidelines are intended to complement the applicable Master Products and Services Agreement (MPSA), Statement of Work (SOW), or other Services Agreement.</w:t>
      </w:r>
    </w:p>
    <w:p w14:paraId="0554C494" w14:textId="77777777" w:rsidR="00080F79" w:rsidRPr="00817C69" w:rsidRDefault="00080F79" w:rsidP="00744E94">
      <w:pPr>
        <w:pStyle w:val="Heading1"/>
        <w:numPr>
          <w:ilvl w:val="0"/>
          <w:numId w:val="39"/>
        </w:numPr>
        <w:rPr>
          <w:rFonts w:ascii="DM Sans" w:hAnsi="DM Sans"/>
          <w:b/>
          <w:bCs/>
          <w:color w:val="auto"/>
          <w:sz w:val="18"/>
          <w:szCs w:val="18"/>
        </w:rPr>
      </w:pPr>
      <w:r w:rsidRPr="00817C69">
        <w:rPr>
          <w:rFonts w:ascii="DM Sans" w:hAnsi="DM Sans"/>
          <w:b/>
          <w:bCs/>
          <w:color w:val="auto"/>
          <w:sz w:val="18"/>
          <w:szCs w:val="18"/>
        </w:rPr>
        <w:t>OUR APPROACH TO SUCCESSFUL ENGAGEMENTS</w:t>
      </w:r>
    </w:p>
    <w:p w14:paraId="2006068F" w14:textId="77777777" w:rsidR="00080F79" w:rsidRPr="0064705C" w:rsidRDefault="00080F79" w:rsidP="00744E94">
      <w:pPr>
        <w:pStyle w:val="Heading2"/>
        <w:numPr>
          <w:ilvl w:val="1"/>
          <w:numId w:val="40"/>
        </w:numPr>
        <w:ind w:left="720" w:hanging="360"/>
        <w:rPr>
          <w:rFonts w:ascii="DM Sans" w:hAnsi="DM Sans"/>
          <w:b w:val="0"/>
          <w:bCs w:val="0"/>
          <w:color w:val="auto"/>
          <w:sz w:val="18"/>
          <w:szCs w:val="18"/>
          <w:u w:val="single"/>
        </w:rPr>
      </w:pPr>
      <w:r w:rsidRPr="0064705C">
        <w:rPr>
          <w:rFonts w:ascii="DM Sans" w:hAnsi="DM Sans"/>
          <w:b w:val="0"/>
          <w:bCs w:val="0"/>
          <w:color w:val="auto"/>
          <w:sz w:val="18"/>
          <w:szCs w:val="18"/>
          <w:u w:val="single"/>
        </w:rPr>
        <w:t>Shared Success</w:t>
      </w:r>
      <w:r>
        <w:rPr>
          <w:rFonts w:ascii="DM Sans" w:hAnsi="DM Sans"/>
          <w:b w:val="0"/>
          <w:bCs w:val="0"/>
          <w:color w:val="auto"/>
          <w:sz w:val="18"/>
          <w:szCs w:val="18"/>
        </w:rPr>
        <w:t>.</w:t>
      </w:r>
    </w:p>
    <w:p w14:paraId="2236568C" w14:textId="77777777" w:rsidR="00080F79" w:rsidRPr="0064705C" w:rsidRDefault="00080F79" w:rsidP="00744E94">
      <w:pPr>
        <w:ind w:left="720"/>
        <w:rPr>
          <w:rFonts w:ascii="DM Sans" w:hAnsi="DM Sans"/>
          <w:sz w:val="18"/>
          <w:szCs w:val="18"/>
        </w:rPr>
      </w:pPr>
      <w:r w:rsidRPr="0064705C">
        <w:rPr>
          <w:rFonts w:ascii="DM Sans" w:hAnsi="DM Sans"/>
          <w:sz w:val="18"/>
          <w:szCs w:val="18"/>
        </w:rPr>
        <w:t>Successful engagements are built on collaboration, communication, accountability, and alignment between e360 and the Client.</w:t>
      </w:r>
    </w:p>
    <w:p w14:paraId="19A2EDFC" w14:textId="77777777" w:rsidR="00080F79" w:rsidRPr="0064705C" w:rsidRDefault="00080F79" w:rsidP="00744E94">
      <w:pPr>
        <w:pStyle w:val="Heading2"/>
        <w:numPr>
          <w:ilvl w:val="1"/>
          <w:numId w:val="40"/>
        </w:numPr>
        <w:ind w:left="720" w:hanging="360"/>
        <w:rPr>
          <w:rFonts w:ascii="DM Sans" w:hAnsi="DM Sans"/>
          <w:b w:val="0"/>
          <w:bCs w:val="0"/>
          <w:color w:val="auto"/>
          <w:sz w:val="18"/>
          <w:szCs w:val="18"/>
          <w:u w:val="single"/>
        </w:rPr>
      </w:pPr>
      <w:r w:rsidRPr="0064705C">
        <w:rPr>
          <w:rFonts w:ascii="DM Sans" w:hAnsi="DM Sans"/>
          <w:b w:val="0"/>
          <w:bCs w:val="0"/>
          <w:color w:val="auto"/>
          <w:sz w:val="18"/>
          <w:szCs w:val="18"/>
          <w:u w:val="single"/>
        </w:rPr>
        <w:t>Project Timing &amp; Readiness</w:t>
      </w:r>
      <w:r>
        <w:rPr>
          <w:rFonts w:ascii="DM Sans" w:hAnsi="DM Sans"/>
          <w:b w:val="0"/>
          <w:bCs w:val="0"/>
          <w:color w:val="auto"/>
          <w:sz w:val="18"/>
          <w:szCs w:val="18"/>
        </w:rPr>
        <w:t>.</w:t>
      </w:r>
    </w:p>
    <w:p w14:paraId="1A90AE12" w14:textId="77777777" w:rsidR="00080F79" w:rsidRPr="0064705C" w:rsidRDefault="00080F79" w:rsidP="00744E94">
      <w:pPr>
        <w:ind w:left="720"/>
        <w:rPr>
          <w:rFonts w:ascii="DM Sans" w:hAnsi="DM Sans"/>
          <w:sz w:val="18"/>
          <w:szCs w:val="18"/>
        </w:rPr>
      </w:pPr>
      <w:r w:rsidRPr="0064705C">
        <w:rPr>
          <w:rFonts w:ascii="DM Sans" w:hAnsi="DM Sans"/>
          <w:sz w:val="18"/>
          <w:szCs w:val="18"/>
        </w:rPr>
        <w:t>Project work typically begins once the applicable Statement of Work and/or Purchase Order is finalized and agreed-upon prerequisites are complete. e360 and the Client will work together to establish timelines, milestones, resource alignment, and a mutually agreed project start date.</w:t>
      </w:r>
    </w:p>
    <w:p w14:paraId="3B72B3FE" w14:textId="77777777" w:rsidR="00080F79" w:rsidRPr="0064705C" w:rsidRDefault="00080F79" w:rsidP="00744E94">
      <w:pPr>
        <w:pStyle w:val="Heading2"/>
        <w:numPr>
          <w:ilvl w:val="1"/>
          <w:numId w:val="40"/>
        </w:numPr>
        <w:ind w:left="720" w:hanging="360"/>
        <w:rPr>
          <w:rFonts w:ascii="DM Sans" w:hAnsi="DM Sans"/>
          <w:b w:val="0"/>
          <w:bCs w:val="0"/>
          <w:color w:val="auto"/>
          <w:sz w:val="18"/>
          <w:szCs w:val="18"/>
          <w:u w:val="single"/>
        </w:rPr>
      </w:pPr>
      <w:r w:rsidRPr="0064705C">
        <w:rPr>
          <w:rFonts w:ascii="DM Sans" w:hAnsi="DM Sans"/>
          <w:b w:val="0"/>
          <w:bCs w:val="0"/>
          <w:color w:val="auto"/>
          <w:sz w:val="18"/>
          <w:szCs w:val="18"/>
          <w:u w:val="single"/>
        </w:rPr>
        <w:t>How We Work Together</w:t>
      </w:r>
      <w:r>
        <w:rPr>
          <w:rFonts w:ascii="DM Sans" w:hAnsi="DM Sans"/>
          <w:b w:val="0"/>
          <w:bCs w:val="0"/>
          <w:color w:val="auto"/>
          <w:sz w:val="18"/>
          <w:szCs w:val="18"/>
        </w:rPr>
        <w:t>.</w:t>
      </w:r>
    </w:p>
    <w:p w14:paraId="34143359" w14:textId="77777777" w:rsidR="00744E94" w:rsidRDefault="00080F79" w:rsidP="00744E94">
      <w:pPr>
        <w:ind w:left="720"/>
        <w:rPr>
          <w:rFonts w:ascii="DM Sans" w:hAnsi="DM Sans"/>
          <w:sz w:val="18"/>
          <w:szCs w:val="18"/>
        </w:rPr>
      </w:pPr>
      <w:r w:rsidRPr="0064705C">
        <w:rPr>
          <w:rFonts w:ascii="DM Sans" w:hAnsi="DM Sans"/>
          <w:sz w:val="18"/>
          <w:szCs w:val="18"/>
        </w:rPr>
        <w:t>To support successful delivery, Clients are asked to:</w:t>
      </w:r>
    </w:p>
    <w:p w14:paraId="3A6FEDBE" w14:textId="0602B288" w:rsidR="00080F79" w:rsidRPr="0064705C" w:rsidRDefault="00080F79" w:rsidP="00744E94">
      <w:pPr>
        <w:ind w:left="1440"/>
        <w:rPr>
          <w:rFonts w:ascii="DM Sans" w:hAnsi="DM Sans"/>
          <w:sz w:val="18"/>
          <w:szCs w:val="18"/>
        </w:rPr>
      </w:pPr>
      <w:r w:rsidRPr="0064705C">
        <w:rPr>
          <w:rFonts w:ascii="DM Sans" w:hAnsi="DM Sans"/>
          <w:sz w:val="18"/>
          <w:szCs w:val="18"/>
        </w:rPr>
        <w:br/>
        <w:t>• Provide timely access to required systems, information, and stakeholders</w:t>
      </w:r>
      <w:r w:rsidRPr="0064705C">
        <w:rPr>
          <w:rFonts w:ascii="DM Sans" w:hAnsi="DM Sans"/>
          <w:sz w:val="18"/>
          <w:szCs w:val="18"/>
        </w:rPr>
        <w:br/>
        <w:t>• Participate in scheduled meetings and project activities</w:t>
      </w:r>
      <w:r w:rsidRPr="0064705C">
        <w:rPr>
          <w:rFonts w:ascii="DM Sans" w:hAnsi="DM Sans"/>
          <w:sz w:val="18"/>
          <w:szCs w:val="18"/>
        </w:rPr>
        <w:br/>
        <w:t>• Review and provide feedback or approvals in a timely manner</w:t>
      </w:r>
      <w:r w:rsidRPr="0064705C">
        <w:rPr>
          <w:rFonts w:ascii="DM Sans" w:hAnsi="DM Sans"/>
          <w:sz w:val="18"/>
          <w:szCs w:val="18"/>
        </w:rPr>
        <w:br/>
        <w:t>• Maintain appropriate backups and environment readiness for project-related systems</w:t>
      </w:r>
    </w:p>
    <w:p w14:paraId="73005D06" w14:textId="77777777" w:rsidR="00080F79" w:rsidRPr="0064705C" w:rsidRDefault="00080F79" w:rsidP="00744E94">
      <w:pPr>
        <w:pStyle w:val="Heading2"/>
        <w:numPr>
          <w:ilvl w:val="1"/>
          <w:numId w:val="40"/>
        </w:numPr>
        <w:ind w:left="720" w:hanging="360"/>
        <w:rPr>
          <w:rFonts w:ascii="DM Sans" w:hAnsi="DM Sans"/>
          <w:b w:val="0"/>
          <w:bCs w:val="0"/>
          <w:color w:val="auto"/>
          <w:sz w:val="18"/>
          <w:szCs w:val="18"/>
          <w:u w:val="single"/>
        </w:rPr>
      </w:pPr>
      <w:r w:rsidRPr="0064705C">
        <w:rPr>
          <w:rFonts w:ascii="DM Sans" w:hAnsi="DM Sans"/>
          <w:b w:val="0"/>
          <w:bCs w:val="0"/>
          <w:color w:val="auto"/>
          <w:sz w:val="18"/>
          <w:szCs w:val="18"/>
          <w:u w:val="single"/>
        </w:rPr>
        <w:t>What Clients Can Expect from e360</w:t>
      </w:r>
      <w:r>
        <w:rPr>
          <w:rFonts w:ascii="DM Sans" w:hAnsi="DM Sans"/>
          <w:b w:val="0"/>
          <w:bCs w:val="0"/>
          <w:color w:val="auto"/>
          <w:sz w:val="18"/>
          <w:szCs w:val="18"/>
        </w:rPr>
        <w:t>.</w:t>
      </w:r>
    </w:p>
    <w:p w14:paraId="5FF83533" w14:textId="4CF39F0A" w:rsidR="00744E94" w:rsidRDefault="00080F79" w:rsidP="00744E94">
      <w:pPr>
        <w:ind w:left="720"/>
        <w:rPr>
          <w:rFonts w:ascii="DM Sans" w:hAnsi="DM Sans"/>
          <w:sz w:val="18"/>
          <w:szCs w:val="18"/>
        </w:rPr>
      </w:pPr>
      <w:r w:rsidRPr="0064705C">
        <w:rPr>
          <w:rFonts w:ascii="DM Sans" w:hAnsi="DM Sans"/>
          <w:sz w:val="18"/>
          <w:szCs w:val="18"/>
        </w:rPr>
        <w:t>Throughout the engagement, e360 will:</w:t>
      </w:r>
    </w:p>
    <w:p w14:paraId="6FFDA890" w14:textId="3087ACAD" w:rsidR="00080F79" w:rsidRPr="0064705C" w:rsidRDefault="00080F79" w:rsidP="00744E94">
      <w:pPr>
        <w:ind w:left="1440"/>
        <w:rPr>
          <w:rFonts w:ascii="DM Sans" w:hAnsi="DM Sans"/>
          <w:sz w:val="18"/>
          <w:szCs w:val="18"/>
        </w:rPr>
      </w:pPr>
      <w:r w:rsidRPr="0064705C">
        <w:rPr>
          <w:rFonts w:ascii="DM Sans" w:hAnsi="DM Sans"/>
          <w:sz w:val="18"/>
          <w:szCs w:val="18"/>
        </w:rPr>
        <w:br/>
        <w:t>• Communicate proactively regarding project status, risks, and next steps</w:t>
      </w:r>
      <w:r w:rsidRPr="0064705C">
        <w:rPr>
          <w:rFonts w:ascii="DM Sans" w:hAnsi="DM Sans"/>
          <w:sz w:val="18"/>
          <w:szCs w:val="18"/>
        </w:rPr>
        <w:br/>
        <w:t>• Coordinate resources and activities to support successful delivery</w:t>
      </w:r>
      <w:r w:rsidRPr="0064705C">
        <w:rPr>
          <w:rFonts w:ascii="DM Sans" w:hAnsi="DM Sans"/>
          <w:sz w:val="18"/>
          <w:szCs w:val="18"/>
        </w:rPr>
        <w:br/>
        <w:t>• Provide visibility into timelines, milestones, and dependencies</w:t>
      </w:r>
      <w:r w:rsidRPr="0064705C">
        <w:rPr>
          <w:rFonts w:ascii="DM Sans" w:hAnsi="DM Sans"/>
          <w:sz w:val="18"/>
          <w:szCs w:val="18"/>
        </w:rPr>
        <w:br/>
        <w:t>• Work collaboratively to address issues and adapt to evolving project needs</w:t>
      </w:r>
    </w:p>
    <w:p w14:paraId="7138800A" w14:textId="77777777" w:rsidR="00080F79" w:rsidRPr="0064705C" w:rsidRDefault="00080F79" w:rsidP="00744E94">
      <w:pPr>
        <w:pStyle w:val="Heading2"/>
        <w:numPr>
          <w:ilvl w:val="1"/>
          <w:numId w:val="40"/>
        </w:numPr>
        <w:ind w:left="720" w:hanging="360"/>
        <w:rPr>
          <w:rFonts w:ascii="DM Sans" w:hAnsi="DM Sans"/>
          <w:b w:val="0"/>
          <w:bCs w:val="0"/>
          <w:color w:val="auto"/>
          <w:sz w:val="18"/>
          <w:szCs w:val="18"/>
          <w:u w:val="single"/>
        </w:rPr>
      </w:pPr>
      <w:r w:rsidRPr="0064705C">
        <w:rPr>
          <w:rFonts w:ascii="DM Sans" w:hAnsi="DM Sans"/>
          <w:b w:val="0"/>
          <w:bCs w:val="0"/>
          <w:color w:val="auto"/>
          <w:sz w:val="18"/>
          <w:szCs w:val="18"/>
          <w:u w:val="single"/>
        </w:rPr>
        <w:t>Acceptance of Services</w:t>
      </w:r>
      <w:r>
        <w:rPr>
          <w:rFonts w:ascii="DM Sans" w:hAnsi="DM Sans"/>
          <w:b w:val="0"/>
          <w:bCs w:val="0"/>
          <w:color w:val="auto"/>
          <w:sz w:val="18"/>
          <w:szCs w:val="18"/>
        </w:rPr>
        <w:t>.</w:t>
      </w:r>
    </w:p>
    <w:p w14:paraId="1F94F6D9" w14:textId="641D117A" w:rsidR="00080F79" w:rsidRPr="0064705C" w:rsidRDefault="00080F79" w:rsidP="00744E94">
      <w:pPr>
        <w:ind w:left="720"/>
        <w:rPr>
          <w:rFonts w:ascii="DM Sans" w:hAnsi="DM Sans"/>
          <w:sz w:val="18"/>
          <w:szCs w:val="18"/>
        </w:rPr>
      </w:pPr>
      <w:r w:rsidRPr="0064705C">
        <w:rPr>
          <w:rFonts w:ascii="DM Sans" w:hAnsi="DM Sans"/>
          <w:sz w:val="18"/>
          <w:szCs w:val="18"/>
        </w:rPr>
        <w:t>Upon completion of agreed deliverables, e360 may provide a Services Acceptance Form or other written confirmation of completion.</w:t>
      </w:r>
      <w:r w:rsidRPr="0064705C">
        <w:rPr>
          <w:rFonts w:ascii="DM Sans" w:hAnsi="DM Sans"/>
          <w:sz w:val="18"/>
          <w:szCs w:val="18"/>
        </w:rPr>
        <w:br/>
      </w:r>
      <w:r w:rsidRPr="0064705C">
        <w:rPr>
          <w:rFonts w:ascii="DM Sans" w:hAnsi="DM Sans"/>
          <w:sz w:val="18"/>
          <w:szCs w:val="18"/>
        </w:rPr>
        <w:br/>
      </w:r>
      <w:r w:rsidR="009C1549" w:rsidRPr="009C1549">
        <w:rPr>
          <w:rFonts w:ascii="DM Sans" w:hAnsi="DM Sans"/>
          <w:sz w:val="18"/>
          <w:szCs w:val="18"/>
        </w:rPr>
        <w:t>Clients may review and confirm acceptance within the period set forth in the applicable Service Agreement. If the Client does not indicate acceptance or identify material concerns during that period, the applicable services or deliverables will be considered accepted.</w:t>
      </w:r>
      <w:r w:rsidRPr="0064705C">
        <w:rPr>
          <w:rFonts w:ascii="DM Sans" w:hAnsi="DM Sans"/>
          <w:sz w:val="18"/>
          <w:szCs w:val="18"/>
        </w:rPr>
        <w:br/>
      </w:r>
      <w:r w:rsidRPr="0064705C">
        <w:rPr>
          <w:rFonts w:ascii="DM Sans" w:hAnsi="DM Sans"/>
          <w:sz w:val="18"/>
          <w:szCs w:val="18"/>
        </w:rPr>
        <w:br/>
        <w:t>If any deliverables do not align with the agreed scope, e360 will work collaboratively with the Client to address identified gaps.</w:t>
      </w:r>
      <w:r w:rsidRPr="0064705C">
        <w:rPr>
          <w:rFonts w:ascii="DM Sans" w:hAnsi="DM Sans"/>
          <w:sz w:val="18"/>
          <w:szCs w:val="18"/>
        </w:rPr>
        <w:br/>
      </w:r>
      <w:r w:rsidRPr="0064705C">
        <w:rPr>
          <w:rFonts w:ascii="DM Sans" w:hAnsi="DM Sans"/>
          <w:sz w:val="18"/>
          <w:szCs w:val="18"/>
        </w:rPr>
        <w:br/>
        <w:t>Any applicable post-project support will be defined in the applicable Statement of Work.</w:t>
      </w:r>
    </w:p>
    <w:p w14:paraId="30CE9602" w14:textId="77777777" w:rsidR="00080F79" w:rsidRPr="00817C69" w:rsidRDefault="00080F79" w:rsidP="009C1549">
      <w:pPr>
        <w:pStyle w:val="Heading1"/>
        <w:numPr>
          <w:ilvl w:val="0"/>
          <w:numId w:val="39"/>
        </w:numPr>
        <w:rPr>
          <w:rFonts w:ascii="DM Sans" w:hAnsi="DM Sans"/>
          <w:b/>
          <w:bCs/>
          <w:color w:val="auto"/>
          <w:sz w:val="18"/>
          <w:szCs w:val="18"/>
        </w:rPr>
      </w:pPr>
      <w:r w:rsidRPr="00817C69">
        <w:rPr>
          <w:rFonts w:ascii="DM Sans" w:hAnsi="DM Sans"/>
          <w:b/>
          <w:bCs/>
          <w:color w:val="auto"/>
          <w:sz w:val="18"/>
          <w:szCs w:val="18"/>
        </w:rPr>
        <w:t>PROJECT DELIVERY &amp; COMMUNICATION</w:t>
      </w:r>
    </w:p>
    <w:p w14:paraId="005DA6E4" w14:textId="77777777" w:rsidR="00080F79" w:rsidRPr="00401D7C" w:rsidRDefault="00080F79" w:rsidP="009C1549">
      <w:pPr>
        <w:pStyle w:val="Heading1"/>
        <w:numPr>
          <w:ilvl w:val="1"/>
          <w:numId w:val="39"/>
        </w:numPr>
        <w:ind w:left="720" w:hanging="360"/>
        <w:rPr>
          <w:rFonts w:ascii="DM Sans" w:hAnsi="DM Sans"/>
          <w:b/>
          <w:bCs/>
          <w:color w:val="auto"/>
          <w:sz w:val="18"/>
          <w:szCs w:val="18"/>
          <w:u w:val="single"/>
        </w:rPr>
      </w:pPr>
      <w:r w:rsidRPr="00401D7C">
        <w:rPr>
          <w:rFonts w:ascii="DM Sans" w:hAnsi="DM Sans"/>
          <w:color w:val="auto"/>
          <w:sz w:val="18"/>
          <w:szCs w:val="18"/>
          <w:u w:val="single"/>
        </w:rPr>
        <w:t>Project Management</w:t>
      </w:r>
      <w:r>
        <w:rPr>
          <w:rFonts w:ascii="DM Sans" w:hAnsi="DM Sans"/>
          <w:color w:val="auto"/>
          <w:sz w:val="18"/>
          <w:szCs w:val="18"/>
        </w:rPr>
        <w:t>.</w:t>
      </w:r>
    </w:p>
    <w:p w14:paraId="23D83C57" w14:textId="77777777" w:rsidR="00080F79" w:rsidRPr="0064705C" w:rsidRDefault="00080F79" w:rsidP="009C1549">
      <w:pPr>
        <w:ind w:left="720"/>
        <w:rPr>
          <w:rFonts w:ascii="DM Sans" w:hAnsi="DM Sans"/>
          <w:sz w:val="18"/>
          <w:szCs w:val="18"/>
        </w:rPr>
      </w:pPr>
      <w:r w:rsidRPr="0064705C">
        <w:rPr>
          <w:rFonts w:ascii="DM Sans" w:hAnsi="DM Sans"/>
          <w:sz w:val="18"/>
          <w:szCs w:val="18"/>
        </w:rPr>
        <w:t>e360 provides project leadership focused on communication, coordination, accountability, and successful delivery outcomes. Depending on the scope and complexity of the engagement, e360 may assign a Project Manager, Project Coordinator, or other delivery resources to support the engagement.</w:t>
      </w:r>
    </w:p>
    <w:p w14:paraId="398FA256" w14:textId="0D0AE88A" w:rsidR="00080F79" w:rsidRPr="00401D7C" w:rsidRDefault="00080F79" w:rsidP="009C1549">
      <w:pPr>
        <w:pStyle w:val="Heading1"/>
        <w:numPr>
          <w:ilvl w:val="1"/>
          <w:numId w:val="39"/>
        </w:numPr>
        <w:ind w:left="720" w:hanging="360"/>
        <w:rPr>
          <w:rFonts w:ascii="DM Sans" w:hAnsi="DM Sans"/>
          <w:b/>
          <w:bCs/>
          <w:color w:val="auto"/>
          <w:sz w:val="18"/>
          <w:szCs w:val="18"/>
          <w:u w:val="single"/>
        </w:rPr>
      </w:pPr>
      <w:r w:rsidRPr="00401D7C">
        <w:rPr>
          <w:rFonts w:ascii="DM Sans" w:hAnsi="DM Sans"/>
          <w:color w:val="auto"/>
          <w:sz w:val="18"/>
          <w:szCs w:val="18"/>
          <w:u w:val="single"/>
        </w:rPr>
        <w:lastRenderedPageBreak/>
        <w:t>Communication &amp; Escalation</w:t>
      </w:r>
      <w:r w:rsidR="00685181">
        <w:rPr>
          <w:rFonts w:ascii="DM Sans" w:hAnsi="DM Sans"/>
          <w:color w:val="auto"/>
          <w:sz w:val="18"/>
          <w:szCs w:val="18"/>
        </w:rPr>
        <w:t>.</w:t>
      </w:r>
    </w:p>
    <w:p w14:paraId="56537F1A" w14:textId="77777777" w:rsidR="00080F79" w:rsidRPr="0064705C" w:rsidRDefault="00080F79" w:rsidP="009C1549">
      <w:pPr>
        <w:ind w:left="720"/>
        <w:rPr>
          <w:rFonts w:ascii="DM Sans" w:hAnsi="DM Sans"/>
          <w:sz w:val="18"/>
          <w:szCs w:val="18"/>
        </w:rPr>
      </w:pPr>
      <w:r w:rsidRPr="0064705C">
        <w:rPr>
          <w:rFonts w:ascii="DM Sans" w:hAnsi="DM Sans"/>
          <w:sz w:val="18"/>
          <w:szCs w:val="18"/>
        </w:rPr>
        <w:t>e360 and the Client will maintain regular communication throughout the engagement to support alignment, visibility, and timely issue resolution. Where necessary, project-related issues may be escalated to appropriate stakeholders to support successful outcomes.</w:t>
      </w:r>
    </w:p>
    <w:p w14:paraId="0E1DD9BA" w14:textId="170F2C6D" w:rsidR="00685181" w:rsidRPr="00685181" w:rsidRDefault="00080F79" w:rsidP="00685181">
      <w:pPr>
        <w:pStyle w:val="Heading1"/>
        <w:numPr>
          <w:ilvl w:val="1"/>
          <w:numId w:val="39"/>
        </w:numPr>
        <w:ind w:left="720" w:hanging="360"/>
        <w:rPr>
          <w:rFonts w:ascii="DM Sans" w:hAnsi="DM Sans"/>
          <w:color w:val="auto"/>
          <w:sz w:val="18"/>
          <w:szCs w:val="18"/>
          <w:u w:val="single"/>
        </w:rPr>
      </w:pPr>
      <w:r w:rsidRPr="00685181">
        <w:rPr>
          <w:rFonts w:ascii="DM Sans" w:hAnsi="DM Sans"/>
          <w:color w:val="auto"/>
          <w:sz w:val="18"/>
          <w:szCs w:val="18"/>
          <w:u w:val="single"/>
        </w:rPr>
        <w:t>AI-Assisted Delivery</w:t>
      </w:r>
      <w:r w:rsidR="00685181">
        <w:rPr>
          <w:rFonts w:ascii="DM Sans" w:hAnsi="DM Sans"/>
          <w:color w:val="auto"/>
          <w:sz w:val="18"/>
          <w:szCs w:val="18"/>
        </w:rPr>
        <w:t>.</w:t>
      </w:r>
    </w:p>
    <w:p w14:paraId="1DA7505A" w14:textId="20A8FDD0" w:rsidR="00080F79" w:rsidRPr="00685181" w:rsidRDefault="00080F79" w:rsidP="00685181">
      <w:pPr>
        <w:pStyle w:val="Heading1"/>
        <w:spacing w:before="0"/>
        <w:ind w:left="720"/>
        <w:rPr>
          <w:rFonts w:ascii="DM Sans" w:hAnsi="DM Sans"/>
          <w:color w:val="auto"/>
          <w:sz w:val="18"/>
          <w:szCs w:val="18"/>
        </w:rPr>
      </w:pPr>
      <w:r w:rsidRPr="00685181">
        <w:rPr>
          <w:rFonts w:ascii="DM Sans" w:hAnsi="DM Sans"/>
          <w:color w:val="auto"/>
          <w:sz w:val="18"/>
          <w:szCs w:val="18"/>
        </w:rPr>
        <w:t>e360 may utilize AI-assisted tools and technologies to support certain administrative, analytical, documentation, communication, or delivery-related activities during an engagement. These tools are intended to enhance efficiency, consistency, collaboration, and overall service delivery.</w:t>
      </w:r>
      <w:r w:rsidRPr="00685181">
        <w:rPr>
          <w:rFonts w:ascii="DM Sans" w:hAnsi="DM Sans"/>
          <w:sz w:val="18"/>
          <w:szCs w:val="18"/>
        </w:rPr>
        <w:br/>
      </w:r>
      <w:r w:rsidRPr="00685181">
        <w:rPr>
          <w:rFonts w:ascii="DM Sans" w:hAnsi="DM Sans"/>
          <w:sz w:val="18"/>
          <w:szCs w:val="18"/>
        </w:rPr>
        <w:br/>
      </w:r>
      <w:r w:rsidRPr="00685181">
        <w:rPr>
          <w:rFonts w:ascii="DM Sans" w:hAnsi="DM Sans"/>
          <w:color w:val="auto"/>
          <w:sz w:val="18"/>
          <w:szCs w:val="18"/>
        </w:rPr>
        <w:t>e360 remains responsible for the professional services provided to the Client, and all deliverables, recommendations, and project activities remain subject to appropriate human oversight and review.</w:t>
      </w:r>
      <w:r w:rsidRPr="00685181">
        <w:rPr>
          <w:rFonts w:ascii="DM Sans" w:hAnsi="DM Sans"/>
          <w:color w:val="auto"/>
          <w:sz w:val="18"/>
          <w:szCs w:val="18"/>
        </w:rPr>
        <w:br/>
      </w:r>
      <w:r w:rsidRPr="00685181">
        <w:rPr>
          <w:rFonts w:ascii="DM Sans" w:hAnsi="DM Sans"/>
          <w:color w:val="auto"/>
          <w:sz w:val="18"/>
          <w:szCs w:val="18"/>
        </w:rPr>
        <w:br/>
        <w:t>e360’s use of AI-assisted capabilities will be performed in accordance with the confidentiality, data protection, and security obligations outlined in the applicable agreements between e360 and the Client.</w:t>
      </w:r>
    </w:p>
    <w:p w14:paraId="36C25620" w14:textId="033EC0C9" w:rsidR="00080F79" w:rsidRPr="00401D7C" w:rsidRDefault="00080F79" w:rsidP="00685181">
      <w:pPr>
        <w:pStyle w:val="Heading1"/>
        <w:numPr>
          <w:ilvl w:val="1"/>
          <w:numId w:val="39"/>
        </w:numPr>
        <w:ind w:left="720" w:hanging="360"/>
        <w:rPr>
          <w:rFonts w:ascii="DM Sans" w:hAnsi="DM Sans"/>
          <w:b/>
          <w:bCs/>
          <w:color w:val="auto"/>
          <w:sz w:val="18"/>
          <w:szCs w:val="18"/>
          <w:u w:val="single"/>
        </w:rPr>
      </w:pPr>
      <w:r w:rsidRPr="00401D7C">
        <w:rPr>
          <w:rFonts w:ascii="DM Sans" w:hAnsi="DM Sans"/>
          <w:color w:val="auto"/>
          <w:sz w:val="18"/>
          <w:szCs w:val="18"/>
          <w:u w:val="single"/>
        </w:rPr>
        <w:t>Managing Risks &amp; Changes</w:t>
      </w:r>
      <w:r w:rsidR="00685181">
        <w:rPr>
          <w:rFonts w:ascii="DM Sans" w:hAnsi="DM Sans"/>
          <w:color w:val="auto"/>
          <w:sz w:val="18"/>
          <w:szCs w:val="18"/>
        </w:rPr>
        <w:t>.</w:t>
      </w:r>
    </w:p>
    <w:p w14:paraId="586EE3C3" w14:textId="1ECBBFE0" w:rsidR="00080F79" w:rsidRPr="0064705C" w:rsidRDefault="00080F79" w:rsidP="00685181">
      <w:pPr>
        <w:ind w:left="720"/>
        <w:rPr>
          <w:rFonts w:ascii="DM Sans" w:hAnsi="DM Sans"/>
          <w:sz w:val="18"/>
          <w:szCs w:val="18"/>
        </w:rPr>
      </w:pPr>
      <w:r w:rsidRPr="0064705C">
        <w:rPr>
          <w:rFonts w:ascii="DM Sans" w:hAnsi="DM Sans"/>
          <w:sz w:val="18"/>
          <w:szCs w:val="18"/>
        </w:rPr>
        <w:t>As projects evolve, changes to scope, priorities, timelines, or deliverables may be identified by either e360 or the Client.</w:t>
      </w:r>
      <w:r w:rsidRPr="0064705C">
        <w:rPr>
          <w:rFonts w:ascii="DM Sans" w:hAnsi="DM Sans"/>
          <w:sz w:val="18"/>
          <w:szCs w:val="18"/>
        </w:rPr>
        <w:br/>
      </w:r>
      <w:r w:rsidRPr="0064705C">
        <w:rPr>
          <w:rFonts w:ascii="DM Sans" w:hAnsi="DM Sans"/>
          <w:sz w:val="18"/>
          <w:szCs w:val="18"/>
        </w:rPr>
        <w:br/>
        <w:t>e360 works collaboratively with Clients to assess requested changes and determine any potential impact to scope, tim</w:t>
      </w:r>
      <w:r w:rsidR="008B5B59">
        <w:rPr>
          <w:rFonts w:ascii="DM Sans" w:hAnsi="DM Sans"/>
          <w:sz w:val="18"/>
          <w:szCs w:val="18"/>
        </w:rPr>
        <w:t>elines</w:t>
      </w:r>
      <w:r w:rsidRPr="0064705C">
        <w:rPr>
          <w:rFonts w:ascii="DM Sans" w:hAnsi="DM Sans"/>
          <w:sz w:val="18"/>
          <w:szCs w:val="18"/>
        </w:rPr>
        <w:t>, resources, or cost. Minor adjustments may be accommodated during the normal course of delivery, provided such changes do not materially impact scope, timeline, resources, or cost.</w:t>
      </w:r>
      <w:r w:rsidRPr="0064705C">
        <w:rPr>
          <w:rFonts w:ascii="DM Sans" w:hAnsi="DM Sans"/>
          <w:sz w:val="18"/>
          <w:szCs w:val="18"/>
        </w:rPr>
        <w:br/>
      </w:r>
      <w:r w:rsidRPr="0064705C">
        <w:rPr>
          <w:rFonts w:ascii="DM Sans" w:hAnsi="DM Sans"/>
          <w:sz w:val="18"/>
          <w:szCs w:val="18"/>
        </w:rPr>
        <w:br/>
        <w:t>Where changes materially impact the engagement, e360 and the Client may document updated scope, timelines, or commercial terms through a mutually agreed Change Order.</w:t>
      </w:r>
    </w:p>
    <w:p w14:paraId="31249D63" w14:textId="77777777" w:rsidR="00080F79" w:rsidRPr="00817C69" w:rsidRDefault="00080F79" w:rsidP="00685181">
      <w:pPr>
        <w:pStyle w:val="Heading1"/>
        <w:numPr>
          <w:ilvl w:val="0"/>
          <w:numId w:val="39"/>
        </w:numPr>
        <w:rPr>
          <w:rFonts w:ascii="DM Sans" w:hAnsi="DM Sans"/>
          <w:b/>
          <w:bCs/>
          <w:color w:val="auto"/>
          <w:sz w:val="18"/>
          <w:szCs w:val="18"/>
        </w:rPr>
      </w:pPr>
      <w:r w:rsidRPr="00817C69">
        <w:rPr>
          <w:rFonts w:ascii="DM Sans" w:hAnsi="DM Sans"/>
          <w:b/>
          <w:bCs/>
          <w:color w:val="auto"/>
          <w:sz w:val="18"/>
          <w:szCs w:val="18"/>
        </w:rPr>
        <w:t>SCHEDULING &amp; CHANGE MANAGEMENT</w:t>
      </w:r>
    </w:p>
    <w:p w14:paraId="64B6A7DE" w14:textId="0CC39564" w:rsidR="00080F79" w:rsidRPr="00401D7C" w:rsidRDefault="00080F79" w:rsidP="00685181">
      <w:pPr>
        <w:pStyle w:val="Heading1"/>
        <w:numPr>
          <w:ilvl w:val="1"/>
          <w:numId w:val="39"/>
        </w:numPr>
        <w:ind w:left="720" w:hanging="360"/>
        <w:rPr>
          <w:rFonts w:ascii="DM Sans" w:hAnsi="DM Sans"/>
          <w:b/>
          <w:bCs/>
          <w:color w:val="auto"/>
          <w:sz w:val="18"/>
          <w:szCs w:val="18"/>
          <w:u w:val="single"/>
        </w:rPr>
      </w:pPr>
      <w:r w:rsidRPr="00401D7C">
        <w:rPr>
          <w:rFonts w:ascii="DM Sans" w:hAnsi="DM Sans"/>
          <w:color w:val="auto"/>
          <w:sz w:val="18"/>
          <w:szCs w:val="18"/>
          <w:u w:val="single"/>
        </w:rPr>
        <w:t>Scheduling &amp; Rescheduling</w:t>
      </w:r>
      <w:r w:rsidR="00685181">
        <w:rPr>
          <w:rFonts w:ascii="DM Sans" w:hAnsi="DM Sans"/>
          <w:color w:val="auto"/>
          <w:sz w:val="18"/>
          <w:szCs w:val="18"/>
        </w:rPr>
        <w:t>.</w:t>
      </w:r>
    </w:p>
    <w:p w14:paraId="787960DD" w14:textId="77777777" w:rsidR="00685181" w:rsidRDefault="00080F79" w:rsidP="00685181">
      <w:pPr>
        <w:ind w:left="810"/>
        <w:rPr>
          <w:rFonts w:ascii="DM Sans" w:hAnsi="DM Sans"/>
          <w:sz w:val="18"/>
          <w:szCs w:val="18"/>
        </w:rPr>
      </w:pPr>
      <w:r w:rsidRPr="0064705C">
        <w:rPr>
          <w:rFonts w:ascii="DM Sans" w:hAnsi="DM Sans"/>
          <w:sz w:val="18"/>
          <w:szCs w:val="18"/>
        </w:rPr>
        <w:t>Work sessions are scheduled collaboratively in advance to support resource planning and project continuity.</w:t>
      </w:r>
      <w:r w:rsidRPr="0064705C">
        <w:rPr>
          <w:rFonts w:ascii="DM Sans" w:hAnsi="DM Sans"/>
          <w:sz w:val="18"/>
          <w:szCs w:val="18"/>
        </w:rPr>
        <w:br/>
      </w:r>
      <w:r w:rsidRPr="0064705C">
        <w:rPr>
          <w:rFonts w:ascii="DM Sans" w:hAnsi="DM Sans"/>
          <w:sz w:val="18"/>
          <w:szCs w:val="18"/>
        </w:rPr>
        <w:br/>
        <w:t>If rescheduling is required, e360 requests:</w:t>
      </w:r>
    </w:p>
    <w:p w14:paraId="0BD9196D" w14:textId="602534A8" w:rsidR="00685181" w:rsidRDefault="00080F79" w:rsidP="00685181">
      <w:pPr>
        <w:ind w:left="1440"/>
        <w:rPr>
          <w:rFonts w:ascii="DM Sans" w:hAnsi="DM Sans"/>
          <w:sz w:val="18"/>
          <w:szCs w:val="18"/>
        </w:rPr>
      </w:pPr>
      <w:r w:rsidRPr="0064705C">
        <w:rPr>
          <w:rFonts w:ascii="DM Sans" w:hAnsi="DM Sans"/>
          <w:sz w:val="18"/>
          <w:szCs w:val="18"/>
        </w:rPr>
        <w:br/>
        <w:t>• Five (5) business days’ notice for onsite work</w:t>
      </w:r>
      <w:r w:rsidRPr="0064705C">
        <w:rPr>
          <w:rFonts w:ascii="DM Sans" w:hAnsi="DM Sans"/>
          <w:sz w:val="18"/>
          <w:szCs w:val="18"/>
        </w:rPr>
        <w:br/>
        <w:t>• Two (2) business days’ notice for remote work</w:t>
      </w:r>
    </w:p>
    <w:p w14:paraId="4E52E5BC" w14:textId="71BEC100" w:rsidR="00080F79" w:rsidRPr="0064705C" w:rsidRDefault="00080F79" w:rsidP="00685181">
      <w:pPr>
        <w:ind w:left="810"/>
        <w:rPr>
          <w:rFonts w:ascii="DM Sans" w:hAnsi="DM Sans"/>
          <w:sz w:val="18"/>
          <w:szCs w:val="18"/>
        </w:rPr>
      </w:pPr>
      <w:r w:rsidRPr="0064705C">
        <w:rPr>
          <w:rFonts w:ascii="DM Sans" w:hAnsi="DM Sans"/>
          <w:sz w:val="18"/>
          <w:szCs w:val="18"/>
        </w:rPr>
        <w:br/>
        <w:t>While e360 will make reasonable efforts to accommodate scheduling changes, repeated cancellations or delays may impact project timelines and resource availability.</w:t>
      </w:r>
    </w:p>
    <w:p w14:paraId="5D444153" w14:textId="40BCC635" w:rsidR="00080F79" w:rsidRPr="00401D7C" w:rsidRDefault="00080F79" w:rsidP="001A11AB">
      <w:pPr>
        <w:pStyle w:val="Heading1"/>
        <w:numPr>
          <w:ilvl w:val="1"/>
          <w:numId w:val="39"/>
        </w:numPr>
        <w:ind w:left="810" w:hanging="360"/>
        <w:rPr>
          <w:rFonts w:ascii="DM Sans" w:hAnsi="DM Sans"/>
          <w:b/>
          <w:bCs/>
          <w:color w:val="auto"/>
          <w:sz w:val="18"/>
          <w:szCs w:val="18"/>
          <w:u w:val="single"/>
        </w:rPr>
      </w:pPr>
      <w:r w:rsidRPr="00401D7C">
        <w:rPr>
          <w:rFonts w:ascii="DM Sans" w:hAnsi="DM Sans"/>
          <w:color w:val="auto"/>
          <w:sz w:val="18"/>
          <w:szCs w:val="18"/>
          <w:u w:val="single"/>
        </w:rPr>
        <w:t>Project Holds</w:t>
      </w:r>
      <w:r w:rsidR="0070791D">
        <w:rPr>
          <w:rFonts w:ascii="DM Sans" w:hAnsi="DM Sans"/>
          <w:color w:val="auto"/>
          <w:sz w:val="18"/>
          <w:szCs w:val="18"/>
        </w:rPr>
        <w:t>.</w:t>
      </w:r>
    </w:p>
    <w:p w14:paraId="1E8AF9CD" w14:textId="77777777" w:rsidR="00080F79" w:rsidRPr="0064705C" w:rsidRDefault="00080F79" w:rsidP="001A11AB">
      <w:pPr>
        <w:ind w:left="810"/>
        <w:rPr>
          <w:rFonts w:ascii="DM Sans" w:hAnsi="DM Sans"/>
          <w:sz w:val="18"/>
          <w:szCs w:val="18"/>
        </w:rPr>
      </w:pPr>
      <w:r w:rsidRPr="0064705C">
        <w:rPr>
          <w:rFonts w:ascii="DM Sans" w:hAnsi="DM Sans"/>
          <w:sz w:val="18"/>
          <w:szCs w:val="18"/>
        </w:rPr>
        <w:t xml:space="preserve">Projects may be temporarily paused if extended delays, repeated cancellations, or lack of stakeholder engagement materially impact delivery progress, project timelines, or resource scheduling. e360 will work collaboratively with the Client to re-establish project momentum and align </w:t>
      </w:r>
      <w:proofErr w:type="gramStart"/>
      <w:r w:rsidRPr="0064705C">
        <w:rPr>
          <w:rFonts w:ascii="DM Sans" w:hAnsi="DM Sans"/>
          <w:sz w:val="18"/>
          <w:szCs w:val="18"/>
        </w:rPr>
        <w:t>on</w:t>
      </w:r>
      <w:proofErr w:type="gramEnd"/>
      <w:r w:rsidRPr="0064705C">
        <w:rPr>
          <w:rFonts w:ascii="DM Sans" w:hAnsi="DM Sans"/>
          <w:sz w:val="18"/>
          <w:szCs w:val="18"/>
        </w:rPr>
        <w:t xml:space="preserve"> next steps.</w:t>
      </w:r>
    </w:p>
    <w:p w14:paraId="306D0D7C" w14:textId="77777777" w:rsidR="00817C69" w:rsidRDefault="00080F79" w:rsidP="001A11AB">
      <w:pPr>
        <w:pStyle w:val="Heading1"/>
        <w:numPr>
          <w:ilvl w:val="0"/>
          <w:numId w:val="39"/>
        </w:numPr>
        <w:rPr>
          <w:rFonts w:ascii="DM Sans" w:hAnsi="DM Sans"/>
          <w:b/>
          <w:bCs/>
          <w:color w:val="auto"/>
          <w:sz w:val="18"/>
          <w:szCs w:val="18"/>
        </w:rPr>
      </w:pPr>
      <w:r w:rsidRPr="00817C69">
        <w:rPr>
          <w:rFonts w:ascii="DM Sans" w:hAnsi="DM Sans"/>
          <w:b/>
          <w:bCs/>
          <w:color w:val="auto"/>
          <w:sz w:val="18"/>
          <w:szCs w:val="18"/>
        </w:rPr>
        <w:t>TRAVEL &amp; EXPENSES</w:t>
      </w:r>
    </w:p>
    <w:p w14:paraId="49F942DC" w14:textId="43BCB6F1" w:rsidR="00080F79" w:rsidRPr="001A11AB" w:rsidRDefault="00080F79" w:rsidP="00380B7C">
      <w:pPr>
        <w:pStyle w:val="Heading1"/>
        <w:numPr>
          <w:ilvl w:val="1"/>
          <w:numId w:val="39"/>
        </w:numPr>
        <w:rPr>
          <w:rFonts w:ascii="DM Sans" w:hAnsi="DM Sans"/>
          <w:b/>
          <w:bCs/>
          <w:color w:val="auto"/>
          <w:sz w:val="18"/>
          <w:szCs w:val="18"/>
          <w:u w:val="single"/>
        </w:rPr>
      </w:pPr>
      <w:r w:rsidRPr="001A11AB">
        <w:rPr>
          <w:rFonts w:ascii="DM Sans" w:hAnsi="DM Sans"/>
          <w:color w:val="auto"/>
          <w:sz w:val="18"/>
          <w:szCs w:val="18"/>
          <w:u w:val="single"/>
        </w:rPr>
        <w:t>Travel Guidelines</w:t>
      </w:r>
      <w:r w:rsidR="009F4FAF">
        <w:rPr>
          <w:rFonts w:ascii="DM Sans" w:hAnsi="DM Sans"/>
          <w:color w:val="auto"/>
          <w:sz w:val="18"/>
          <w:szCs w:val="18"/>
        </w:rPr>
        <w:t>.</w:t>
      </w:r>
    </w:p>
    <w:p w14:paraId="490B1A31" w14:textId="77777777" w:rsidR="009D4199" w:rsidRDefault="00080F79" w:rsidP="001A11AB">
      <w:pPr>
        <w:ind w:left="810"/>
        <w:rPr>
          <w:rFonts w:ascii="DM Sans" w:hAnsi="DM Sans"/>
          <w:sz w:val="18"/>
          <w:szCs w:val="18"/>
        </w:rPr>
      </w:pPr>
      <w:r w:rsidRPr="0064705C">
        <w:rPr>
          <w:rFonts w:ascii="DM Sans" w:hAnsi="DM Sans"/>
          <w:sz w:val="18"/>
          <w:szCs w:val="18"/>
        </w:rPr>
        <w:t>Where travel is required as part of the engagement, e360 will make reasonable efforts to manage travel arrangements and expenses responsibly and cost-effectively.</w:t>
      </w:r>
      <w:r w:rsidRPr="0064705C">
        <w:rPr>
          <w:rFonts w:ascii="DM Sans" w:hAnsi="DM Sans"/>
          <w:sz w:val="18"/>
          <w:szCs w:val="18"/>
        </w:rPr>
        <w:br/>
      </w:r>
      <w:r w:rsidRPr="0064705C">
        <w:rPr>
          <w:rFonts w:ascii="DM Sans" w:hAnsi="DM Sans"/>
          <w:sz w:val="18"/>
          <w:szCs w:val="18"/>
        </w:rPr>
        <w:br/>
        <w:t>Where applicable and agreed within the Statement of Work or applicable Services Agreement, travel-related expenses may include airfare, lodging, meals, ground transportation, mileage, and related travel costs incurred in support of the engagement.</w:t>
      </w:r>
      <w:r w:rsidRPr="0064705C">
        <w:rPr>
          <w:rFonts w:ascii="DM Sans" w:hAnsi="DM Sans"/>
          <w:sz w:val="18"/>
          <w:szCs w:val="18"/>
        </w:rPr>
        <w:br/>
      </w:r>
      <w:r w:rsidRPr="0064705C">
        <w:rPr>
          <w:rFonts w:ascii="DM Sans" w:hAnsi="DM Sans"/>
          <w:sz w:val="18"/>
          <w:szCs w:val="18"/>
        </w:rPr>
        <w:br/>
        <w:t>Applicable travel charges and reimbursement terms will be outlined in the applicable Statement of Work.</w:t>
      </w:r>
    </w:p>
    <w:p w14:paraId="0518E544" w14:textId="48A6FB7F" w:rsidR="00380B7C" w:rsidRDefault="00080F79" w:rsidP="00380B7C">
      <w:pPr>
        <w:rPr>
          <w:rFonts w:ascii="DM Sans" w:hAnsi="DM Sans"/>
          <w:sz w:val="18"/>
          <w:szCs w:val="18"/>
        </w:rPr>
      </w:pPr>
      <w:r w:rsidRPr="0064705C">
        <w:rPr>
          <w:rFonts w:ascii="DM Sans" w:hAnsi="DM Sans"/>
          <w:sz w:val="18"/>
          <w:szCs w:val="18"/>
        </w:rPr>
        <w:lastRenderedPageBreak/>
        <w:t xml:space="preserve"> </w:t>
      </w:r>
    </w:p>
    <w:p w14:paraId="59A09D0F" w14:textId="6DDFC0F3" w:rsidR="009F4FAF" w:rsidRDefault="000D7A19" w:rsidP="00080F79">
      <w:pPr>
        <w:pStyle w:val="ListParagraph"/>
        <w:numPr>
          <w:ilvl w:val="0"/>
          <w:numId w:val="39"/>
        </w:numPr>
        <w:rPr>
          <w:rFonts w:ascii="DM Sans" w:eastAsiaTheme="majorEastAsia" w:hAnsi="DM Sans" w:cstheme="majorBidi"/>
          <w:b/>
          <w:bCs/>
          <w:sz w:val="18"/>
          <w:szCs w:val="18"/>
        </w:rPr>
      </w:pPr>
      <w:r>
        <w:rPr>
          <w:rFonts w:ascii="DM Sans" w:eastAsiaTheme="majorEastAsia" w:hAnsi="DM Sans" w:cstheme="majorBidi"/>
          <w:b/>
          <w:bCs/>
          <w:sz w:val="18"/>
          <w:szCs w:val="18"/>
        </w:rPr>
        <w:t>HOLIDAYS</w:t>
      </w:r>
    </w:p>
    <w:p w14:paraId="4420191D" w14:textId="77777777" w:rsidR="009F4FAF" w:rsidRDefault="009F4FAF" w:rsidP="009F4FAF">
      <w:pPr>
        <w:pStyle w:val="ListParagraph"/>
        <w:ind w:left="360"/>
        <w:rPr>
          <w:rFonts w:ascii="DM Sans" w:eastAsiaTheme="majorEastAsia" w:hAnsi="DM Sans" w:cstheme="majorBidi"/>
          <w:b/>
          <w:bCs/>
          <w:sz w:val="18"/>
          <w:szCs w:val="18"/>
        </w:rPr>
      </w:pPr>
    </w:p>
    <w:p w14:paraId="0271CD4B" w14:textId="2EFA767E" w:rsidR="00080F79" w:rsidRPr="009F4FAF" w:rsidRDefault="00080F79" w:rsidP="009F4FAF">
      <w:pPr>
        <w:pStyle w:val="ListParagraph"/>
        <w:numPr>
          <w:ilvl w:val="1"/>
          <w:numId w:val="39"/>
        </w:numPr>
        <w:ind w:left="810"/>
        <w:rPr>
          <w:rFonts w:ascii="DM Sans" w:eastAsiaTheme="majorEastAsia" w:hAnsi="DM Sans" w:cstheme="majorBidi"/>
          <w:b/>
          <w:bCs/>
          <w:sz w:val="18"/>
          <w:szCs w:val="18"/>
        </w:rPr>
      </w:pPr>
      <w:r w:rsidRPr="009F4FAF">
        <w:rPr>
          <w:rFonts w:ascii="DM Sans" w:hAnsi="DM Sans"/>
          <w:sz w:val="18"/>
          <w:szCs w:val="18"/>
        </w:rPr>
        <w:t>e360 typically observes the following holidays:</w:t>
      </w:r>
      <w:r w:rsidRPr="009F4FAF">
        <w:rPr>
          <w:rFonts w:ascii="DM Sans" w:hAnsi="DM Sans"/>
          <w:sz w:val="18"/>
          <w:szCs w:val="18"/>
        </w:rPr>
        <w:br/>
      </w:r>
      <w:r w:rsidRPr="009F4FAF">
        <w:rPr>
          <w:rFonts w:ascii="DM Sans" w:hAnsi="DM Sans"/>
          <w:sz w:val="18"/>
          <w:szCs w:val="18"/>
        </w:rPr>
        <w:br/>
        <w:t>New Year’s Day</w:t>
      </w:r>
    </w:p>
    <w:p w14:paraId="1A661D90" w14:textId="16A0F444" w:rsidR="00080F79" w:rsidRPr="0064705C" w:rsidRDefault="00080F79" w:rsidP="009F4FAF">
      <w:pPr>
        <w:ind w:left="810"/>
        <w:rPr>
          <w:rFonts w:ascii="DM Sans" w:hAnsi="DM Sans"/>
          <w:sz w:val="18"/>
          <w:szCs w:val="18"/>
        </w:rPr>
      </w:pPr>
      <w:r w:rsidRPr="0064705C">
        <w:rPr>
          <w:rFonts w:ascii="DM Sans" w:hAnsi="DM Sans"/>
          <w:sz w:val="18"/>
          <w:szCs w:val="18"/>
        </w:rPr>
        <w:t>President’s Day</w:t>
      </w:r>
      <w:r w:rsidRPr="0064705C">
        <w:rPr>
          <w:rFonts w:ascii="DM Sans" w:hAnsi="DM Sans"/>
          <w:sz w:val="18"/>
          <w:szCs w:val="18"/>
        </w:rPr>
        <w:br/>
        <w:t>Memorial Day</w:t>
      </w:r>
      <w:r w:rsidRPr="0064705C">
        <w:rPr>
          <w:rFonts w:ascii="DM Sans" w:hAnsi="DM Sans"/>
          <w:sz w:val="18"/>
          <w:szCs w:val="18"/>
        </w:rPr>
        <w:br/>
        <w:t>Independence Day</w:t>
      </w:r>
      <w:r w:rsidRPr="0064705C">
        <w:rPr>
          <w:rFonts w:ascii="DM Sans" w:hAnsi="DM Sans"/>
          <w:sz w:val="18"/>
          <w:szCs w:val="18"/>
        </w:rPr>
        <w:br/>
        <w:t>Labor Day</w:t>
      </w:r>
      <w:r w:rsidRPr="0064705C">
        <w:rPr>
          <w:rFonts w:ascii="DM Sans" w:hAnsi="DM Sans"/>
          <w:sz w:val="18"/>
          <w:szCs w:val="18"/>
        </w:rPr>
        <w:br/>
        <w:t>Thanksgiving Day</w:t>
      </w:r>
      <w:r w:rsidRPr="0064705C">
        <w:rPr>
          <w:rFonts w:ascii="DM Sans" w:hAnsi="DM Sans"/>
          <w:sz w:val="18"/>
          <w:szCs w:val="18"/>
        </w:rPr>
        <w:br/>
      </w:r>
      <w:proofErr w:type="spellStart"/>
      <w:r w:rsidRPr="0064705C">
        <w:rPr>
          <w:rFonts w:ascii="DM Sans" w:hAnsi="DM Sans"/>
          <w:sz w:val="18"/>
          <w:szCs w:val="18"/>
        </w:rPr>
        <w:t>Day</w:t>
      </w:r>
      <w:proofErr w:type="spellEnd"/>
      <w:r w:rsidRPr="0064705C">
        <w:rPr>
          <w:rFonts w:ascii="DM Sans" w:hAnsi="DM Sans"/>
          <w:sz w:val="18"/>
          <w:szCs w:val="18"/>
        </w:rPr>
        <w:t xml:space="preserve"> After Thanksgiving</w:t>
      </w:r>
      <w:r w:rsidRPr="0064705C">
        <w:rPr>
          <w:rFonts w:ascii="DM Sans" w:hAnsi="DM Sans"/>
          <w:sz w:val="18"/>
          <w:szCs w:val="18"/>
        </w:rPr>
        <w:br/>
        <w:t>Christmas Day</w:t>
      </w:r>
    </w:p>
    <w:p w14:paraId="7B0E1D8F" w14:textId="77777777" w:rsidR="001D17BD" w:rsidRPr="008E6421" w:rsidRDefault="001D17BD" w:rsidP="00B32365">
      <w:pPr>
        <w:jc w:val="center"/>
        <w:rPr>
          <w:rFonts w:ascii="DM Sans" w:hAnsi="DM Sans" w:cs="Arial"/>
          <w:sz w:val="18"/>
          <w:szCs w:val="18"/>
        </w:rPr>
        <w:sectPr w:rsidR="001D17BD" w:rsidRPr="008E6421" w:rsidSect="003308DE">
          <w:headerReference w:type="default" r:id="rId17"/>
          <w:footerReference w:type="default" r:id="rId18"/>
          <w:pgSz w:w="12240" w:h="15840" w:code="1"/>
          <w:pgMar w:top="1080" w:right="1080" w:bottom="1440" w:left="1080" w:header="720" w:footer="576" w:gutter="0"/>
          <w:cols w:space="720"/>
          <w:docGrid w:linePitch="272"/>
        </w:sectPr>
      </w:pPr>
    </w:p>
    <w:p w14:paraId="6790E205" w14:textId="77777777" w:rsidR="001D17BD" w:rsidRPr="008E6421" w:rsidRDefault="001D17BD" w:rsidP="001D17BD">
      <w:pPr>
        <w:jc w:val="center"/>
        <w:rPr>
          <w:rFonts w:ascii="DM Sans" w:hAnsi="DM Sans" w:cs="Arial"/>
          <w:b/>
          <w:smallCaps/>
        </w:rPr>
      </w:pPr>
      <w:r w:rsidRPr="008E6421">
        <w:rPr>
          <w:rFonts w:ascii="DM Sans" w:hAnsi="DM Sans" w:cs="Arial"/>
          <w:b/>
          <w:smallCaps/>
        </w:rPr>
        <w:lastRenderedPageBreak/>
        <w:t>Exhibit C</w:t>
      </w:r>
    </w:p>
    <w:p w14:paraId="3C3BC963" w14:textId="4770E84F" w:rsidR="001D17BD" w:rsidRDefault="001D17BD" w:rsidP="001D17BD">
      <w:pPr>
        <w:pStyle w:val="Heading1"/>
        <w:spacing w:before="0"/>
        <w:jc w:val="center"/>
        <w:rPr>
          <w:rFonts w:ascii="DM Sans" w:eastAsia="Times New Roman" w:hAnsi="DM Sans" w:cs="Arial"/>
          <w:b/>
          <w:smallCaps/>
          <w:color w:val="auto"/>
          <w:sz w:val="20"/>
          <w:szCs w:val="20"/>
        </w:rPr>
      </w:pPr>
      <w:r w:rsidRPr="008E6421">
        <w:rPr>
          <w:rFonts w:ascii="DM Sans" w:eastAsia="Times New Roman" w:hAnsi="DM Sans" w:cs="Arial"/>
          <w:b/>
          <w:color w:val="auto"/>
          <w:sz w:val="20"/>
          <w:szCs w:val="20"/>
        </w:rPr>
        <w:t>e</w:t>
      </w:r>
      <w:r w:rsidRPr="008E6421">
        <w:rPr>
          <w:rFonts w:ascii="DM Sans" w:eastAsia="Times New Roman" w:hAnsi="DM Sans" w:cs="Arial"/>
          <w:b/>
          <w:smallCaps/>
          <w:color w:val="auto"/>
          <w:sz w:val="20"/>
          <w:szCs w:val="20"/>
        </w:rPr>
        <w:t xml:space="preserve">360 Insurance </w:t>
      </w:r>
      <w:r w:rsidR="0022688F">
        <w:rPr>
          <w:rFonts w:ascii="DM Sans" w:eastAsia="Times New Roman" w:hAnsi="DM Sans" w:cs="Arial"/>
          <w:b/>
          <w:smallCaps/>
          <w:color w:val="auto"/>
          <w:sz w:val="20"/>
          <w:szCs w:val="20"/>
        </w:rPr>
        <w:t>Coverage</w:t>
      </w:r>
    </w:p>
    <w:p w14:paraId="568E726A" w14:textId="77777777" w:rsidR="0037306B" w:rsidRDefault="0037306B" w:rsidP="0037306B"/>
    <w:p w14:paraId="66F27050" w14:textId="702137B6" w:rsidR="0037306B" w:rsidRPr="006A76BE" w:rsidRDefault="00325FEF" w:rsidP="006A76BE">
      <w:pPr>
        <w:rPr>
          <w:rFonts w:ascii="DM Sans" w:hAnsi="DM Sans" w:cs="Arial"/>
          <w:sz w:val="18"/>
          <w:szCs w:val="18"/>
        </w:rPr>
      </w:pPr>
      <w:r w:rsidRPr="006A76BE">
        <w:rPr>
          <w:rFonts w:ascii="DM Sans" w:hAnsi="DM Sans" w:cs="Arial"/>
          <w:sz w:val="18"/>
          <w:szCs w:val="18"/>
        </w:rPr>
        <w:t>Purpose: This exhibit is designed to provide information regarding the insurance coverage that e360 currently maintains and plans to maintain. Its purpose is to promote transparency and understanding of the types and scope of insurance held by e360 in support of its operations and commitments.</w:t>
      </w:r>
    </w:p>
    <w:p w14:paraId="5CA9A032" w14:textId="77777777" w:rsidR="001D17BD" w:rsidRPr="008E6421" w:rsidRDefault="001D17BD" w:rsidP="001D17BD">
      <w:pPr>
        <w:pStyle w:val="Heading3"/>
        <w:jc w:val="left"/>
        <w:rPr>
          <w:rFonts w:ascii="DM Sans" w:hAnsi="DM Sans" w:cs="Arial"/>
          <w:bCs/>
          <w:smallCaps/>
          <w:sz w:val="20"/>
          <w:lang w:val="en-GB"/>
        </w:rPr>
      </w:pPr>
    </w:p>
    <w:p w14:paraId="72739812" w14:textId="08F75900" w:rsidR="001D17BD" w:rsidRPr="008E6421" w:rsidRDefault="001D17BD" w:rsidP="001D17BD">
      <w:pPr>
        <w:pStyle w:val="ListParagraph"/>
        <w:numPr>
          <w:ilvl w:val="0"/>
          <w:numId w:val="21"/>
        </w:numPr>
        <w:ind w:left="360"/>
        <w:rPr>
          <w:rFonts w:ascii="DM Sans" w:hAnsi="DM Sans" w:cs="Arial"/>
          <w:sz w:val="18"/>
          <w:szCs w:val="18"/>
        </w:rPr>
      </w:pPr>
      <w:r w:rsidRPr="008E6421">
        <w:rPr>
          <w:rFonts w:ascii="DM Sans" w:hAnsi="DM Sans" w:cs="Arial"/>
          <w:sz w:val="18"/>
          <w:szCs w:val="18"/>
        </w:rPr>
        <w:t xml:space="preserve">Commercial general liability including (a) bodily injury, (b) property damage, (c) contractual liability coverage covering its obligations of indemnity and defense, (d) products liability, (v) completed operations liability, and (vi) personal and advertising injury, with a combined single limit of not less than two million dollars ($2,000,000) per occurrence and four million dollars </w:t>
      </w:r>
      <w:r w:rsidR="00567151">
        <w:rPr>
          <w:rFonts w:ascii="DM Sans" w:hAnsi="DM Sans" w:cs="Arial"/>
          <w:sz w:val="18"/>
          <w:szCs w:val="18"/>
        </w:rPr>
        <w:t xml:space="preserve">($4,000,000) </w:t>
      </w:r>
      <w:r w:rsidRPr="008E6421">
        <w:rPr>
          <w:rFonts w:ascii="DM Sans" w:hAnsi="DM Sans" w:cs="Arial"/>
          <w:sz w:val="18"/>
          <w:szCs w:val="18"/>
        </w:rPr>
        <w:t>in the aggregate.  Such insurance shall provide for occurrence-based coverage and shall have such other terms, conditions, and endorsements of coverage as are deemed prudent by e360 from time to time;</w:t>
      </w:r>
    </w:p>
    <w:p w14:paraId="579DD8AF" w14:textId="77777777" w:rsidR="001D17BD" w:rsidRPr="008E6421" w:rsidRDefault="001D17BD" w:rsidP="001D17BD">
      <w:pPr>
        <w:pStyle w:val="ListParagraph"/>
        <w:ind w:left="360"/>
        <w:rPr>
          <w:rFonts w:ascii="DM Sans" w:hAnsi="DM Sans" w:cs="Arial"/>
          <w:sz w:val="18"/>
          <w:szCs w:val="18"/>
        </w:rPr>
      </w:pPr>
    </w:p>
    <w:p w14:paraId="5D8E8C03" w14:textId="545193FF" w:rsidR="001D17BD" w:rsidRPr="008E6421" w:rsidRDefault="001D17BD" w:rsidP="001D17BD">
      <w:pPr>
        <w:pStyle w:val="ListParagraph"/>
        <w:numPr>
          <w:ilvl w:val="0"/>
          <w:numId w:val="21"/>
        </w:numPr>
        <w:ind w:left="360"/>
        <w:rPr>
          <w:rFonts w:ascii="DM Sans" w:hAnsi="DM Sans" w:cs="Arial"/>
          <w:sz w:val="18"/>
          <w:szCs w:val="18"/>
        </w:rPr>
      </w:pPr>
      <w:r w:rsidRPr="008E6421">
        <w:rPr>
          <w:rFonts w:ascii="DM Sans" w:hAnsi="DM Sans" w:cs="Arial"/>
          <w:sz w:val="18"/>
          <w:szCs w:val="18"/>
        </w:rPr>
        <w:t xml:space="preserve">Workers’ compensation coverage as required by statute, covering all employees, including employer’s liability coverage with limits of $1,000,000 per each employee, each accident; provided that in monopolistic states stop </w:t>
      </w:r>
      <w:proofErr w:type="gramStart"/>
      <w:r w:rsidRPr="008E6421">
        <w:rPr>
          <w:rFonts w:ascii="DM Sans" w:hAnsi="DM Sans" w:cs="Arial"/>
          <w:sz w:val="18"/>
          <w:szCs w:val="18"/>
        </w:rPr>
        <w:t>gap</w:t>
      </w:r>
      <w:proofErr w:type="gramEnd"/>
      <w:r w:rsidRPr="008E6421">
        <w:rPr>
          <w:rFonts w:ascii="DM Sans" w:hAnsi="DM Sans" w:cs="Arial"/>
          <w:sz w:val="18"/>
          <w:szCs w:val="18"/>
        </w:rPr>
        <w:t xml:space="preserve"> coverage be maintained by endorsement to the commercial general liability insurance in lieu of employer’s liability coverage; </w:t>
      </w:r>
    </w:p>
    <w:p w14:paraId="409E3225" w14:textId="77777777" w:rsidR="001D17BD" w:rsidRPr="008E6421" w:rsidRDefault="001D17BD" w:rsidP="001D17BD">
      <w:pPr>
        <w:rPr>
          <w:rFonts w:ascii="DM Sans" w:hAnsi="DM Sans" w:cs="Arial"/>
          <w:sz w:val="18"/>
          <w:szCs w:val="18"/>
        </w:rPr>
      </w:pPr>
    </w:p>
    <w:p w14:paraId="0FF6943B" w14:textId="0102FC8E" w:rsidR="001D17BD" w:rsidRPr="008E6421" w:rsidRDefault="001D17BD" w:rsidP="001D17BD">
      <w:pPr>
        <w:pStyle w:val="ListParagraph"/>
        <w:numPr>
          <w:ilvl w:val="0"/>
          <w:numId w:val="21"/>
        </w:numPr>
        <w:ind w:left="360"/>
        <w:rPr>
          <w:rFonts w:ascii="DM Sans" w:hAnsi="DM Sans" w:cs="Arial"/>
          <w:sz w:val="18"/>
          <w:szCs w:val="18"/>
        </w:rPr>
      </w:pPr>
      <w:r w:rsidRPr="008E6421">
        <w:rPr>
          <w:rFonts w:ascii="DM Sans" w:hAnsi="DM Sans" w:cs="Arial"/>
          <w:sz w:val="18"/>
          <w:szCs w:val="18"/>
        </w:rPr>
        <w:t xml:space="preserve">Professional liability coverage concerning the acts, errors, and omissions of such Party and such Party’s liability for its employees and agents with a limit of not less than $3,000,000.00 per claim. Such coverage should include infringement of copyrights and trademarks, misappropriation of trade secrets, and privacy liability. The definition of “professional services” within the policy of professional liability insurance must include the Services provided by e360, its employees, and agents under the terms of this MPSA.  Any retroactive date on the policy should be prior to the Effective Date; </w:t>
      </w:r>
      <w:r w:rsidR="00FF2939">
        <w:rPr>
          <w:rFonts w:ascii="DM Sans" w:hAnsi="DM Sans" w:cs="Arial"/>
          <w:sz w:val="18"/>
          <w:szCs w:val="18"/>
        </w:rPr>
        <w:t>limits are $5,000,000 per</w:t>
      </w:r>
      <w:r w:rsidR="00C7416C">
        <w:rPr>
          <w:rFonts w:ascii="DM Sans" w:hAnsi="DM Sans" w:cs="Arial"/>
          <w:sz w:val="18"/>
          <w:szCs w:val="18"/>
        </w:rPr>
        <w:t xml:space="preserve"> </w:t>
      </w:r>
      <w:r w:rsidR="00FF2939">
        <w:rPr>
          <w:rFonts w:ascii="DM Sans" w:hAnsi="DM Sans" w:cs="Arial"/>
          <w:sz w:val="18"/>
          <w:szCs w:val="18"/>
        </w:rPr>
        <w:t>claim</w:t>
      </w:r>
      <w:r w:rsidR="00142DE2">
        <w:rPr>
          <w:rFonts w:ascii="DM Sans" w:hAnsi="DM Sans" w:cs="Arial"/>
          <w:sz w:val="18"/>
          <w:szCs w:val="18"/>
        </w:rPr>
        <w:t>,</w:t>
      </w:r>
      <w:r w:rsidR="00FF2939">
        <w:rPr>
          <w:rFonts w:ascii="DM Sans" w:hAnsi="DM Sans" w:cs="Arial"/>
          <w:sz w:val="18"/>
          <w:szCs w:val="18"/>
        </w:rPr>
        <w:t xml:space="preserve"> aggregate shared with Cyber;</w:t>
      </w:r>
    </w:p>
    <w:p w14:paraId="01A1464C" w14:textId="77777777" w:rsidR="001D17BD" w:rsidRPr="008E6421" w:rsidRDefault="001D17BD" w:rsidP="001D17BD">
      <w:pPr>
        <w:rPr>
          <w:rFonts w:ascii="DM Sans" w:hAnsi="DM Sans" w:cs="Arial"/>
          <w:sz w:val="18"/>
          <w:szCs w:val="18"/>
        </w:rPr>
      </w:pPr>
    </w:p>
    <w:p w14:paraId="23128131" w14:textId="3A04C29C" w:rsidR="001D17BD" w:rsidRPr="008E6421" w:rsidRDefault="001D17BD" w:rsidP="001D17BD">
      <w:pPr>
        <w:pStyle w:val="ListParagraph"/>
        <w:numPr>
          <w:ilvl w:val="0"/>
          <w:numId w:val="21"/>
        </w:numPr>
        <w:ind w:left="360"/>
        <w:rPr>
          <w:rFonts w:ascii="DM Sans" w:hAnsi="DM Sans" w:cs="Arial"/>
          <w:sz w:val="18"/>
          <w:szCs w:val="18"/>
        </w:rPr>
      </w:pPr>
      <w:r w:rsidRPr="008E6421">
        <w:rPr>
          <w:rFonts w:ascii="DM Sans" w:hAnsi="DM Sans" w:cs="Arial"/>
          <w:sz w:val="18"/>
          <w:szCs w:val="18"/>
        </w:rPr>
        <w:t xml:space="preserve">Cyber liability protection, including coverage for technology, professional, network security, privacy, data protection, and media liabilities, in an amount not less than $5,000,000 per </w:t>
      </w:r>
      <w:r w:rsidR="009C4D6D">
        <w:rPr>
          <w:rFonts w:ascii="DM Sans" w:hAnsi="DM Sans" w:cs="Arial"/>
          <w:sz w:val="18"/>
          <w:szCs w:val="18"/>
        </w:rPr>
        <w:t>claim</w:t>
      </w:r>
      <w:r w:rsidRPr="008E6421">
        <w:rPr>
          <w:rFonts w:ascii="DM Sans" w:hAnsi="DM Sans" w:cs="Arial"/>
          <w:sz w:val="18"/>
          <w:szCs w:val="18"/>
        </w:rPr>
        <w:t>; $5,000,000 in the aggregate, covering financial loss resulting or arising from acts, errors or omissions in rendering technology/professional services or in connection with the specific Services in this MPSA</w:t>
      </w:r>
      <w:r w:rsidR="00F510D4">
        <w:rPr>
          <w:rFonts w:ascii="DM Sans" w:hAnsi="DM Sans" w:cs="Arial"/>
          <w:sz w:val="18"/>
          <w:szCs w:val="18"/>
        </w:rPr>
        <w:t xml:space="preserve">. Limits are shared with </w:t>
      </w:r>
      <w:r w:rsidR="000C233A">
        <w:rPr>
          <w:rFonts w:ascii="DM Sans" w:hAnsi="DM Sans" w:cs="Arial"/>
          <w:sz w:val="18"/>
          <w:szCs w:val="18"/>
        </w:rPr>
        <w:t>Professional and</w:t>
      </w:r>
      <w:r w:rsidRPr="008E6421">
        <w:rPr>
          <w:rFonts w:ascii="DM Sans" w:hAnsi="DM Sans" w:cs="Arial"/>
          <w:sz w:val="18"/>
          <w:szCs w:val="18"/>
        </w:rPr>
        <w:t xml:space="preserve"> includ</w:t>
      </w:r>
      <w:r w:rsidR="000C233A">
        <w:rPr>
          <w:rFonts w:ascii="DM Sans" w:hAnsi="DM Sans" w:cs="Arial"/>
          <w:sz w:val="18"/>
          <w:szCs w:val="18"/>
        </w:rPr>
        <w:t>e</w:t>
      </w:r>
      <w:r w:rsidRPr="008E6421">
        <w:rPr>
          <w:rFonts w:ascii="DM Sans" w:hAnsi="DM Sans" w:cs="Arial"/>
          <w:sz w:val="18"/>
          <w:szCs w:val="18"/>
        </w:rPr>
        <w:t xml:space="preserve"> the following:</w:t>
      </w:r>
      <w:r w:rsidR="009C4D6D">
        <w:rPr>
          <w:rFonts w:ascii="DM Sans" w:hAnsi="DM Sans" w:cs="Arial"/>
          <w:sz w:val="18"/>
          <w:szCs w:val="18"/>
        </w:rPr>
        <w:t xml:space="preserve"> </w:t>
      </w:r>
    </w:p>
    <w:p w14:paraId="17F2F565" w14:textId="77777777" w:rsidR="001D17BD" w:rsidRPr="008E6421" w:rsidRDefault="001D17BD" w:rsidP="001D17BD">
      <w:pPr>
        <w:rPr>
          <w:rFonts w:ascii="DM Sans" w:hAnsi="DM Sans" w:cs="Arial"/>
          <w:sz w:val="18"/>
          <w:szCs w:val="18"/>
        </w:rPr>
      </w:pPr>
    </w:p>
    <w:p w14:paraId="5EBCD255" w14:textId="77777777" w:rsidR="001D17BD" w:rsidRPr="008E6421" w:rsidRDefault="001D17BD" w:rsidP="001D17BD">
      <w:pPr>
        <w:pStyle w:val="ListParagraph"/>
        <w:numPr>
          <w:ilvl w:val="1"/>
          <w:numId w:val="22"/>
        </w:numPr>
        <w:rPr>
          <w:rFonts w:ascii="DM Sans" w:hAnsi="DM Sans" w:cs="Arial"/>
          <w:sz w:val="18"/>
          <w:szCs w:val="18"/>
        </w:rPr>
      </w:pPr>
      <w:r w:rsidRPr="008E6421">
        <w:rPr>
          <w:rFonts w:ascii="DM Sans" w:hAnsi="DM Sans" w:cs="Arial"/>
          <w:sz w:val="18"/>
          <w:szCs w:val="18"/>
        </w:rPr>
        <w:t xml:space="preserve">Violation or infringement of any right of privacy, including breach of security and breach of security/privacy laws, rules or regulations globally, now or hereinafter constituted or amended; </w:t>
      </w:r>
    </w:p>
    <w:p w14:paraId="0CDDF6A3" w14:textId="77777777" w:rsidR="001D17BD" w:rsidRPr="008E6421" w:rsidRDefault="001D17BD" w:rsidP="001D17BD">
      <w:pPr>
        <w:pStyle w:val="ListParagraph"/>
        <w:ind w:left="792"/>
        <w:rPr>
          <w:rFonts w:ascii="DM Sans" w:hAnsi="DM Sans" w:cs="Arial"/>
          <w:sz w:val="18"/>
          <w:szCs w:val="18"/>
        </w:rPr>
      </w:pPr>
    </w:p>
    <w:p w14:paraId="3A4B8EA7" w14:textId="77777777" w:rsidR="001D17BD" w:rsidRPr="008E6421" w:rsidRDefault="001D17BD" w:rsidP="001D17BD">
      <w:pPr>
        <w:pStyle w:val="ListParagraph"/>
        <w:numPr>
          <w:ilvl w:val="1"/>
          <w:numId w:val="22"/>
        </w:numPr>
        <w:rPr>
          <w:rFonts w:ascii="DM Sans" w:hAnsi="DM Sans" w:cs="Arial"/>
          <w:sz w:val="18"/>
          <w:szCs w:val="18"/>
        </w:rPr>
      </w:pPr>
      <w:r w:rsidRPr="008E6421">
        <w:rPr>
          <w:rFonts w:ascii="DM Sans" w:hAnsi="DM Sans" w:cs="Arial"/>
          <w:sz w:val="18"/>
          <w:szCs w:val="18"/>
        </w:rPr>
        <w:t xml:space="preserve">Data theft, failure of software to perform as promised, denial of electronic access, electronic infection, machine malfunction, and electronic information damage, unauthorized disclosure, destruction, or corruption, including, without limitation, unauthorized access, unauthorized use, identity theft, theft of personally identifiable information or confidential corporate information in whatever form, transmission of a computer virus or other type of malicious code; and participation in a denial of service attack on third party computer systems; </w:t>
      </w:r>
    </w:p>
    <w:p w14:paraId="7FAC626C" w14:textId="77777777" w:rsidR="001D17BD" w:rsidRPr="008E6421" w:rsidRDefault="001D17BD" w:rsidP="001D17BD">
      <w:pPr>
        <w:rPr>
          <w:rFonts w:ascii="DM Sans" w:hAnsi="DM Sans" w:cs="Arial"/>
          <w:sz w:val="18"/>
          <w:szCs w:val="18"/>
        </w:rPr>
      </w:pPr>
    </w:p>
    <w:p w14:paraId="1348CD90" w14:textId="77777777" w:rsidR="001D17BD" w:rsidRPr="008E6421" w:rsidRDefault="001D17BD" w:rsidP="001D17BD">
      <w:pPr>
        <w:pStyle w:val="ListParagraph"/>
        <w:numPr>
          <w:ilvl w:val="1"/>
          <w:numId w:val="22"/>
        </w:numPr>
        <w:rPr>
          <w:rFonts w:ascii="DM Sans" w:hAnsi="DM Sans" w:cs="Arial"/>
          <w:sz w:val="18"/>
          <w:szCs w:val="18"/>
        </w:rPr>
      </w:pPr>
      <w:r w:rsidRPr="008E6421">
        <w:rPr>
          <w:rFonts w:ascii="DM Sans" w:hAnsi="DM Sans" w:cs="Arial"/>
          <w:sz w:val="18"/>
          <w:szCs w:val="18"/>
        </w:rPr>
        <w:t xml:space="preserve">The policy shall have no cyber terrorism exclusion. Such coverage must include </w:t>
      </w:r>
      <w:r w:rsidR="00A02C11" w:rsidRPr="008E6421">
        <w:rPr>
          <w:rFonts w:ascii="DM Sans" w:hAnsi="DM Sans" w:cs="Arial"/>
          <w:sz w:val="18"/>
          <w:szCs w:val="18"/>
        </w:rPr>
        <w:t>t</w:t>
      </w:r>
      <w:r w:rsidRPr="008E6421">
        <w:rPr>
          <w:rFonts w:ascii="DM Sans" w:hAnsi="DM Sans" w:cs="Arial"/>
          <w:sz w:val="18"/>
          <w:szCs w:val="18"/>
        </w:rPr>
        <w:t>echnology/professional liability including breach of contract, privacy and security liability, privacy regulatory defense and payment of civil fines, payment of credit card provider penalties, and breach response costs (including, without limitation, notification costs, forensics, credit protection services, call center services, identity theft protection services, and crisis management/public relations services); and</w:t>
      </w:r>
    </w:p>
    <w:p w14:paraId="6B02B865" w14:textId="77777777" w:rsidR="001D17BD" w:rsidRPr="008E6421" w:rsidRDefault="001D17BD" w:rsidP="001D17BD">
      <w:pPr>
        <w:rPr>
          <w:rFonts w:ascii="DM Sans" w:hAnsi="DM Sans" w:cs="Arial"/>
          <w:sz w:val="18"/>
          <w:szCs w:val="18"/>
        </w:rPr>
      </w:pPr>
    </w:p>
    <w:p w14:paraId="6268E58A" w14:textId="679E6521" w:rsidR="001D17BD" w:rsidRPr="008E6421" w:rsidRDefault="001D17BD" w:rsidP="001D17BD">
      <w:pPr>
        <w:pStyle w:val="ListParagraph"/>
        <w:numPr>
          <w:ilvl w:val="0"/>
          <w:numId w:val="21"/>
        </w:numPr>
        <w:ind w:left="360"/>
        <w:rPr>
          <w:rFonts w:ascii="DM Sans" w:hAnsi="DM Sans" w:cs="Arial"/>
          <w:sz w:val="18"/>
          <w:szCs w:val="18"/>
        </w:rPr>
      </w:pPr>
      <w:r w:rsidRPr="008E6421">
        <w:rPr>
          <w:rFonts w:ascii="DM Sans" w:hAnsi="DM Sans" w:cs="Arial"/>
          <w:sz w:val="18"/>
          <w:szCs w:val="18"/>
        </w:rPr>
        <w:t>Third-Party crime coverage concerning dishonest acts, including theft, of such Party in an amount not less than $2,000,000 per occurrence</w:t>
      </w:r>
      <w:r w:rsidR="00E67F17">
        <w:rPr>
          <w:rFonts w:ascii="DM Sans" w:hAnsi="DM Sans" w:cs="Arial"/>
          <w:sz w:val="18"/>
          <w:szCs w:val="18"/>
        </w:rPr>
        <w:t>, with</w:t>
      </w:r>
      <w:r w:rsidR="000C233A">
        <w:rPr>
          <w:rFonts w:ascii="DM Sans" w:hAnsi="DM Sans" w:cs="Arial"/>
          <w:sz w:val="18"/>
          <w:szCs w:val="18"/>
        </w:rPr>
        <w:t xml:space="preserve"> limits </w:t>
      </w:r>
      <w:r w:rsidR="00E67F17">
        <w:rPr>
          <w:rFonts w:ascii="DM Sans" w:hAnsi="DM Sans" w:cs="Arial"/>
          <w:sz w:val="18"/>
          <w:szCs w:val="18"/>
        </w:rPr>
        <w:t xml:space="preserve">of </w:t>
      </w:r>
      <w:r w:rsidR="000C233A">
        <w:rPr>
          <w:rFonts w:ascii="DM Sans" w:hAnsi="DM Sans" w:cs="Arial"/>
          <w:sz w:val="18"/>
          <w:szCs w:val="18"/>
        </w:rPr>
        <w:t>$5,000,000</w:t>
      </w:r>
      <w:r w:rsidR="00DD39EC">
        <w:rPr>
          <w:rFonts w:ascii="DM Sans" w:hAnsi="DM Sans" w:cs="Arial"/>
          <w:sz w:val="18"/>
          <w:szCs w:val="18"/>
        </w:rPr>
        <w:t>; and</w:t>
      </w:r>
    </w:p>
    <w:p w14:paraId="6D3AB9DE" w14:textId="77777777" w:rsidR="001D17BD" w:rsidRPr="008E6421" w:rsidRDefault="001D17BD" w:rsidP="001D17BD">
      <w:pPr>
        <w:pStyle w:val="ListParagraph"/>
        <w:ind w:left="360"/>
        <w:rPr>
          <w:rFonts w:ascii="DM Sans" w:hAnsi="DM Sans" w:cs="Arial"/>
          <w:sz w:val="18"/>
          <w:szCs w:val="18"/>
        </w:rPr>
      </w:pPr>
    </w:p>
    <w:p w14:paraId="00F97895" w14:textId="77777777" w:rsidR="001D17BD" w:rsidRPr="008E6421" w:rsidRDefault="001D17BD" w:rsidP="001D17BD">
      <w:pPr>
        <w:pStyle w:val="ListParagraph"/>
        <w:numPr>
          <w:ilvl w:val="0"/>
          <w:numId w:val="21"/>
        </w:numPr>
        <w:ind w:left="360"/>
        <w:rPr>
          <w:rFonts w:ascii="DM Sans" w:hAnsi="DM Sans" w:cs="Arial"/>
          <w:sz w:val="18"/>
          <w:szCs w:val="18"/>
        </w:rPr>
      </w:pPr>
      <w:r w:rsidRPr="008E6421">
        <w:rPr>
          <w:rFonts w:ascii="DM Sans" w:hAnsi="DM Sans" w:cs="Arial"/>
          <w:sz w:val="18"/>
          <w:szCs w:val="18"/>
        </w:rPr>
        <w:t xml:space="preserve">Umbrella or excess liability coverage with a limit of $10,000,000.00 with coverage extending over primary commercial general liability, commercial automobile liability, and employer’s liability.  </w:t>
      </w:r>
    </w:p>
    <w:p w14:paraId="7D939436" w14:textId="77777777" w:rsidR="001D17BD" w:rsidRPr="008E6421" w:rsidRDefault="001D17BD" w:rsidP="00B32365">
      <w:pPr>
        <w:jc w:val="center"/>
        <w:rPr>
          <w:rFonts w:ascii="DM Sans" w:hAnsi="DM Sans" w:cs="Arial"/>
          <w:sz w:val="16"/>
          <w:szCs w:val="16"/>
        </w:rPr>
      </w:pPr>
    </w:p>
    <w:sectPr w:rsidR="001D17BD" w:rsidRPr="008E6421" w:rsidSect="00C77F01">
      <w:footerReference w:type="default" r:id="rId19"/>
      <w:pgSz w:w="12240" w:h="15840" w:code="1"/>
      <w:pgMar w:top="1440" w:right="1080" w:bottom="1440" w:left="1080" w:header="720" w:footer="57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7F9A3" w14:textId="77777777" w:rsidR="00D14D8A" w:rsidRDefault="00D14D8A">
      <w:r>
        <w:separator/>
      </w:r>
    </w:p>
  </w:endnote>
  <w:endnote w:type="continuationSeparator" w:id="0">
    <w:p w14:paraId="247A2D73" w14:textId="77777777" w:rsidR="00D14D8A" w:rsidRDefault="00D14D8A">
      <w:r>
        <w:continuationSeparator/>
      </w:r>
    </w:p>
  </w:endnote>
  <w:endnote w:type="continuationNotice" w:id="1">
    <w:p w14:paraId="52122637" w14:textId="77777777" w:rsidR="00D14D8A" w:rsidRDefault="00D14D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M Sans">
    <w:panose1 w:val="00000000000000000000"/>
    <w:charset w:val="00"/>
    <w:family w:val="auto"/>
    <w:pitch w:val="variable"/>
    <w:sig w:usb0="8000002F"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
    <w:panose1 w:val="020B0604020202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D55B" w14:textId="77777777" w:rsidR="0086310C" w:rsidRDefault="000C1116" w:rsidP="00085442">
    <w:pPr>
      <w:pStyle w:val="Footer"/>
      <w:tabs>
        <w:tab w:val="left" w:pos="0"/>
        <w:tab w:val="center" w:pos="5310"/>
        <w:tab w:val="right" w:pos="9900"/>
        <w:tab w:val="right" w:pos="10620"/>
      </w:tabs>
      <w:rPr>
        <w:rFonts w:ascii="Arial" w:hAnsi="Arial" w:cs="Arial"/>
        <w:snapToGrid w:val="0"/>
        <w:sz w:val="16"/>
        <w:szCs w:val="16"/>
      </w:rPr>
    </w:pPr>
    <w:r>
      <w:rPr>
        <w:rFonts w:ascii="Verdana" w:hAnsi="Verdana"/>
        <w:noProof/>
        <w:sz w:val="16"/>
        <w:szCs w:val="16"/>
        <w14:ligatures w14:val="standardContextual"/>
      </w:rPr>
      <mc:AlternateContent>
        <mc:Choice Requires="wps">
          <w:drawing>
            <wp:anchor distT="0" distB="0" distL="114300" distR="114300" simplePos="0" relativeHeight="251663360" behindDoc="0" locked="0" layoutInCell="1" allowOverlap="1" wp14:anchorId="185D4780" wp14:editId="4D8CC135">
              <wp:simplePos x="0" y="0"/>
              <wp:positionH relativeFrom="column">
                <wp:posOffset>-8559</wp:posOffset>
              </wp:positionH>
              <wp:positionV relativeFrom="paragraph">
                <wp:posOffset>89535</wp:posOffset>
              </wp:positionV>
              <wp:extent cx="6392915" cy="1080"/>
              <wp:effectExtent l="0" t="0" r="27305" b="37465"/>
              <wp:wrapNone/>
              <wp:docPr id="1886110015" name="Straight Connector 1886110015"/>
              <wp:cNvGraphicFramePr/>
              <a:graphic xmlns:a="http://schemas.openxmlformats.org/drawingml/2006/main">
                <a:graphicData uri="http://schemas.microsoft.com/office/word/2010/wordprocessingShape">
                  <wps:wsp>
                    <wps:cNvCnPr/>
                    <wps:spPr>
                      <a:xfrm>
                        <a:off x="0" y="0"/>
                        <a:ext cx="6392915" cy="1080"/>
                      </a:xfrm>
                      <a:prstGeom prst="line">
                        <a:avLst/>
                      </a:prstGeom>
                      <a:ln w="19050">
                        <a:solidFill>
                          <a:srgbClr val="020A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994F71" id="Straight Connector 188611001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7.05pt" to="502.7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" strokecolor="#020a23" strokeweight="1.5pt"/>
          </w:pict>
        </mc:Fallback>
      </mc:AlternateContent>
    </w:r>
  </w:p>
  <w:p w14:paraId="4925D189" w14:textId="77777777" w:rsidR="0086310C" w:rsidRDefault="0086310C" w:rsidP="00085442">
    <w:pPr>
      <w:pStyle w:val="Footer"/>
      <w:tabs>
        <w:tab w:val="left" w:pos="0"/>
        <w:tab w:val="center" w:pos="5310"/>
        <w:tab w:val="right" w:pos="9900"/>
        <w:tab w:val="right" w:pos="10620"/>
      </w:tabs>
      <w:rPr>
        <w:rFonts w:ascii="Arial" w:hAnsi="Arial" w:cs="Arial"/>
        <w:snapToGrid w:val="0"/>
        <w:sz w:val="16"/>
        <w:szCs w:val="16"/>
      </w:rPr>
    </w:pPr>
  </w:p>
  <w:tbl>
    <w:tblPr>
      <w:tblStyle w:val="TableGrid"/>
      <w:tblW w:w="1016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6"/>
      <w:gridCol w:w="3387"/>
      <w:gridCol w:w="3387"/>
    </w:tblGrid>
    <w:tr w:rsidR="0086310C" w:rsidRPr="00FE471F" w14:paraId="0E9B3197" w14:textId="77777777" w:rsidTr="000C1116">
      <w:trPr>
        <w:trHeight w:val="272"/>
      </w:trPr>
      <w:tc>
        <w:tcPr>
          <w:tcW w:w="3386" w:type="dxa"/>
        </w:tcPr>
        <w:p w14:paraId="4AE44791" w14:textId="06506B7F" w:rsidR="006A76BE" w:rsidRPr="006A76BE" w:rsidRDefault="0056510F" w:rsidP="00085442">
          <w:pPr>
            <w:pStyle w:val="Footer"/>
            <w:tabs>
              <w:tab w:val="left" w:pos="0"/>
              <w:tab w:val="center" w:pos="5310"/>
              <w:tab w:val="right" w:pos="9900"/>
              <w:tab w:val="right" w:pos="10620"/>
            </w:tabs>
            <w:rPr>
              <w:rFonts w:ascii="Arial" w:hAnsi="Arial" w:cs="Arial"/>
              <w:snapToGrid w:val="0"/>
              <w:sz w:val="16"/>
              <w:szCs w:val="16"/>
              <w:lang w:val="fr-FR"/>
            </w:rPr>
          </w:pPr>
          <w:r w:rsidRPr="00BA7449">
            <w:rPr>
              <w:rFonts w:ascii="Arial" w:hAnsi="Arial" w:cs="Arial"/>
              <w:snapToGrid w:val="0"/>
              <w:sz w:val="16"/>
              <w:szCs w:val="16"/>
              <w:lang w:val="fr-FR"/>
            </w:rPr>
            <w:t>MPSA</w:t>
          </w:r>
          <w:r w:rsidR="0086310C" w:rsidRPr="00BA7449">
            <w:rPr>
              <w:rFonts w:ascii="Arial" w:hAnsi="Arial" w:cs="Arial"/>
              <w:snapToGrid w:val="0"/>
              <w:sz w:val="16"/>
              <w:szCs w:val="16"/>
              <w:lang w:val="fr-FR"/>
            </w:rPr>
            <w:t xml:space="preserve"> </w:t>
          </w:r>
          <w:r w:rsidR="00A165BE">
            <w:rPr>
              <w:rFonts w:ascii="Arial" w:hAnsi="Arial" w:cs="Arial"/>
              <w:snapToGrid w:val="0"/>
              <w:sz w:val="16"/>
              <w:szCs w:val="16"/>
              <w:lang w:val="fr-FR"/>
            </w:rPr>
            <w:t xml:space="preserve">vs </w:t>
          </w:r>
          <w:r w:rsidR="006A76BE">
            <w:rPr>
              <w:rFonts w:ascii="Arial" w:hAnsi="Arial" w:cs="Arial"/>
              <w:snapToGrid w:val="0"/>
              <w:sz w:val="16"/>
              <w:szCs w:val="16"/>
              <w:lang w:val="fr-FR"/>
            </w:rPr>
            <w:t>0</w:t>
          </w:r>
          <w:r w:rsidR="00F918CD">
            <w:rPr>
              <w:rFonts w:ascii="Arial" w:hAnsi="Arial" w:cs="Arial"/>
              <w:snapToGrid w:val="0"/>
              <w:sz w:val="16"/>
              <w:szCs w:val="16"/>
              <w:lang w:val="fr-FR"/>
            </w:rPr>
            <w:t>615</w:t>
          </w:r>
          <w:r w:rsidR="006A76BE">
            <w:rPr>
              <w:rFonts w:ascii="Arial" w:hAnsi="Arial" w:cs="Arial"/>
              <w:snapToGrid w:val="0"/>
              <w:sz w:val="16"/>
              <w:szCs w:val="16"/>
              <w:lang w:val="fr-FR"/>
            </w:rPr>
            <w:t>2026</w:t>
          </w:r>
        </w:p>
      </w:tc>
      <w:tc>
        <w:tcPr>
          <w:tcW w:w="3387" w:type="dxa"/>
        </w:tcPr>
        <w:p w14:paraId="329A5480" w14:textId="77777777" w:rsidR="0086310C" w:rsidRDefault="00637573" w:rsidP="00637573">
          <w:pPr>
            <w:pStyle w:val="Footer"/>
            <w:tabs>
              <w:tab w:val="left" w:pos="0"/>
              <w:tab w:val="center" w:pos="5310"/>
              <w:tab w:val="right" w:pos="9900"/>
              <w:tab w:val="right" w:pos="10620"/>
            </w:tabs>
            <w:jc w:val="center"/>
            <w:rPr>
              <w:rFonts w:ascii="Arial" w:hAnsi="Arial" w:cs="Arial"/>
              <w:snapToGrid w:val="0"/>
              <w:sz w:val="16"/>
              <w:szCs w:val="16"/>
            </w:rPr>
          </w:pPr>
          <w:r w:rsidRPr="00E56CEC">
            <w:rPr>
              <w:rFonts w:ascii="Arial" w:hAnsi="Arial" w:cs="Arial"/>
              <w:snapToGrid w:val="0"/>
              <w:sz w:val="16"/>
              <w:szCs w:val="16"/>
            </w:rPr>
            <w:t xml:space="preserve">Page </w:t>
          </w:r>
          <w:r w:rsidRPr="00E56CEC">
            <w:rPr>
              <w:rFonts w:ascii="Arial" w:hAnsi="Arial" w:cs="Arial"/>
              <w:snapToGrid w:val="0"/>
              <w:color w:val="2B579A"/>
              <w:sz w:val="16"/>
              <w:szCs w:val="16"/>
              <w:shd w:val="clear" w:color="auto" w:fill="E6E6E6"/>
            </w:rPr>
            <w:fldChar w:fldCharType="begin"/>
          </w:r>
          <w:r w:rsidRPr="00E56CEC">
            <w:rPr>
              <w:rFonts w:ascii="Arial" w:hAnsi="Arial" w:cs="Arial"/>
              <w:snapToGrid w:val="0"/>
              <w:sz w:val="16"/>
              <w:szCs w:val="16"/>
            </w:rPr>
            <w:instrText xml:space="preserve"> PAGE </w:instrText>
          </w:r>
          <w:r w:rsidRPr="00E56CEC">
            <w:rPr>
              <w:rFonts w:ascii="Arial" w:hAnsi="Arial" w:cs="Arial"/>
              <w:snapToGrid w:val="0"/>
              <w:color w:val="2B579A"/>
              <w:sz w:val="16"/>
              <w:szCs w:val="16"/>
              <w:shd w:val="clear" w:color="auto" w:fill="E6E6E6"/>
            </w:rPr>
            <w:fldChar w:fldCharType="separate"/>
          </w:r>
          <w:r>
            <w:rPr>
              <w:rFonts w:ascii="Arial" w:hAnsi="Arial" w:cs="Arial"/>
              <w:snapToGrid w:val="0"/>
              <w:color w:val="2B579A"/>
              <w:sz w:val="16"/>
              <w:szCs w:val="16"/>
              <w:shd w:val="clear" w:color="auto" w:fill="E6E6E6"/>
            </w:rPr>
            <w:t>1</w:t>
          </w:r>
          <w:r w:rsidRPr="00E56CEC">
            <w:rPr>
              <w:rFonts w:ascii="Arial" w:hAnsi="Arial" w:cs="Arial"/>
              <w:snapToGrid w:val="0"/>
              <w:color w:val="2B579A"/>
              <w:sz w:val="16"/>
              <w:szCs w:val="16"/>
              <w:shd w:val="clear" w:color="auto" w:fill="E6E6E6"/>
            </w:rPr>
            <w:fldChar w:fldCharType="end"/>
          </w:r>
          <w:r w:rsidRPr="00E56CEC">
            <w:rPr>
              <w:rFonts w:ascii="Arial" w:hAnsi="Arial" w:cs="Arial"/>
              <w:snapToGrid w:val="0"/>
              <w:sz w:val="16"/>
              <w:szCs w:val="16"/>
            </w:rPr>
            <w:t xml:space="preserve"> of </w:t>
          </w:r>
          <w:r w:rsidRPr="00E56CEC">
            <w:rPr>
              <w:rFonts w:ascii="Arial" w:hAnsi="Arial" w:cs="Arial"/>
              <w:snapToGrid w:val="0"/>
              <w:color w:val="2B579A"/>
              <w:sz w:val="16"/>
              <w:szCs w:val="16"/>
              <w:shd w:val="clear" w:color="auto" w:fill="E6E6E6"/>
            </w:rPr>
            <w:fldChar w:fldCharType="begin"/>
          </w:r>
          <w:r w:rsidRPr="00E56CEC">
            <w:rPr>
              <w:rFonts w:ascii="Arial" w:hAnsi="Arial" w:cs="Arial"/>
              <w:snapToGrid w:val="0"/>
              <w:sz w:val="16"/>
              <w:szCs w:val="16"/>
            </w:rPr>
            <w:instrText xml:space="preserve"> NUMPAGES </w:instrText>
          </w:r>
          <w:r w:rsidRPr="00E56CEC">
            <w:rPr>
              <w:rFonts w:ascii="Arial" w:hAnsi="Arial" w:cs="Arial"/>
              <w:snapToGrid w:val="0"/>
              <w:color w:val="2B579A"/>
              <w:sz w:val="16"/>
              <w:szCs w:val="16"/>
              <w:shd w:val="clear" w:color="auto" w:fill="E6E6E6"/>
            </w:rPr>
            <w:fldChar w:fldCharType="separate"/>
          </w:r>
          <w:r>
            <w:rPr>
              <w:rFonts w:ascii="Arial" w:hAnsi="Arial" w:cs="Arial"/>
              <w:snapToGrid w:val="0"/>
              <w:color w:val="2B579A"/>
              <w:sz w:val="16"/>
              <w:szCs w:val="16"/>
              <w:shd w:val="clear" w:color="auto" w:fill="E6E6E6"/>
            </w:rPr>
            <w:t>21</w:t>
          </w:r>
          <w:r w:rsidRPr="00E56CEC">
            <w:rPr>
              <w:rFonts w:ascii="Arial" w:hAnsi="Arial" w:cs="Arial"/>
              <w:snapToGrid w:val="0"/>
              <w:color w:val="2B579A"/>
              <w:sz w:val="16"/>
              <w:szCs w:val="16"/>
              <w:shd w:val="clear" w:color="auto" w:fill="E6E6E6"/>
            </w:rPr>
            <w:fldChar w:fldCharType="end"/>
          </w:r>
        </w:p>
      </w:tc>
      <w:tc>
        <w:tcPr>
          <w:tcW w:w="3387" w:type="dxa"/>
        </w:tcPr>
        <w:p w14:paraId="65A88FA2" w14:textId="77777777" w:rsidR="0086310C" w:rsidRPr="00637573" w:rsidRDefault="00637573" w:rsidP="00637573">
          <w:pPr>
            <w:pStyle w:val="Footer"/>
            <w:tabs>
              <w:tab w:val="left" w:pos="0"/>
              <w:tab w:val="center" w:pos="5310"/>
              <w:tab w:val="right" w:pos="9900"/>
              <w:tab w:val="right" w:pos="10620"/>
            </w:tabs>
            <w:jc w:val="right"/>
            <w:rPr>
              <w:rFonts w:ascii="Arial" w:hAnsi="Arial" w:cs="Arial"/>
              <w:snapToGrid w:val="0"/>
              <w:sz w:val="16"/>
              <w:szCs w:val="16"/>
              <w:lang w:val="fr-FR"/>
            </w:rPr>
          </w:pPr>
          <w:r w:rsidRPr="00637573">
            <w:rPr>
              <w:rFonts w:ascii="Arial" w:hAnsi="Arial" w:cs="Arial"/>
              <w:snapToGrid w:val="0"/>
              <w:sz w:val="16"/>
              <w:szCs w:val="16"/>
              <w:lang w:val="fr-FR"/>
            </w:rPr>
            <w:t xml:space="preserve">Entisys Solutions, Inc., </w:t>
          </w:r>
          <w:proofErr w:type="spellStart"/>
          <w:r w:rsidRPr="00637573">
            <w:rPr>
              <w:rFonts w:ascii="Arial" w:hAnsi="Arial" w:cs="Arial"/>
              <w:snapToGrid w:val="0"/>
              <w:sz w:val="16"/>
              <w:szCs w:val="16"/>
              <w:lang w:val="fr-FR"/>
            </w:rPr>
            <w:t>dba</w:t>
          </w:r>
          <w:proofErr w:type="spellEnd"/>
          <w:r w:rsidRPr="00637573">
            <w:rPr>
              <w:rFonts w:ascii="Arial" w:hAnsi="Arial" w:cs="Arial"/>
              <w:snapToGrid w:val="0"/>
              <w:sz w:val="16"/>
              <w:szCs w:val="16"/>
              <w:lang w:val="fr-FR"/>
            </w:rPr>
            <w:t xml:space="preserve"> e360</w:t>
          </w:r>
        </w:p>
      </w:tc>
    </w:tr>
  </w:tbl>
  <w:p w14:paraId="72CA2B5E" w14:textId="77777777" w:rsidR="00FB2DA9" w:rsidRPr="00637573" w:rsidRDefault="00FB2DA9" w:rsidP="00430AD2">
    <w:pPr>
      <w:pStyle w:val="Footer"/>
      <w:tabs>
        <w:tab w:val="left" w:pos="0"/>
        <w:tab w:val="center" w:pos="5310"/>
        <w:tab w:val="right" w:pos="9900"/>
        <w:tab w:val="right" w:pos="10620"/>
      </w:tabs>
      <w:rPr>
        <w:rFonts w:ascii="Arial" w:hAnsi="Arial" w:cs="Arial"/>
        <w:snapToGrid w:val="0"/>
        <w:sz w:val="16"/>
        <w:szCs w:val="16"/>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2E407" w14:textId="73282EE4" w:rsidR="00142827" w:rsidRPr="003F27DA" w:rsidRDefault="00142827" w:rsidP="003F27DA">
    <w:pPr>
      <w:pStyle w:val="Footer"/>
      <w:tabs>
        <w:tab w:val="clear" w:pos="4320"/>
        <w:tab w:val="clear" w:pos="8640"/>
        <w:tab w:val="left" w:pos="0"/>
        <w:tab w:val="left" w:pos="4551"/>
        <w:tab w:val="center" w:pos="5310"/>
        <w:tab w:val="right" w:pos="10620"/>
      </w:tabs>
      <w:rPr>
        <w:rFonts w:ascii="Arial" w:hAnsi="Arial" w:cs="Arial"/>
        <w:snapToGrid w:val="0"/>
        <w:sz w:val="16"/>
        <w:szCs w:val="16"/>
      </w:rPr>
    </w:pPr>
    <w:r w:rsidRPr="003F27DA">
      <w:rPr>
        <w:rFonts w:ascii="Arial" w:hAnsi="Arial" w:cs="Arial"/>
        <w:noProof/>
        <w:sz w:val="16"/>
        <w:szCs w:val="16"/>
        <w14:ligatures w14:val="standardContextual"/>
      </w:rPr>
      <mc:AlternateContent>
        <mc:Choice Requires="wps">
          <w:drawing>
            <wp:anchor distT="0" distB="0" distL="114300" distR="114300" simplePos="0" relativeHeight="251658249" behindDoc="0" locked="0" layoutInCell="1" allowOverlap="1" wp14:anchorId="5F664130" wp14:editId="70DFB65C">
              <wp:simplePos x="0" y="0"/>
              <wp:positionH relativeFrom="column">
                <wp:posOffset>0</wp:posOffset>
              </wp:positionH>
              <wp:positionV relativeFrom="paragraph">
                <wp:posOffset>-168114</wp:posOffset>
              </wp:positionV>
              <wp:extent cx="6393976" cy="55"/>
              <wp:effectExtent l="0" t="0" r="0" b="0"/>
              <wp:wrapNone/>
              <wp:docPr id="1672420067" name="Straight Connector 1672420067"/>
              <wp:cNvGraphicFramePr/>
              <a:graphic xmlns:a="http://schemas.openxmlformats.org/drawingml/2006/main">
                <a:graphicData uri="http://schemas.microsoft.com/office/word/2010/wordprocessingShape">
                  <wps:wsp>
                    <wps:cNvCnPr/>
                    <wps:spPr>
                      <a:xfrm flipV="1">
                        <a:off x="0" y="0"/>
                        <a:ext cx="6393976" cy="55"/>
                      </a:xfrm>
                      <a:prstGeom prst="line">
                        <a:avLst/>
                      </a:prstGeom>
                      <a:ln w="19050">
                        <a:solidFill>
                          <a:srgbClr val="020A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58C9D48" id="Straight Connector 1672420067" o:spid="_x0000_s1026" style="position:absolute;flip:y;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3.25pt" to="503.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" strokecolor="#020a23" strokeweight="1.5pt"/>
          </w:pict>
        </mc:Fallback>
      </mc:AlternateContent>
    </w:r>
    <w:r w:rsidRPr="003F27DA">
      <w:rPr>
        <w:rFonts w:ascii="Arial" w:hAnsi="Arial" w:cs="Arial"/>
        <w:snapToGrid w:val="0"/>
        <w:sz w:val="16"/>
        <w:szCs w:val="16"/>
      </w:rPr>
      <w:t xml:space="preserve"> </w:t>
    </w:r>
    <w:r w:rsidR="0077092C">
      <w:rPr>
        <w:rFonts w:ascii="Arial" w:hAnsi="Arial" w:cs="Arial"/>
        <w:snapToGrid w:val="0"/>
        <w:sz w:val="16"/>
        <w:szCs w:val="16"/>
      </w:rPr>
      <w:t xml:space="preserve">Exhibit </w:t>
    </w:r>
    <w:r w:rsidR="00503F5E">
      <w:rPr>
        <w:rFonts w:ascii="Arial" w:hAnsi="Arial" w:cs="Arial"/>
        <w:snapToGrid w:val="0"/>
        <w:sz w:val="16"/>
        <w:szCs w:val="16"/>
      </w:rPr>
      <w:t>A</w:t>
    </w:r>
    <w:r w:rsidRPr="003F27DA">
      <w:rPr>
        <w:rFonts w:ascii="Arial" w:hAnsi="Arial" w:cs="Arial"/>
        <w:snapToGrid w:val="0"/>
        <w:sz w:val="16"/>
        <w:szCs w:val="16"/>
      </w:rPr>
      <w:t xml:space="preserve"> </w:t>
    </w:r>
    <w:r w:rsidR="008A0B71">
      <w:rPr>
        <w:rFonts w:ascii="Arial" w:hAnsi="Arial" w:cs="Arial"/>
        <w:snapToGrid w:val="0"/>
        <w:sz w:val="16"/>
        <w:szCs w:val="16"/>
      </w:rPr>
      <w:t>vs 03102026</w:t>
    </w:r>
    <w:r w:rsidRPr="003F27DA">
      <w:rPr>
        <w:rFonts w:ascii="Arial" w:hAnsi="Arial" w:cs="Arial"/>
        <w:snapToGrid w:val="0"/>
        <w:sz w:val="16"/>
        <w:szCs w:val="16"/>
      </w:rPr>
      <w:tab/>
    </w:r>
    <w:r w:rsidRPr="003F27DA">
      <w:rPr>
        <w:rFonts w:ascii="Arial" w:hAnsi="Arial" w:cs="Arial"/>
        <w:snapToGrid w:val="0"/>
        <w:sz w:val="16"/>
        <w:szCs w:val="16"/>
      </w:rPr>
      <w:tab/>
      <w:t xml:space="preserve">Page </w:t>
    </w:r>
    <w:r w:rsidRPr="003F27DA">
      <w:rPr>
        <w:rFonts w:ascii="Arial" w:hAnsi="Arial" w:cs="Arial"/>
        <w:snapToGrid w:val="0"/>
        <w:color w:val="2B579A"/>
        <w:sz w:val="16"/>
        <w:szCs w:val="16"/>
        <w:shd w:val="clear" w:color="auto" w:fill="E6E6E6"/>
      </w:rPr>
      <w:fldChar w:fldCharType="begin"/>
    </w:r>
    <w:r w:rsidRPr="003F27DA">
      <w:rPr>
        <w:rFonts w:ascii="Arial" w:hAnsi="Arial" w:cs="Arial"/>
        <w:snapToGrid w:val="0"/>
        <w:sz w:val="16"/>
        <w:szCs w:val="16"/>
      </w:rPr>
      <w:instrText xml:space="preserve"> PAGE </w:instrText>
    </w:r>
    <w:r w:rsidRPr="003F27DA">
      <w:rPr>
        <w:rFonts w:ascii="Arial" w:hAnsi="Arial" w:cs="Arial"/>
        <w:snapToGrid w:val="0"/>
        <w:color w:val="2B579A"/>
        <w:sz w:val="16"/>
        <w:szCs w:val="16"/>
        <w:shd w:val="clear" w:color="auto" w:fill="E6E6E6"/>
      </w:rPr>
      <w:fldChar w:fldCharType="separate"/>
    </w:r>
    <w:r w:rsidRPr="003F27DA">
      <w:rPr>
        <w:rFonts w:ascii="Arial" w:hAnsi="Arial" w:cs="Arial"/>
        <w:noProof/>
        <w:snapToGrid w:val="0"/>
        <w:sz w:val="16"/>
        <w:szCs w:val="16"/>
      </w:rPr>
      <w:t>8</w:t>
    </w:r>
    <w:r w:rsidRPr="003F27DA">
      <w:rPr>
        <w:rFonts w:ascii="Arial" w:hAnsi="Arial" w:cs="Arial"/>
        <w:snapToGrid w:val="0"/>
        <w:color w:val="2B579A"/>
        <w:sz w:val="16"/>
        <w:szCs w:val="16"/>
        <w:shd w:val="clear" w:color="auto" w:fill="E6E6E6"/>
      </w:rPr>
      <w:fldChar w:fldCharType="end"/>
    </w:r>
    <w:r w:rsidRPr="003F27DA">
      <w:rPr>
        <w:rFonts w:ascii="Arial" w:hAnsi="Arial" w:cs="Arial"/>
        <w:snapToGrid w:val="0"/>
        <w:sz w:val="16"/>
        <w:szCs w:val="16"/>
      </w:rPr>
      <w:t xml:space="preserve"> of </w:t>
    </w:r>
    <w:r w:rsidRPr="003F27DA">
      <w:rPr>
        <w:rFonts w:ascii="Arial" w:hAnsi="Arial" w:cs="Arial"/>
        <w:snapToGrid w:val="0"/>
        <w:color w:val="2B579A"/>
        <w:sz w:val="16"/>
        <w:szCs w:val="16"/>
        <w:shd w:val="clear" w:color="auto" w:fill="E6E6E6"/>
      </w:rPr>
      <w:fldChar w:fldCharType="begin"/>
    </w:r>
    <w:r w:rsidRPr="003F27DA">
      <w:rPr>
        <w:rFonts w:ascii="Arial" w:hAnsi="Arial" w:cs="Arial"/>
        <w:snapToGrid w:val="0"/>
        <w:sz w:val="16"/>
        <w:szCs w:val="16"/>
      </w:rPr>
      <w:instrText xml:space="preserve"> NUMPAGES </w:instrText>
    </w:r>
    <w:r w:rsidRPr="003F27DA">
      <w:rPr>
        <w:rFonts w:ascii="Arial" w:hAnsi="Arial" w:cs="Arial"/>
        <w:snapToGrid w:val="0"/>
        <w:color w:val="2B579A"/>
        <w:sz w:val="16"/>
        <w:szCs w:val="16"/>
        <w:shd w:val="clear" w:color="auto" w:fill="E6E6E6"/>
      </w:rPr>
      <w:fldChar w:fldCharType="separate"/>
    </w:r>
    <w:r w:rsidRPr="003F27DA">
      <w:rPr>
        <w:rFonts w:ascii="Arial" w:hAnsi="Arial" w:cs="Arial"/>
        <w:noProof/>
        <w:snapToGrid w:val="0"/>
        <w:sz w:val="16"/>
        <w:szCs w:val="16"/>
      </w:rPr>
      <w:t>8</w:t>
    </w:r>
    <w:r w:rsidRPr="003F27DA">
      <w:rPr>
        <w:rFonts w:ascii="Arial" w:hAnsi="Arial" w:cs="Arial"/>
        <w:snapToGrid w:val="0"/>
        <w:color w:val="2B579A"/>
        <w:sz w:val="16"/>
        <w:szCs w:val="16"/>
        <w:shd w:val="clear" w:color="auto" w:fill="E6E6E6"/>
      </w:rPr>
      <w:fldChar w:fldCharType="end"/>
    </w:r>
    <w:r w:rsidRPr="003F27DA">
      <w:rPr>
        <w:rFonts w:ascii="Arial" w:hAnsi="Arial" w:cs="Arial"/>
        <w:snapToGrid w:val="0"/>
        <w:sz w:val="16"/>
        <w:szCs w:val="16"/>
      </w:rPr>
      <w:tab/>
      <w:t>Entisys Solutions, Inc., dba e360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2DB4A" w14:textId="77777777" w:rsidR="002079BA" w:rsidRDefault="002079BA" w:rsidP="007173F0">
    <w:pPr>
      <w:pStyle w:val="Footer"/>
      <w:tabs>
        <w:tab w:val="clear" w:pos="4320"/>
        <w:tab w:val="clear" w:pos="8640"/>
        <w:tab w:val="left" w:pos="0"/>
        <w:tab w:val="center" w:pos="5310"/>
        <w:tab w:val="right" w:pos="10620"/>
      </w:tabs>
      <w:rPr>
        <w:rFonts w:ascii="Verdana" w:hAnsi="Verdana"/>
        <w:snapToGrid w:val="0"/>
        <w:sz w:val="16"/>
        <w:szCs w:val="16"/>
      </w:rPr>
    </w:pPr>
    <w:r>
      <w:rPr>
        <w:rFonts w:ascii="Verdana" w:hAnsi="Verdana"/>
        <w:noProof/>
        <w:sz w:val="16"/>
        <w:szCs w:val="16"/>
        <w14:ligatures w14:val="standardContextual"/>
      </w:rPr>
      <mc:AlternateContent>
        <mc:Choice Requires="wps">
          <w:drawing>
            <wp:anchor distT="0" distB="0" distL="114300" distR="114300" simplePos="0" relativeHeight="251658248" behindDoc="0" locked="0" layoutInCell="1" allowOverlap="1" wp14:anchorId="5163E527" wp14:editId="005ADB38">
              <wp:simplePos x="0" y="0"/>
              <wp:positionH relativeFrom="column">
                <wp:posOffset>3412</wp:posOffset>
              </wp:positionH>
              <wp:positionV relativeFrom="paragraph">
                <wp:posOffset>-163394</wp:posOffset>
              </wp:positionV>
              <wp:extent cx="6393976" cy="55"/>
              <wp:effectExtent l="0" t="0" r="0" b="0"/>
              <wp:wrapNone/>
              <wp:docPr id="698767222" name="Straight Connector 698767222"/>
              <wp:cNvGraphicFramePr/>
              <a:graphic xmlns:a="http://schemas.openxmlformats.org/drawingml/2006/main">
                <a:graphicData uri="http://schemas.microsoft.com/office/word/2010/wordprocessingShape">
                  <wps:wsp>
                    <wps:cNvCnPr/>
                    <wps:spPr>
                      <a:xfrm flipV="1">
                        <a:off x="0" y="0"/>
                        <a:ext cx="6393976" cy="55"/>
                      </a:xfrm>
                      <a:prstGeom prst="lin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DDD20B4" id="Straight Connector 698767222" o:spid="_x0000_s1026" style="position:absolute;flip:y;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pt,-12.85pt" to="503.7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" strokecolor="#0070c0" strokeweight="1.5pt"/>
          </w:pict>
        </mc:Fallback>
      </mc:AlternateContent>
    </w:r>
    <w:r w:rsidR="00A52AED">
      <w:rPr>
        <w:rFonts w:ascii="Verdana" w:hAnsi="Verdana"/>
        <w:snapToGrid w:val="0"/>
        <w:sz w:val="16"/>
        <w:szCs w:val="16"/>
      </w:rPr>
      <w:t>Service Delivery Policy (9</w:t>
    </w:r>
    <w:r>
      <w:rPr>
        <w:rFonts w:ascii="Verdana" w:hAnsi="Verdana"/>
        <w:snapToGrid w:val="0"/>
        <w:sz w:val="16"/>
        <w:szCs w:val="16"/>
      </w:rPr>
      <w:t>.2</w:t>
    </w:r>
    <w:r w:rsidR="00A52AED">
      <w:rPr>
        <w:rFonts w:ascii="Verdana" w:hAnsi="Verdana"/>
        <w:snapToGrid w:val="0"/>
        <w:sz w:val="16"/>
        <w:szCs w:val="16"/>
      </w:rPr>
      <w:t>3</w:t>
    </w:r>
    <w:r>
      <w:rPr>
        <w:rFonts w:ascii="Verdana" w:hAnsi="Verdana"/>
        <w:snapToGrid w:val="0"/>
        <w:sz w:val="16"/>
        <w:szCs w:val="16"/>
      </w:rPr>
      <w:t>.2</w:t>
    </w:r>
    <w:r w:rsidR="00A52AED">
      <w:rPr>
        <w:rFonts w:ascii="Verdana" w:hAnsi="Verdana"/>
        <w:snapToGrid w:val="0"/>
        <w:sz w:val="16"/>
        <w:szCs w:val="16"/>
      </w:rPr>
      <w:t>3</w:t>
    </w:r>
    <w:r>
      <w:rPr>
        <w:rFonts w:ascii="Verdana" w:hAnsi="Verdana"/>
        <w:snapToGrid w:val="0"/>
        <w:sz w:val="16"/>
        <w:szCs w:val="16"/>
      </w:rPr>
      <w:t>)</w:t>
    </w:r>
    <w:r w:rsidRPr="00A23E01">
      <w:rPr>
        <w:rFonts w:ascii="Verdana" w:hAnsi="Verdana"/>
        <w:snapToGrid w:val="0"/>
        <w:sz w:val="16"/>
        <w:szCs w:val="16"/>
      </w:rPr>
      <w:tab/>
      <w:t xml:space="preserve">Page </w:t>
    </w:r>
    <w:r w:rsidRPr="00A23E01">
      <w:rPr>
        <w:rFonts w:ascii="Verdana" w:hAnsi="Verdana"/>
        <w:snapToGrid w:val="0"/>
        <w:color w:val="2B579A"/>
        <w:sz w:val="16"/>
        <w:szCs w:val="16"/>
        <w:shd w:val="clear" w:color="auto" w:fill="E6E6E6"/>
      </w:rPr>
      <w:fldChar w:fldCharType="begin"/>
    </w:r>
    <w:r w:rsidRPr="00A23E01">
      <w:rPr>
        <w:rFonts w:ascii="Verdana" w:hAnsi="Verdana"/>
        <w:snapToGrid w:val="0"/>
        <w:sz w:val="16"/>
        <w:szCs w:val="16"/>
      </w:rPr>
      <w:instrText xml:space="preserve"> PAGE </w:instrText>
    </w:r>
    <w:r w:rsidRPr="00A23E01">
      <w:rPr>
        <w:rFonts w:ascii="Verdana" w:hAnsi="Verdana"/>
        <w:snapToGrid w:val="0"/>
        <w:color w:val="2B579A"/>
        <w:sz w:val="16"/>
        <w:szCs w:val="16"/>
        <w:shd w:val="clear" w:color="auto" w:fill="E6E6E6"/>
      </w:rPr>
      <w:fldChar w:fldCharType="separate"/>
    </w:r>
    <w:r>
      <w:rPr>
        <w:rFonts w:ascii="Verdana" w:hAnsi="Verdana"/>
        <w:noProof/>
        <w:snapToGrid w:val="0"/>
        <w:sz w:val="16"/>
        <w:szCs w:val="16"/>
      </w:rPr>
      <w:t>1</w:t>
    </w:r>
    <w:r w:rsidRPr="00A23E01">
      <w:rPr>
        <w:rFonts w:ascii="Verdana" w:hAnsi="Verdana"/>
        <w:snapToGrid w:val="0"/>
        <w:color w:val="2B579A"/>
        <w:sz w:val="16"/>
        <w:szCs w:val="16"/>
        <w:shd w:val="clear" w:color="auto" w:fill="E6E6E6"/>
      </w:rPr>
      <w:fldChar w:fldCharType="end"/>
    </w:r>
    <w:r w:rsidRPr="00A23E01">
      <w:rPr>
        <w:rFonts w:ascii="Verdana" w:hAnsi="Verdana"/>
        <w:snapToGrid w:val="0"/>
        <w:sz w:val="16"/>
        <w:szCs w:val="16"/>
      </w:rPr>
      <w:t xml:space="preserve"> of </w:t>
    </w:r>
    <w:r w:rsidRPr="0088724D">
      <w:rPr>
        <w:rFonts w:ascii="Verdana" w:hAnsi="Verdana"/>
        <w:snapToGrid w:val="0"/>
        <w:color w:val="2B579A"/>
        <w:sz w:val="16"/>
        <w:szCs w:val="16"/>
        <w:shd w:val="clear" w:color="auto" w:fill="E6E6E6"/>
      </w:rPr>
      <w:fldChar w:fldCharType="begin"/>
    </w:r>
    <w:r w:rsidRPr="0088724D">
      <w:rPr>
        <w:rFonts w:ascii="Verdana" w:hAnsi="Verdana"/>
        <w:snapToGrid w:val="0"/>
        <w:sz w:val="16"/>
        <w:szCs w:val="16"/>
      </w:rPr>
      <w:instrText xml:space="preserve"> NUMPAGES </w:instrText>
    </w:r>
    <w:r w:rsidRPr="0088724D">
      <w:rPr>
        <w:rFonts w:ascii="Verdana" w:hAnsi="Verdana"/>
        <w:snapToGrid w:val="0"/>
        <w:color w:val="2B579A"/>
        <w:sz w:val="16"/>
        <w:szCs w:val="16"/>
        <w:shd w:val="clear" w:color="auto" w:fill="E6E6E6"/>
      </w:rPr>
      <w:fldChar w:fldCharType="separate"/>
    </w:r>
    <w:r>
      <w:rPr>
        <w:rFonts w:ascii="Verdana" w:hAnsi="Verdana"/>
        <w:noProof/>
        <w:snapToGrid w:val="0"/>
        <w:sz w:val="16"/>
        <w:szCs w:val="16"/>
      </w:rPr>
      <w:t>8</w:t>
    </w:r>
    <w:r w:rsidRPr="0088724D">
      <w:rPr>
        <w:rFonts w:ascii="Verdana" w:hAnsi="Verdana"/>
        <w:snapToGrid w:val="0"/>
        <w:color w:val="2B579A"/>
        <w:sz w:val="16"/>
        <w:szCs w:val="16"/>
        <w:shd w:val="clear" w:color="auto" w:fill="E6E6E6"/>
      </w:rPr>
      <w:fldChar w:fldCharType="end"/>
    </w:r>
    <w:r w:rsidRPr="00A23E01">
      <w:rPr>
        <w:rFonts w:ascii="Verdana" w:hAnsi="Verdana"/>
        <w:snapToGrid w:val="0"/>
        <w:sz w:val="16"/>
        <w:szCs w:val="16"/>
      </w:rPr>
      <w:tab/>
    </w:r>
    <w:r>
      <w:rPr>
        <w:rFonts w:ascii="Verdana" w:hAnsi="Verdana"/>
        <w:snapToGrid w:val="0"/>
        <w:sz w:val="16"/>
        <w:szCs w:val="16"/>
      </w:rPr>
      <w:t>Entisys Solutions, Inc., dba e360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C4928" w14:textId="470FD87D" w:rsidR="00503F5E" w:rsidRPr="003F27DA" w:rsidRDefault="00503F5E" w:rsidP="003F27DA">
    <w:pPr>
      <w:pStyle w:val="Footer"/>
      <w:tabs>
        <w:tab w:val="clear" w:pos="4320"/>
        <w:tab w:val="clear" w:pos="8640"/>
        <w:tab w:val="left" w:pos="0"/>
        <w:tab w:val="left" w:pos="4551"/>
        <w:tab w:val="center" w:pos="5310"/>
        <w:tab w:val="right" w:pos="10620"/>
      </w:tabs>
      <w:rPr>
        <w:rFonts w:ascii="Arial" w:hAnsi="Arial" w:cs="Arial"/>
        <w:snapToGrid w:val="0"/>
        <w:sz w:val="16"/>
        <w:szCs w:val="16"/>
      </w:rPr>
    </w:pPr>
    <w:r w:rsidRPr="003F27DA">
      <w:rPr>
        <w:rFonts w:ascii="Arial" w:hAnsi="Arial" w:cs="Arial"/>
        <w:noProof/>
        <w:sz w:val="16"/>
        <w:szCs w:val="16"/>
        <w14:ligatures w14:val="standardContextual"/>
      </w:rPr>
      <mc:AlternateContent>
        <mc:Choice Requires="wps">
          <w:drawing>
            <wp:anchor distT="0" distB="0" distL="114300" distR="114300" simplePos="0" relativeHeight="251670528" behindDoc="0" locked="0" layoutInCell="1" allowOverlap="1" wp14:anchorId="359F3F8D" wp14:editId="3955CAA8">
              <wp:simplePos x="0" y="0"/>
              <wp:positionH relativeFrom="column">
                <wp:posOffset>0</wp:posOffset>
              </wp:positionH>
              <wp:positionV relativeFrom="paragraph">
                <wp:posOffset>-168114</wp:posOffset>
              </wp:positionV>
              <wp:extent cx="6393976" cy="55"/>
              <wp:effectExtent l="0" t="0" r="0" b="0"/>
              <wp:wrapNone/>
              <wp:docPr id="526349972" name="Straight Connector 526349972"/>
              <wp:cNvGraphicFramePr/>
              <a:graphic xmlns:a="http://schemas.openxmlformats.org/drawingml/2006/main">
                <a:graphicData uri="http://schemas.microsoft.com/office/word/2010/wordprocessingShape">
                  <wps:wsp>
                    <wps:cNvCnPr/>
                    <wps:spPr>
                      <a:xfrm flipV="1">
                        <a:off x="0" y="0"/>
                        <a:ext cx="6393976" cy="55"/>
                      </a:xfrm>
                      <a:prstGeom prst="line">
                        <a:avLst/>
                      </a:prstGeom>
                      <a:ln w="19050">
                        <a:solidFill>
                          <a:srgbClr val="020A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A92F60E" id="Straight Connector 526349972" o:spid="_x0000_s1026" style="position:absolute;flip:y;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3.25pt" to="503.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" strokecolor="#020a23" strokeweight="1.5pt"/>
          </w:pict>
        </mc:Fallback>
      </mc:AlternateContent>
    </w:r>
    <w:r w:rsidRPr="003F27DA">
      <w:rPr>
        <w:rFonts w:ascii="Arial" w:hAnsi="Arial" w:cs="Arial"/>
        <w:snapToGrid w:val="0"/>
        <w:sz w:val="16"/>
        <w:szCs w:val="16"/>
      </w:rPr>
      <w:t xml:space="preserve"> </w:t>
    </w:r>
    <w:r>
      <w:rPr>
        <w:rFonts w:ascii="Arial" w:hAnsi="Arial" w:cs="Arial"/>
        <w:snapToGrid w:val="0"/>
        <w:sz w:val="16"/>
        <w:szCs w:val="16"/>
      </w:rPr>
      <w:t>Exhibit B</w:t>
    </w:r>
    <w:r w:rsidRPr="003F27DA">
      <w:rPr>
        <w:rFonts w:ascii="Arial" w:hAnsi="Arial" w:cs="Arial"/>
        <w:snapToGrid w:val="0"/>
        <w:sz w:val="16"/>
        <w:szCs w:val="16"/>
      </w:rPr>
      <w:t xml:space="preserve"> </w:t>
    </w:r>
    <w:r>
      <w:rPr>
        <w:rFonts w:ascii="Arial" w:hAnsi="Arial" w:cs="Arial"/>
        <w:snapToGrid w:val="0"/>
        <w:sz w:val="16"/>
        <w:szCs w:val="16"/>
      </w:rPr>
      <w:t>vs 0</w:t>
    </w:r>
    <w:r w:rsidR="00BA65B2">
      <w:rPr>
        <w:rFonts w:ascii="Arial" w:hAnsi="Arial" w:cs="Arial"/>
        <w:snapToGrid w:val="0"/>
        <w:sz w:val="16"/>
        <w:szCs w:val="16"/>
      </w:rPr>
      <w:t>527</w:t>
    </w:r>
    <w:r>
      <w:rPr>
        <w:rFonts w:ascii="Arial" w:hAnsi="Arial" w:cs="Arial"/>
        <w:snapToGrid w:val="0"/>
        <w:sz w:val="16"/>
        <w:szCs w:val="16"/>
      </w:rPr>
      <w:t>2026</w:t>
    </w:r>
    <w:r w:rsidRPr="003F27DA">
      <w:rPr>
        <w:rFonts w:ascii="Arial" w:hAnsi="Arial" w:cs="Arial"/>
        <w:snapToGrid w:val="0"/>
        <w:sz w:val="16"/>
        <w:szCs w:val="16"/>
      </w:rPr>
      <w:tab/>
    </w:r>
    <w:r w:rsidRPr="003F27DA">
      <w:rPr>
        <w:rFonts w:ascii="Arial" w:hAnsi="Arial" w:cs="Arial"/>
        <w:snapToGrid w:val="0"/>
        <w:sz w:val="16"/>
        <w:szCs w:val="16"/>
      </w:rPr>
      <w:tab/>
      <w:t xml:space="preserve">Page </w:t>
    </w:r>
    <w:r w:rsidRPr="003F27DA">
      <w:rPr>
        <w:rFonts w:ascii="Arial" w:hAnsi="Arial" w:cs="Arial"/>
        <w:snapToGrid w:val="0"/>
        <w:color w:val="2B579A"/>
        <w:sz w:val="16"/>
        <w:szCs w:val="16"/>
        <w:shd w:val="clear" w:color="auto" w:fill="E6E6E6"/>
      </w:rPr>
      <w:fldChar w:fldCharType="begin"/>
    </w:r>
    <w:r w:rsidRPr="003F27DA">
      <w:rPr>
        <w:rFonts w:ascii="Arial" w:hAnsi="Arial" w:cs="Arial"/>
        <w:snapToGrid w:val="0"/>
        <w:sz w:val="16"/>
        <w:szCs w:val="16"/>
      </w:rPr>
      <w:instrText xml:space="preserve"> PAGE </w:instrText>
    </w:r>
    <w:r w:rsidRPr="003F27DA">
      <w:rPr>
        <w:rFonts w:ascii="Arial" w:hAnsi="Arial" w:cs="Arial"/>
        <w:snapToGrid w:val="0"/>
        <w:color w:val="2B579A"/>
        <w:sz w:val="16"/>
        <w:szCs w:val="16"/>
        <w:shd w:val="clear" w:color="auto" w:fill="E6E6E6"/>
      </w:rPr>
      <w:fldChar w:fldCharType="separate"/>
    </w:r>
    <w:r w:rsidRPr="003F27DA">
      <w:rPr>
        <w:rFonts w:ascii="Arial" w:hAnsi="Arial" w:cs="Arial"/>
        <w:noProof/>
        <w:snapToGrid w:val="0"/>
        <w:sz w:val="16"/>
        <w:szCs w:val="16"/>
      </w:rPr>
      <w:t>8</w:t>
    </w:r>
    <w:r w:rsidRPr="003F27DA">
      <w:rPr>
        <w:rFonts w:ascii="Arial" w:hAnsi="Arial" w:cs="Arial"/>
        <w:snapToGrid w:val="0"/>
        <w:color w:val="2B579A"/>
        <w:sz w:val="16"/>
        <w:szCs w:val="16"/>
        <w:shd w:val="clear" w:color="auto" w:fill="E6E6E6"/>
      </w:rPr>
      <w:fldChar w:fldCharType="end"/>
    </w:r>
    <w:r w:rsidRPr="003F27DA">
      <w:rPr>
        <w:rFonts w:ascii="Arial" w:hAnsi="Arial" w:cs="Arial"/>
        <w:snapToGrid w:val="0"/>
        <w:sz w:val="16"/>
        <w:szCs w:val="16"/>
      </w:rPr>
      <w:t xml:space="preserve"> of </w:t>
    </w:r>
    <w:r w:rsidRPr="003F27DA">
      <w:rPr>
        <w:rFonts w:ascii="Arial" w:hAnsi="Arial" w:cs="Arial"/>
        <w:snapToGrid w:val="0"/>
        <w:color w:val="2B579A"/>
        <w:sz w:val="16"/>
        <w:szCs w:val="16"/>
        <w:shd w:val="clear" w:color="auto" w:fill="E6E6E6"/>
      </w:rPr>
      <w:fldChar w:fldCharType="begin"/>
    </w:r>
    <w:r w:rsidRPr="003F27DA">
      <w:rPr>
        <w:rFonts w:ascii="Arial" w:hAnsi="Arial" w:cs="Arial"/>
        <w:snapToGrid w:val="0"/>
        <w:sz w:val="16"/>
        <w:szCs w:val="16"/>
      </w:rPr>
      <w:instrText xml:space="preserve"> NUMPAGES </w:instrText>
    </w:r>
    <w:r w:rsidRPr="003F27DA">
      <w:rPr>
        <w:rFonts w:ascii="Arial" w:hAnsi="Arial" w:cs="Arial"/>
        <w:snapToGrid w:val="0"/>
        <w:color w:val="2B579A"/>
        <w:sz w:val="16"/>
        <w:szCs w:val="16"/>
        <w:shd w:val="clear" w:color="auto" w:fill="E6E6E6"/>
      </w:rPr>
      <w:fldChar w:fldCharType="separate"/>
    </w:r>
    <w:r w:rsidRPr="003F27DA">
      <w:rPr>
        <w:rFonts w:ascii="Arial" w:hAnsi="Arial" w:cs="Arial"/>
        <w:noProof/>
        <w:snapToGrid w:val="0"/>
        <w:sz w:val="16"/>
        <w:szCs w:val="16"/>
      </w:rPr>
      <w:t>8</w:t>
    </w:r>
    <w:r w:rsidRPr="003F27DA">
      <w:rPr>
        <w:rFonts w:ascii="Arial" w:hAnsi="Arial" w:cs="Arial"/>
        <w:snapToGrid w:val="0"/>
        <w:color w:val="2B579A"/>
        <w:sz w:val="16"/>
        <w:szCs w:val="16"/>
        <w:shd w:val="clear" w:color="auto" w:fill="E6E6E6"/>
      </w:rPr>
      <w:fldChar w:fldCharType="end"/>
    </w:r>
    <w:r w:rsidRPr="003F27DA">
      <w:rPr>
        <w:rFonts w:ascii="Arial" w:hAnsi="Arial" w:cs="Arial"/>
        <w:snapToGrid w:val="0"/>
        <w:sz w:val="16"/>
        <w:szCs w:val="16"/>
      </w:rPr>
      <w:tab/>
      <w:t>Entisys Solutions, Inc., dba e360</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20304" w14:textId="762B7555" w:rsidR="00C11F87" w:rsidRPr="003F27DA" w:rsidRDefault="001D17BD" w:rsidP="003F27DA">
    <w:pPr>
      <w:pStyle w:val="Footer"/>
      <w:tabs>
        <w:tab w:val="clear" w:pos="4320"/>
        <w:tab w:val="clear" w:pos="8640"/>
        <w:tab w:val="left" w:pos="0"/>
        <w:tab w:val="left" w:pos="4551"/>
        <w:tab w:val="center" w:pos="5310"/>
        <w:tab w:val="right" w:pos="10620"/>
      </w:tabs>
      <w:rPr>
        <w:rFonts w:ascii="Arial" w:hAnsi="Arial" w:cs="Arial"/>
        <w:snapToGrid w:val="0"/>
        <w:sz w:val="16"/>
        <w:szCs w:val="16"/>
      </w:rPr>
    </w:pPr>
    <w:r w:rsidRPr="003F27DA">
      <w:rPr>
        <w:rFonts w:ascii="Arial" w:hAnsi="Arial" w:cs="Arial"/>
        <w:noProof/>
        <w:sz w:val="16"/>
        <w:szCs w:val="16"/>
        <w14:ligatures w14:val="standardContextual"/>
      </w:rPr>
      <mc:AlternateContent>
        <mc:Choice Requires="wps">
          <w:drawing>
            <wp:anchor distT="0" distB="0" distL="114300" distR="114300" simplePos="0" relativeHeight="251658250" behindDoc="0" locked="0" layoutInCell="1" allowOverlap="1" wp14:anchorId="3898A2D9" wp14:editId="52AC3ED1">
              <wp:simplePos x="0" y="0"/>
              <wp:positionH relativeFrom="column">
                <wp:posOffset>0</wp:posOffset>
              </wp:positionH>
              <wp:positionV relativeFrom="paragraph">
                <wp:posOffset>-168114</wp:posOffset>
              </wp:positionV>
              <wp:extent cx="6393976" cy="55"/>
              <wp:effectExtent l="0" t="0" r="0" b="0"/>
              <wp:wrapNone/>
              <wp:docPr id="326903743" name="Straight Connector 326903743"/>
              <wp:cNvGraphicFramePr/>
              <a:graphic xmlns:a="http://schemas.openxmlformats.org/drawingml/2006/main">
                <a:graphicData uri="http://schemas.microsoft.com/office/word/2010/wordprocessingShape">
                  <wps:wsp>
                    <wps:cNvCnPr/>
                    <wps:spPr>
                      <a:xfrm flipV="1">
                        <a:off x="0" y="0"/>
                        <a:ext cx="6393976" cy="55"/>
                      </a:xfrm>
                      <a:prstGeom prst="line">
                        <a:avLst/>
                      </a:prstGeom>
                      <a:ln w="19050">
                        <a:solidFill>
                          <a:srgbClr val="020A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C81495B" id="Straight Connector 326903743" o:spid="_x0000_s1026" style="position:absolute;flip:y;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3.25pt" to="503.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" strokecolor="#020a23" strokeweight="1.5pt"/>
          </w:pict>
        </mc:Fallback>
      </mc:AlternateContent>
    </w:r>
    <w:r>
      <w:rPr>
        <w:rFonts w:ascii="Arial" w:hAnsi="Arial" w:cs="Arial"/>
        <w:snapToGrid w:val="0"/>
        <w:sz w:val="16"/>
        <w:szCs w:val="16"/>
      </w:rPr>
      <w:t xml:space="preserve">Exhibit </w:t>
    </w:r>
    <w:r w:rsidR="00877966">
      <w:rPr>
        <w:rFonts w:ascii="Arial" w:hAnsi="Arial" w:cs="Arial"/>
        <w:snapToGrid w:val="0"/>
        <w:sz w:val="16"/>
        <w:szCs w:val="16"/>
      </w:rPr>
      <w:t>C</w:t>
    </w:r>
    <w:r w:rsidRPr="003F27DA">
      <w:rPr>
        <w:rFonts w:ascii="Arial" w:hAnsi="Arial" w:cs="Arial"/>
        <w:snapToGrid w:val="0"/>
        <w:sz w:val="16"/>
        <w:szCs w:val="16"/>
      </w:rPr>
      <w:t xml:space="preserve"> </w:t>
    </w:r>
    <w:r w:rsidR="008A0B71">
      <w:rPr>
        <w:rFonts w:ascii="Arial" w:hAnsi="Arial" w:cs="Arial"/>
        <w:snapToGrid w:val="0"/>
        <w:sz w:val="16"/>
        <w:szCs w:val="16"/>
      </w:rPr>
      <w:t>vs 03102026</w:t>
    </w:r>
    <w:r w:rsidRPr="003F27DA">
      <w:rPr>
        <w:rFonts w:ascii="Arial" w:hAnsi="Arial" w:cs="Arial"/>
        <w:snapToGrid w:val="0"/>
        <w:sz w:val="16"/>
        <w:szCs w:val="16"/>
      </w:rPr>
      <w:tab/>
    </w:r>
    <w:r w:rsidRPr="003F27DA">
      <w:rPr>
        <w:rFonts w:ascii="Arial" w:hAnsi="Arial" w:cs="Arial"/>
        <w:snapToGrid w:val="0"/>
        <w:sz w:val="16"/>
        <w:szCs w:val="16"/>
      </w:rPr>
      <w:tab/>
      <w:t xml:space="preserve">Page </w:t>
    </w:r>
    <w:r w:rsidR="00C11F87" w:rsidRPr="003F27DA">
      <w:rPr>
        <w:rFonts w:ascii="Arial" w:hAnsi="Arial" w:cs="Arial"/>
        <w:snapToGrid w:val="0"/>
        <w:color w:val="2B579A"/>
        <w:sz w:val="16"/>
        <w:szCs w:val="16"/>
        <w:shd w:val="clear" w:color="auto" w:fill="E6E6E6"/>
      </w:rPr>
      <w:fldChar w:fldCharType="begin"/>
    </w:r>
    <w:r w:rsidR="00C11F87" w:rsidRPr="003F27DA">
      <w:rPr>
        <w:rFonts w:ascii="Arial" w:hAnsi="Arial" w:cs="Arial"/>
        <w:snapToGrid w:val="0"/>
        <w:sz w:val="16"/>
        <w:szCs w:val="16"/>
      </w:rPr>
      <w:instrText xml:space="preserve"> PAGE </w:instrText>
    </w:r>
    <w:r w:rsidR="00C11F87" w:rsidRPr="003F27DA">
      <w:rPr>
        <w:rFonts w:ascii="Arial" w:hAnsi="Arial" w:cs="Arial"/>
        <w:snapToGrid w:val="0"/>
        <w:color w:val="2B579A"/>
        <w:sz w:val="16"/>
        <w:szCs w:val="16"/>
        <w:shd w:val="clear" w:color="auto" w:fill="E6E6E6"/>
      </w:rPr>
      <w:fldChar w:fldCharType="separate"/>
    </w:r>
    <w:r w:rsidR="00C11F87" w:rsidRPr="003F27DA">
      <w:rPr>
        <w:rFonts w:ascii="Arial" w:hAnsi="Arial" w:cs="Arial"/>
        <w:noProof/>
        <w:snapToGrid w:val="0"/>
        <w:sz w:val="16"/>
        <w:szCs w:val="16"/>
      </w:rPr>
      <w:t>8</w:t>
    </w:r>
    <w:r w:rsidR="00C11F87" w:rsidRPr="003F27DA">
      <w:rPr>
        <w:rFonts w:ascii="Arial" w:hAnsi="Arial" w:cs="Arial"/>
        <w:snapToGrid w:val="0"/>
        <w:color w:val="2B579A"/>
        <w:sz w:val="16"/>
        <w:szCs w:val="16"/>
        <w:shd w:val="clear" w:color="auto" w:fill="E6E6E6"/>
      </w:rPr>
      <w:fldChar w:fldCharType="end"/>
    </w:r>
    <w:r w:rsidR="00C11F87" w:rsidRPr="003F27DA">
      <w:rPr>
        <w:rFonts w:ascii="Arial" w:hAnsi="Arial" w:cs="Arial"/>
        <w:snapToGrid w:val="0"/>
        <w:sz w:val="16"/>
        <w:szCs w:val="16"/>
      </w:rPr>
      <w:t xml:space="preserve"> of </w:t>
    </w:r>
    <w:r w:rsidR="00C11F87" w:rsidRPr="003F27DA">
      <w:rPr>
        <w:rFonts w:ascii="Arial" w:hAnsi="Arial" w:cs="Arial"/>
        <w:snapToGrid w:val="0"/>
        <w:color w:val="2B579A"/>
        <w:sz w:val="16"/>
        <w:szCs w:val="16"/>
        <w:shd w:val="clear" w:color="auto" w:fill="E6E6E6"/>
      </w:rPr>
      <w:fldChar w:fldCharType="begin"/>
    </w:r>
    <w:r w:rsidR="00C11F87" w:rsidRPr="003F27DA">
      <w:rPr>
        <w:rFonts w:ascii="Arial" w:hAnsi="Arial" w:cs="Arial"/>
        <w:snapToGrid w:val="0"/>
        <w:sz w:val="16"/>
        <w:szCs w:val="16"/>
      </w:rPr>
      <w:instrText xml:space="preserve"> NUMPAGES </w:instrText>
    </w:r>
    <w:r w:rsidR="00C11F87" w:rsidRPr="003F27DA">
      <w:rPr>
        <w:rFonts w:ascii="Arial" w:hAnsi="Arial" w:cs="Arial"/>
        <w:snapToGrid w:val="0"/>
        <w:color w:val="2B579A"/>
        <w:sz w:val="16"/>
        <w:szCs w:val="16"/>
        <w:shd w:val="clear" w:color="auto" w:fill="E6E6E6"/>
      </w:rPr>
      <w:fldChar w:fldCharType="separate"/>
    </w:r>
    <w:r w:rsidR="00C11F87" w:rsidRPr="003F27DA">
      <w:rPr>
        <w:rFonts w:ascii="Arial" w:hAnsi="Arial" w:cs="Arial"/>
        <w:noProof/>
        <w:snapToGrid w:val="0"/>
        <w:sz w:val="16"/>
        <w:szCs w:val="16"/>
      </w:rPr>
      <w:t>8</w:t>
    </w:r>
    <w:r w:rsidR="00C11F87" w:rsidRPr="003F27DA">
      <w:rPr>
        <w:rFonts w:ascii="Arial" w:hAnsi="Arial" w:cs="Arial"/>
        <w:snapToGrid w:val="0"/>
        <w:color w:val="2B579A"/>
        <w:sz w:val="16"/>
        <w:szCs w:val="16"/>
        <w:shd w:val="clear" w:color="auto" w:fill="E6E6E6"/>
      </w:rPr>
      <w:fldChar w:fldCharType="end"/>
    </w:r>
    <w:r w:rsidR="00C11F87" w:rsidRPr="003F27DA">
      <w:rPr>
        <w:rFonts w:ascii="Arial" w:hAnsi="Arial" w:cs="Arial"/>
        <w:snapToGrid w:val="0"/>
        <w:sz w:val="16"/>
        <w:szCs w:val="16"/>
      </w:rPr>
      <w:tab/>
      <w:t>Entisys Solutions, Inc., dba e360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16C80" w14:textId="77777777" w:rsidR="00D14D8A" w:rsidRDefault="00D14D8A">
      <w:r>
        <w:separator/>
      </w:r>
    </w:p>
  </w:footnote>
  <w:footnote w:type="continuationSeparator" w:id="0">
    <w:p w14:paraId="2CD844BB" w14:textId="77777777" w:rsidR="00D14D8A" w:rsidRDefault="00D14D8A">
      <w:r>
        <w:continuationSeparator/>
      </w:r>
    </w:p>
  </w:footnote>
  <w:footnote w:type="continuationNotice" w:id="1">
    <w:p w14:paraId="24169C03" w14:textId="77777777" w:rsidR="00D14D8A" w:rsidRDefault="00D14D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02E95" w14:textId="77777777" w:rsidR="00FB2DA9" w:rsidRDefault="00676ECE">
    <w:pPr>
      <w:pStyle w:val="BodyText"/>
      <w:spacing w:line="14" w:lineRule="auto"/>
    </w:pPr>
    <w:r>
      <w:rPr>
        <w:noProof/>
      </w:rPr>
      <mc:AlternateContent>
        <mc:Choice Requires="wpg">
          <w:drawing>
            <wp:anchor distT="0" distB="0" distL="114300" distR="114300" simplePos="0" relativeHeight="251664384" behindDoc="1" locked="0" layoutInCell="1" allowOverlap="1" wp14:anchorId="0916A272" wp14:editId="4462AB95">
              <wp:simplePos x="0" y="0"/>
              <wp:positionH relativeFrom="column">
                <wp:posOffset>0</wp:posOffset>
              </wp:positionH>
              <wp:positionV relativeFrom="paragraph">
                <wp:posOffset>-152069</wp:posOffset>
              </wp:positionV>
              <wp:extent cx="685800" cy="212925"/>
              <wp:effectExtent l="0" t="0" r="0" b="0"/>
              <wp:wrapNone/>
              <wp:docPr id="1" name="Graphic 1"/>
              <wp:cNvGraphicFramePr/>
              <a:graphic xmlns:a="http://schemas.openxmlformats.org/drawingml/2006/main">
                <a:graphicData uri="http://schemas.microsoft.com/office/word/2010/wordprocessingGroup">
                  <wpg:wgp>
                    <wpg:cNvGrpSpPr/>
                    <wpg:grpSpPr>
                      <a:xfrm>
                        <a:off x="0" y="0"/>
                        <a:ext cx="685800" cy="212925"/>
                        <a:chOff x="0" y="0"/>
                        <a:chExt cx="685800" cy="212925"/>
                      </a:xfrm>
                    </wpg:grpSpPr>
                    <wps:wsp>
                      <wps:cNvPr id="1935389889" name="Freeform 1935389889"/>
                      <wps:cNvSpPr/>
                      <wps:spPr>
                        <a:xfrm>
                          <a:off x="199284" y="0"/>
                          <a:ext cx="149077" cy="212925"/>
                        </a:xfrm>
                        <a:custGeom>
                          <a:avLst/>
                          <a:gdLst>
                            <a:gd name="connsiteX0" fmla="*/ 138381 w 149077"/>
                            <a:gd name="connsiteY0" fmla="*/ 118817 h 212925"/>
                            <a:gd name="connsiteX1" fmla="*/ 115369 w 149077"/>
                            <a:gd name="connsiteY1" fmla="*/ 102208 h 212925"/>
                            <a:gd name="connsiteX2" fmla="*/ 127128 w 149077"/>
                            <a:gd name="connsiteY2" fmla="*/ 94415 h 212925"/>
                            <a:gd name="connsiteX3" fmla="*/ 138939 w 149077"/>
                            <a:gd name="connsiteY3" fmla="*/ 78981 h 212925"/>
                            <a:gd name="connsiteX4" fmla="*/ 143172 w 149077"/>
                            <a:gd name="connsiteY4" fmla="*/ 58846 h 212925"/>
                            <a:gd name="connsiteX5" fmla="*/ 134276 w 149077"/>
                            <a:gd name="connsiteY5" fmla="*/ 28107 h 212925"/>
                            <a:gd name="connsiteX6" fmla="*/ 109616 w 149077"/>
                            <a:gd name="connsiteY6" fmla="*/ 7385 h 212925"/>
                            <a:gd name="connsiteX7" fmla="*/ 74640 w 149077"/>
                            <a:gd name="connsiteY7" fmla="*/ 0 h 212925"/>
                            <a:gd name="connsiteX8" fmla="*/ 39918 w 149077"/>
                            <a:gd name="connsiteY8" fmla="*/ 7359 h 212925"/>
                            <a:gd name="connsiteX9" fmla="*/ 13965 w 149077"/>
                            <a:gd name="connsiteY9" fmla="*/ 28976 h 212925"/>
                            <a:gd name="connsiteX10" fmla="*/ 3751 w 149077"/>
                            <a:gd name="connsiteY10" fmla="*/ 63241 h 212925"/>
                            <a:gd name="connsiteX11" fmla="*/ 46330 w 149077"/>
                            <a:gd name="connsiteY11" fmla="*/ 63241 h 212925"/>
                            <a:gd name="connsiteX12" fmla="*/ 53629 w 149077"/>
                            <a:gd name="connsiteY12" fmla="*/ 44716 h 212925"/>
                            <a:gd name="connsiteX13" fmla="*/ 74057 w 149077"/>
                            <a:gd name="connsiteY13" fmla="*/ 37357 h 212925"/>
                            <a:gd name="connsiteX14" fmla="*/ 93319 w 149077"/>
                            <a:gd name="connsiteY14" fmla="*/ 44128 h 212925"/>
                            <a:gd name="connsiteX15" fmla="*/ 100897 w 149077"/>
                            <a:gd name="connsiteY15" fmla="*/ 61785 h 212925"/>
                            <a:gd name="connsiteX16" fmla="*/ 97247 w 149077"/>
                            <a:gd name="connsiteY16" fmla="*/ 73999 h 212925"/>
                            <a:gd name="connsiteX17" fmla="*/ 87616 w 149077"/>
                            <a:gd name="connsiteY17" fmla="*/ 82686 h 212925"/>
                            <a:gd name="connsiteX18" fmla="*/ 74057 w 149077"/>
                            <a:gd name="connsiteY18" fmla="*/ 85931 h 212925"/>
                            <a:gd name="connsiteX19" fmla="*/ 53730 w 149077"/>
                            <a:gd name="connsiteY19" fmla="*/ 85931 h 212925"/>
                            <a:gd name="connsiteX20" fmla="*/ 63919 w 149077"/>
                            <a:gd name="connsiteY20" fmla="*/ 121806 h 212925"/>
                            <a:gd name="connsiteX21" fmla="*/ 75527 w 149077"/>
                            <a:gd name="connsiteY21" fmla="*/ 121806 h 212925"/>
                            <a:gd name="connsiteX22" fmla="*/ 90987 w 149077"/>
                            <a:gd name="connsiteY22" fmla="*/ 125052 h 212925"/>
                            <a:gd name="connsiteX23" fmla="*/ 102215 w 149077"/>
                            <a:gd name="connsiteY23" fmla="*/ 134455 h 212925"/>
                            <a:gd name="connsiteX24" fmla="*/ 106447 w 149077"/>
                            <a:gd name="connsiteY24" fmla="*/ 148559 h 212925"/>
                            <a:gd name="connsiteX25" fmla="*/ 102215 w 149077"/>
                            <a:gd name="connsiteY25" fmla="*/ 162817 h 212925"/>
                            <a:gd name="connsiteX26" fmla="*/ 91139 w 149077"/>
                            <a:gd name="connsiteY26" fmla="*/ 172221 h 212925"/>
                            <a:gd name="connsiteX27" fmla="*/ 75831 w 149077"/>
                            <a:gd name="connsiteY27" fmla="*/ 175594 h 212925"/>
                            <a:gd name="connsiteX28" fmla="*/ 58622 w 149077"/>
                            <a:gd name="connsiteY28" fmla="*/ 171914 h 212925"/>
                            <a:gd name="connsiteX29" fmla="*/ 47394 w 149077"/>
                            <a:gd name="connsiteY29" fmla="*/ 161617 h 212925"/>
                            <a:gd name="connsiteX30" fmla="*/ 42883 w 149077"/>
                            <a:gd name="connsiteY30" fmla="*/ 145289 h 212925"/>
                            <a:gd name="connsiteX31" fmla="*/ 0 w 149077"/>
                            <a:gd name="connsiteY31" fmla="*/ 145289 h 212925"/>
                            <a:gd name="connsiteX32" fmla="*/ 10949 w 149077"/>
                            <a:gd name="connsiteY32" fmla="*/ 181752 h 212925"/>
                            <a:gd name="connsiteX33" fmla="*/ 37941 w 149077"/>
                            <a:gd name="connsiteY33" fmla="*/ 204978 h 212925"/>
                            <a:gd name="connsiteX34" fmla="*/ 75856 w 149077"/>
                            <a:gd name="connsiteY34" fmla="*/ 212925 h 212925"/>
                            <a:gd name="connsiteX35" fmla="*/ 114811 w 149077"/>
                            <a:gd name="connsiteY35" fmla="*/ 204825 h 212925"/>
                            <a:gd name="connsiteX36" fmla="*/ 140181 w 149077"/>
                            <a:gd name="connsiteY36" fmla="*/ 182620 h 212925"/>
                            <a:gd name="connsiteX37" fmla="*/ 149077 w 149077"/>
                            <a:gd name="connsiteY37" fmla="*/ 150552 h 212925"/>
                            <a:gd name="connsiteX38" fmla="*/ 138432 w 149077"/>
                            <a:gd name="connsiteY38" fmla="*/ 118791 h 212925"/>
                            <a:gd name="connsiteX39" fmla="*/ 138381 w 149077"/>
                            <a:gd name="connsiteY39" fmla="*/ 118817 h 2129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Lst>
                          <a:rect l="l" t="t" r="r" b="b"/>
                          <a:pathLst>
                            <a:path w="149077" h="212925">
                              <a:moveTo>
                                <a:pt x="138381" y="118817"/>
                              </a:moveTo>
                              <a:cubicBezTo>
                                <a:pt x="132603" y="111662"/>
                                <a:pt x="124924" y="106143"/>
                                <a:pt x="115369" y="102208"/>
                              </a:cubicBezTo>
                              <a:cubicBezTo>
                                <a:pt x="119703" y="99985"/>
                                <a:pt x="123631" y="97404"/>
                                <a:pt x="127128" y="94415"/>
                              </a:cubicBezTo>
                              <a:cubicBezTo>
                                <a:pt x="132172" y="90096"/>
                                <a:pt x="136126" y="84961"/>
                                <a:pt x="138939" y="78981"/>
                              </a:cubicBezTo>
                              <a:cubicBezTo>
                                <a:pt x="141752" y="73002"/>
                                <a:pt x="143172" y="66282"/>
                                <a:pt x="143172" y="58846"/>
                              </a:cubicBezTo>
                              <a:cubicBezTo>
                                <a:pt x="143172" y="47271"/>
                                <a:pt x="140206" y="37050"/>
                                <a:pt x="134276" y="28107"/>
                              </a:cubicBezTo>
                              <a:cubicBezTo>
                                <a:pt x="128345" y="19190"/>
                                <a:pt x="120133" y="12265"/>
                                <a:pt x="109616" y="7385"/>
                              </a:cubicBezTo>
                              <a:cubicBezTo>
                                <a:pt x="99148" y="2453"/>
                                <a:pt x="87464" y="0"/>
                                <a:pt x="74640" y="0"/>
                              </a:cubicBezTo>
                              <a:cubicBezTo>
                                <a:pt x="61816" y="0"/>
                                <a:pt x="50613" y="2453"/>
                                <a:pt x="39918" y="7359"/>
                              </a:cubicBezTo>
                              <a:cubicBezTo>
                                <a:pt x="29222" y="12265"/>
                                <a:pt x="20554" y="19471"/>
                                <a:pt x="13965" y="28976"/>
                              </a:cubicBezTo>
                              <a:cubicBezTo>
                                <a:pt x="7350" y="38481"/>
                                <a:pt x="3954" y="49903"/>
                                <a:pt x="3751" y="63241"/>
                              </a:cubicBezTo>
                              <a:lnTo>
                                <a:pt x="46330" y="63241"/>
                              </a:lnTo>
                              <a:cubicBezTo>
                                <a:pt x="46533" y="55780"/>
                                <a:pt x="48966" y="49622"/>
                                <a:pt x="53629" y="44716"/>
                              </a:cubicBezTo>
                              <a:cubicBezTo>
                                <a:pt x="58293" y="39810"/>
                                <a:pt x="65110" y="37357"/>
                                <a:pt x="74057" y="37357"/>
                              </a:cubicBezTo>
                              <a:cubicBezTo>
                                <a:pt x="81838" y="37357"/>
                                <a:pt x="88250" y="39606"/>
                                <a:pt x="93319" y="44128"/>
                              </a:cubicBezTo>
                              <a:cubicBezTo>
                                <a:pt x="98362" y="48651"/>
                                <a:pt x="100897" y="54528"/>
                                <a:pt x="100897" y="61785"/>
                              </a:cubicBezTo>
                              <a:cubicBezTo>
                                <a:pt x="100897" y="66308"/>
                                <a:pt x="99680" y="70370"/>
                                <a:pt x="97247" y="73999"/>
                              </a:cubicBezTo>
                              <a:cubicBezTo>
                                <a:pt x="94814" y="77627"/>
                                <a:pt x="91595" y="80514"/>
                                <a:pt x="87616" y="82686"/>
                              </a:cubicBezTo>
                              <a:cubicBezTo>
                                <a:pt x="83637" y="84833"/>
                                <a:pt x="79101" y="85931"/>
                                <a:pt x="74057" y="85931"/>
                              </a:cubicBezTo>
                              <a:lnTo>
                                <a:pt x="53730" y="85931"/>
                              </a:lnTo>
                              <a:lnTo>
                                <a:pt x="63919" y="121806"/>
                              </a:lnTo>
                              <a:lnTo>
                                <a:pt x="75527" y="121806"/>
                              </a:lnTo>
                              <a:cubicBezTo>
                                <a:pt x="81153" y="121806"/>
                                <a:pt x="86324" y="122880"/>
                                <a:pt x="90987" y="125052"/>
                              </a:cubicBezTo>
                              <a:cubicBezTo>
                                <a:pt x="95651" y="127198"/>
                                <a:pt x="99402" y="130341"/>
                                <a:pt x="102215" y="134455"/>
                              </a:cubicBezTo>
                              <a:cubicBezTo>
                                <a:pt x="105028" y="138569"/>
                                <a:pt x="106447" y="143270"/>
                                <a:pt x="106447" y="148559"/>
                              </a:cubicBezTo>
                              <a:cubicBezTo>
                                <a:pt x="106447" y="153849"/>
                                <a:pt x="105028" y="158806"/>
                                <a:pt x="102215" y="162817"/>
                              </a:cubicBezTo>
                              <a:cubicBezTo>
                                <a:pt x="99402" y="166829"/>
                                <a:pt x="95701" y="169972"/>
                                <a:pt x="91139" y="172221"/>
                              </a:cubicBezTo>
                              <a:cubicBezTo>
                                <a:pt x="86577" y="174469"/>
                                <a:pt x="81458" y="175594"/>
                                <a:pt x="75831" y="175594"/>
                              </a:cubicBezTo>
                              <a:cubicBezTo>
                                <a:pt x="69216" y="175594"/>
                                <a:pt x="63488" y="174367"/>
                                <a:pt x="58622" y="171914"/>
                              </a:cubicBezTo>
                              <a:cubicBezTo>
                                <a:pt x="53756" y="169461"/>
                                <a:pt x="50005" y="166037"/>
                                <a:pt x="47394" y="161617"/>
                              </a:cubicBezTo>
                              <a:cubicBezTo>
                                <a:pt x="44758" y="157196"/>
                                <a:pt x="43263" y="151754"/>
                                <a:pt x="42883" y="145289"/>
                              </a:cubicBezTo>
                              <a:lnTo>
                                <a:pt x="0" y="145289"/>
                              </a:lnTo>
                              <a:cubicBezTo>
                                <a:pt x="583" y="159394"/>
                                <a:pt x="4232" y="171556"/>
                                <a:pt x="10949" y="181752"/>
                              </a:cubicBezTo>
                              <a:cubicBezTo>
                                <a:pt x="17665" y="191947"/>
                                <a:pt x="26663" y="199689"/>
                                <a:pt x="37941" y="204978"/>
                              </a:cubicBezTo>
                              <a:cubicBezTo>
                                <a:pt x="49219" y="210268"/>
                                <a:pt x="61866" y="212925"/>
                                <a:pt x="75856" y="212925"/>
                              </a:cubicBezTo>
                              <a:cubicBezTo>
                                <a:pt x="90835" y="212925"/>
                                <a:pt x="103812" y="210217"/>
                                <a:pt x="114811" y="204825"/>
                              </a:cubicBezTo>
                              <a:cubicBezTo>
                                <a:pt x="125785" y="199434"/>
                                <a:pt x="134251" y="192023"/>
                                <a:pt x="140181" y="182620"/>
                              </a:cubicBezTo>
                              <a:cubicBezTo>
                                <a:pt x="146111" y="173217"/>
                                <a:pt x="149077" y="162536"/>
                                <a:pt x="149077" y="150552"/>
                              </a:cubicBezTo>
                              <a:cubicBezTo>
                                <a:pt x="149077" y="138569"/>
                                <a:pt x="145528" y="127607"/>
                                <a:pt x="138432" y="118791"/>
                              </a:cubicBezTo>
                              <a:lnTo>
                                <a:pt x="138381" y="118817"/>
                              </a:lnTo>
                              <a:close/>
                            </a:path>
                          </a:pathLst>
                        </a:custGeom>
                        <a:solidFill>
                          <a:srgbClr val="020A23"/>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44445168" name="Freeform 2144445168"/>
                      <wps:cNvSpPr/>
                      <wps:spPr>
                        <a:xfrm>
                          <a:off x="358220" y="3526"/>
                          <a:ext cx="154322" cy="209373"/>
                        </a:xfrm>
                        <a:custGeom>
                          <a:avLst/>
                          <a:gdLst>
                            <a:gd name="connsiteX0" fmla="*/ 144694 w 154322"/>
                            <a:gd name="connsiteY0" fmla="*/ 102055 h 209373"/>
                            <a:gd name="connsiteX1" fmla="*/ 118589 w 154322"/>
                            <a:gd name="connsiteY1" fmla="*/ 76477 h 209373"/>
                            <a:gd name="connsiteX2" fmla="*/ 82852 w 154322"/>
                            <a:gd name="connsiteY2" fmla="*/ 67074 h 209373"/>
                            <a:gd name="connsiteX3" fmla="*/ 76388 w 154322"/>
                            <a:gd name="connsiteY3" fmla="*/ 67253 h 209373"/>
                            <a:gd name="connsiteX4" fmla="*/ 120766 w 154322"/>
                            <a:gd name="connsiteY4" fmla="*/ 0 h 209373"/>
                            <a:gd name="connsiteX5" fmla="*/ 73501 w 154322"/>
                            <a:gd name="connsiteY5" fmla="*/ 0 h 209373"/>
                            <a:gd name="connsiteX6" fmla="*/ 18959 w 154322"/>
                            <a:gd name="connsiteY6" fmla="*/ 84986 h 209373"/>
                            <a:gd name="connsiteX7" fmla="*/ 7578 w 154322"/>
                            <a:gd name="connsiteY7" fmla="*/ 104993 h 209373"/>
                            <a:gd name="connsiteX8" fmla="*/ 1749 w 154322"/>
                            <a:gd name="connsiteY8" fmla="*/ 121602 h 209373"/>
                            <a:gd name="connsiteX9" fmla="*/ 0 w 154322"/>
                            <a:gd name="connsiteY9" fmla="*/ 137930 h 209373"/>
                            <a:gd name="connsiteX10" fmla="*/ 10061 w 154322"/>
                            <a:gd name="connsiteY10" fmla="*/ 174239 h 209373"/>
                            <a:gd name="connsiteX11" fmla="*/ 37637 w 154322"/>
                            <a:gd name="connsiteY11" fmla="*/ 199970 h 209373"/>
                            <a:gd name="connsiteX12" fmla="*/ 77300 w 154322"/>
                            <a:gd name="connsiteY12" fmla="*/ 209373 h 209373"/>
                            <a:gd name="connsiteX13" fmla="*/ 116840 w 154322"/>
                            <a:gd name="connsiteY13" fmla="*/ 199970 h 209373"/>
                            <a:gd name="connsiteX14" fmla="*/ 144412 w 154322"/>
                            <a:gd name="connsiteY14" fmla="*/ 174239 h 209373"/>
                            <a:gd name="connsiteX15" fmla="*/ 154322 w 154322"/>
                            <a:gd name="connsiteY15" fmla="*/ 137930 h 209373"/>
                            <a:gd name="connsiteX16" fmla="*/ 144694 w 154322"/>
                            <a:gd name="connsiteY16" fmla="*/ 102055 h 209373"/>
                            <a:gd name="connsiteX17" fmla="*/ 107057 w 154322"/>
                            <a:gd name="connsiteY17" fmla="*/ 155126 h 209373"/>
                            <a:gd name="connsiteX18" fmla="*/ 94815 w 154322"/>
                            <a:gd name="connsiteY18" fmla="*/ 167468 h 209373"/>
                            <a:gd name="connsiteX19" fmla="*/ 77300 w 154322"/>
                            <a:gd name="connsiteY19" fmla="*/ 172016 h 209373"/>
                            <a:gd name="connsiteX20" fmla="*/ 59661 w 154322"/>
                            <a:gd name="connsiteY20" fmla="*/ 167468 h 209373"/>
                            <a:gd name="connsiteX21" fmla="*/ 47269 w 154322"/>
                            <a:gd name="connsiteY21" fmla="*/ 155126 h 209373"/>
                            <a:gd name="connsiteX22" fmla="*/ 42883 w 154322"/>
                            <a:gd name="connsiteY22" fmla="*/ 137623 h 209373"/>
                            <a:gd name="connsiteX23" fmla="*/ 47269 w 154322"/>
                            <a:gd name="connsiteY23" fmla="*/ 120120 h 209373"/>
                            <a:gd name="connsiteX24" fmla="*/ 59661 w 154322"/>
                            <a:gd name="connsiteY24" fmla="*/ 107778 h 209373"/>
                            <a:gd name="connsiteX25" fmla="*/ 77300 w 154322"/>
                            <a:gd name="connsiteY25" fmla="*/ 103230 h 209373"/>
                            <a:gd name="connsiteX26" fmla="*/ 94815 w 154322"/>
                            <a:gd name="connsiteY26" fmla="*/ 107778 h 209373"/>
                            <a:gd name="connsiteX27" fmla="*/ 107057 w 154322"/>
                            <a:gd name="connsiteY27" fmla="*/ 120120 h 209373"/>
                            <a:gd name="connsiteX28" fmla="*/ 111439 w 154322"/>
                            <a:gd name="connsiteY28" fmla="*/ 137623 h 209373"/>
                            <a:gd name="connsiteX29" fmla="*/ 107057 w 154322"/>
                            <a:gd name="connsiteY29" fmla="*/ 155126 h 20937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54322" h="209373">
                              <a:moveTo>
                                <a:pt x="144694" y="102055"/>
                              </a:moveTo>
                              <a:cubicBezTo>
                                <a:pt x="138281" y="91272"/>
                                <a:pt x="129561" y="82738"/>
                                <a:pt x="118589" y="76477"/>
                              </a:cubicBezTo>
                              <a:cubicBezTo>
                                <a:pt x="107588" y="70191"/>
                                <a:pt x="95676" y="67074"/>
                                <a:pt x="82852" y="67074"/>
                              </a:cubicBezTo>
                              <a:cubicBezTo>
                                <a:pt x="80671" y="67074"/>
                                <a:pt x="78517" y="67151"/>
                                <a:pt x="76388" y="67253"/>
                              </a:cubicBezTo>
                              <a:lnTo>
                                <a:pt x="120766" y="0"/>
                              </a:lnTo>
                              <a:lnTo>
                                <a:pt x="73501" y="0"/>
                              </a:lnTo>
                              <a:lnTo>
                                <a:pt x="18959" y="84986"/>
                              </a:lnTo>
                              <a:cubicBezTo>
                                <a:pt x="14093" y="92447"/>
                                <a:pt x="10314" y="99091"/>
                                <a:pt x="7578" y="104993"/>
                              </a:cubicBezTo>
                              <a:cubicBezTo>
                                <a:pt x="4842" y="110870"/>
                                <a:pt x="2915" y="116415"/>
                                <a:pt x="1749" y="121602"/>
                              </a:cubicBezTo>
                              <a:cubicBezTo>
                                <a:pt x="583" y="126789"/>
                                <a:pt x="0" y="132232"/>
                                <a:pt x="0" y="137930"/>
                              </a:cubicBezTo>
                              <a:cubicBezTo>
                                <a:pt x="0" y="151268"/>
                                <a:pt x="3347" y="163380"/>
                                <a:pt x="10061" y="174239"/>
                              </a:cubicBezTo>
                              <a:cubicBezTo>
                                <a:pt x="16778" y="185124"/>
                                <a:pt x="25954" y="193710"/>
                                <a:pt x="37637" y="199970"/>
                              </a:cubicBezTo>
                              <a:cubicBezTo>
                                <a:pt x="49295" y="206256"/>
                                <a:pt x="62524" y="209373"/>
                                <a:pt x="77300" y="209373"/>
                              </a:cubicBezTo>
                              <a:cubicBezTo>
                                <a:pt x="92075" y="209373"/>
                                <a:pt x="105054" y="206230"/>
                                <a:pt x="116840" y="199970"/>
                              </a:cubicBezTo>
                              <a:cubicBezTo>
                                <a:pt x="128598" y="193710"/>
                                <a:pt x="137798" y="185124"/>
                                <a:pt x="144412" y="174239"/>
                              </a:cubicBezTo>
                              <a:cubicBezTo>
                                <a:pt x="151027" y="163354"/>
                                <a:pt x="154322" y="151243"/>
                                <a:pt x="154322" y="137930"/>
                              </a:cubicBezTo>
                              <a:cubicBezTo>
                                <a:pt x="154322" y="124617"/>
                                <a:pt x="151106" y="112838"/>
                                <a:pt x="144694" y="102055"/>
                              </a:cubicBezTo>
                              <a:close/>
                              <a:moveTo>
                                <a:pt x="107057" y="155126"/>
                              </a:moveTo>
                              <a:cubicBezTo>
                                <a:pt x="104142" y="160313"/>
                                <a:pt x="100062" y="164453"/>
                                <a:pt x="94815" y="167468"/>
                              </a:cubicBezTo>
                              <a:cubicBezTo>
                                <a:pt x="89569" y="170509"/>
                                <a:pt x="83740" y="172016"/>
                                <a:pt x="77300" y="172016"/>
                              </a:cubicBezTo>
                              <a:cubicBezTo>
                                <a:pt x="70864" y="172016"/>
                                <a:pt x="65010" y="170509"/>
                                <a:pt x="59661" y="167468"/>
                              </a:cubicBezTo>
                              <a:cubicBezTo>
                                <a:pt x="54312" y="164427"/>
                                <a:pt x="50183" y="160313"/>
                                <a:pt x="47269" y="155126"/>
                              </a:cubicBezTo>
                              <a:cubicBezTo>
                                <a:pt x="44354" y="149939"/>
                                <a:pt x="42883" y="144088"/>
                                <a:pt x="42883" y="137623"/>
                              </a:cubicBezTo>
                              <a:cubicBezTo>
                                <a:pt x="42883" y="131158"/>
                                <a:pt x="44354" y="125333"/>
                                <a:pt x="47269" y="120120"/>
                              </a:cubicBezTo>
                              <a:cubicBezTo>
                                <a:pt x="50183" y="114933"/>
                                <a:pt x="54312" y="110819"/>
                                <a:pt x="59661" y="107778"/>
                              </a:cubicBezTo>
                              <a:cubicBezTo>
                                <a:pt x="65010" y="104738"/>
                                <a:pt x="70888" y="103230"/>
                                <a:pt x="77300" y="103230"/>
                              </a:cubicBezTo>
                              <a:cubicBezTo>
                                <a:pt x="83712" y="103230"/>
                                <a:pt x="89541" y="104763"/>
                                <a:pt x="94815" y="107778"/>
                              </a:cubicBezTo>
                              <a:cubicBezTo>
                                <a:pt x="100062" y="110819"/>
                                <a:pt x="104142" y="114933"/>
                                <a:pt x="107057" y="120120"/>
                              </a:cubicBezTo>
                              <a:cubicBezTo>
                                <a:pt x="109971" y="125307"/>
                                <a:pt x="111439" y="131158"/>
                                <a:pt x="111439" y="137623"/>
                              </a:cubicBezTo>
                              <a:cubicBezTo>
                                <a:pt x="111439" y="144088"/>
                                <a:pt x="109971" y="149939"/>
                                <a:pt x="107057" y="155126"/>
                              </a:cubicBezTo>
                              <a:close/>
                            </a:path>
                          </a:pathLst>
                        </a:custGeom>
                        <a:solidFill>
                          <a:srgbClr val="020A23"/>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20743579" name="Freeform 1420743579"/>
                      <wps:cNvSpPr/>
                      <wps:spPr>
                        <a:xfrm>
                          <a:off x="522452" y="25"/>
                          <a:ext cx="163347" cy="212899"/>
                        </a:xfrm>
                        <a:custGeom>
                          <a:avLst/>
                          <a:gdLst>
                            <a:gd name="connsiteX0" fmla="*/ 81384 w 163347"/>
                            <a:gd name="connsiteY0" fmla="*/ 212899 h 212899"/>
                            <a:gd name="connsiteX1" fmla="*/ 39235 w 163347"/>
                            <a:gd name="connsiteY1" fmla="*/ 200098 h 212899"/>
                            <a:gd name="connsiteX2" fmla="*/ 10366 w 163347"/>
                            <a:gd name="connsiteY2" fmla="*/ 163201 h 212899"/>
                            <a:gd name="connsiteX3" fmla="*/ 0 w 163347"/>
                            <a:gd name="connsiteY3" fmla="*/ 106450 h 212899"/>
                            <a:gd name="connsiteX4" fmla="*/ 10366 w 163347"/>
                            <a:gd name="connsiteY4" fmla="*/ 49699 h 212899"/>
                            <a:gd name="connsiteX5" fmla="*/ 39235 w 163347"/>
                            <a:gd name="connsiteY5" fmla="*/ 12802 h 212899"/>
                            <a:gd name="connsiteX6" fmla="*/ 81384 w 163347"/>
                            <a:gd name="connsiteY6" fmla="*/ 0 h 212899"/>
                            <a:gd name="connsiteX7" fmla="*/ 123835 w 163347"/>
                            <a:gd name="connsiteY7" fmla="*/ 12802 h 212899"/>
                            <a:gd name="connsiteX8" fmla="*/ 152855 w 163347"/>
                            <a:gd name="connsiteY8" fmla="*/ 49699 h 212899"/>
                            <a:gd name="connsiteX9" fmla="*/ 163347 w 163347"/>
                            <a:gd name="connsiteY9" fmla="*/ 106450 h 212899"/>
                            <a:gd name="connsiteX10" fmla="*/ 152855 w 163347"/>
                            <a:gd name="connsiteY10" fmla="*/ 163201 h 212899"/>
                            <a:gd name="connsiteX11" fmla="*/ 123835 w 163347"/>
                            <a:gd name="connsiteY11" fmla="*/ 200098 h 212899"/>
                            <a:gd name="connsiteX12" fmla="*/ 81384 w 163347"/>
                            <a:gd name="connsiteY12" fmla="*/ 212899 h 212899"/>
                            <a:gd name="connsiteX13" fmla="*/ 81384 w 163347"/>
                            <a:gd name="connsiteY13" fmla="*/ 173779 h 212899"/>
                            <a:gd name="connsiteX14" fmla="*/ 101505 w 163347"/>
                            <a:gd name="connsiteY14" fmla="*/ 165986 h 212899"/>
                            <a:gd name="connsiteX15" fmla="*/ 115496 w 163347"/>
                            <a:gd name="connsiteY15" fmla="*/ 143040 h 212899"/>
                            <a:gd name="connsiteX16" fmla="*/ 120464 w 163347"/>
                            <a:gd name="connsiteY16" fmla="*/ 106424 h 212899"/>
                            <a:gd name="connsiteX17" fmla="*/ 115496 w 163347"/>
                            <a:gd name="connsiteY17" fmla="*/ 69808 h 212899"/>
                            <a:gd name="connsiteX18" fmla="*/ 101505 w 163347"/>
                            <a:gd name="connsiteY18" fmla="*/ 46862 h 212899"/>
                            <a:gd name="connsiteX19" fmla="*/ 81384 w 163347"/>
                            <a:gd name="connsiteY19" fmla="*/ 39069 h 212899"/>
                            <a:gd name="connsiteX20" fmla="*/ 61259 w 163347"/>
                            <a:gd name="connsiteY20" fmla="*/ 46862 h 212899"/>
                            <a:gd name="connsiteX21" fmla="*/ 47396 w 163347"/>
                            <a:gd name="connsiteY21" fmla="*/ 69808 h 212899"/>
                            <a:gd name="connsiteX22" fmla="*/ 42300 w 163347"/>
                            <a:gd name="connsiteY22" fmla="*/ 106424 h 212899"/>
                            <a:gd name="connsiteX23" fmla="*/ 47396 w 163347"/>
                            <a:gd name="connsiteY23" fmla="*/ 143040 h 212899"/>
                            <a:gd name="connsiteX24" fmla="*/ 61259 w 163347"/>
                            <a:gd name="connsiteY24" fmla="*/ 165986 h 212899"/>
                            <a:gd name="connsiteX25" fmla="*/ 81384 w 163347"/>
                            <a:gd name="connsiteY25" fmla="*/ 173779 h 21289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63347" h="212899">
                              <a:moveTo>
                                <a:pt x="81384" y="212899"/>
                              </a:moveTo>
                              <a:cubicBezTo>
                                <a:pt x="65645" y="212899"/>
                                <a:pt x="51576" y="208632"/>
                                <a:pt x="39235" y="200098"/>
                              </a:cubicBezTo>
                              <a:cubicBezTo>
                                <a:pt x="26890" y="191563"/>
                                <a:pt x="17262" y="179273"/>
                                <a:pt x="10366" y="163201"/>
                              </a:cubicBezTo>
                              <a:cubicBezTo>
                                <a:pt x="3474" y="147129"/>
                                <a:pt x="0" y="128195"/>
                                <a:pt x="0" y="106450"/>
                              </a:cubicBezTo>
                              <a:cubicBezTo>
                                <a:pt x="0" y="84705"/>
                                <a:pt x="3446" y="65771"/>
                                <a:pt x="10366" y="49699"/>
                              </a:cubicBezTo>
                              <a:cubicBezTo>
                                <a:pt x="17262" y="33626"/>
                                <a:pt x="26890" y="21310"/>
                                <a:pt x="39235" y="12802"/>
                              </a:cubicBezTo>
                              <a:cubicBezTo>
                                <a:pt x="51576" y="4267"/>
                                <a:pt x="65645" y="0"/>
                                <a:pt x="81384" y="0"/>
                              </a:cubicBezTo>
                              <a:cubicBezTo>
                                <a:pt x="97123" y="0"/>
                                <a:pt x="111466" y="4267"/>
                                <a:pt x="123835" y="12802"/>
                              </a:cubicBezTo>
                              <a:cubicBezTo>
                                <a:pt x="136176" y="21336"/>
                                <a:pt x="145859" y="33626"/>
                                <a:pt x="152855" y="49699"/>
                              </a:cubicBezTo>
                              <a:cubicBezTo>
                                <a:pt x="159850" y="65771"/>
                                <a:pt x="163347" y="84705"/>
                                <a:pt x="163347" y="106450"/>
                              </a:cubicBezTo>
                              <a:cubicBezTo>
                                <a:pt x="163347" y="128195"/>
                                <a:pt x="159850" y="147129"/>
                                <a:pt x="152855" y="163201"/>
                              </a:cubicBezTo>
                              <a:cubicBezTo>
                                <a:pt x="145859" y="179273"/>
                                <a:pt x="136176" y="191589"/>
                                <a:pt x="123835" y="200098"/>
                              </a:cubicBezTo>
                              <a:cubicBezTo>
                                <a:pt x="111491" y="208632"/>
                                <a:pt x="97325" y="212899"/>
                                <a:pt x="81384" y="212899"/>
                              </a:cubicBezTo>
                              <a:close/>
                              <a:moveTo>
                                <a:pt x="81384" y="173779"/>
                              </a:moveTo>
                              <a:cubicBezTo>
                                <a:pt x="88784" y="173779"/>
                                <a:pt x="95474" y="171173"/>
                                <a:pt x="101505" y="165986"/>
                              </a:cubicBezTo>
                              <a:cubicBezTo>
                                <a:pt x="107537" y="160799"/>
                                <a:pt x="112200" y="153159"/>
                                <a:pt x="115496" y="143040"/>
                              </a:cubicBezTo>
                              <a:cubicBezTo>
                                <a:pt x="118791" y="132947"/>
                                <a:pt x="120464" y="120733"/>
                                <a:pt x="120464" y="106424"/>
                              </a:cubicBezTo>
                              <a:cubicBezTo>
                                <a:pt x="120464" y="92115"/>
                                <a:pt x="118815" y="79901"/>
                                <a:pt x="115496" y="69808"/>
                              </a:cubicBezTo>
                              <a:cubicBezTo>
                                <a:pt x="112176" y="59715"/>
                                <a:pt x="107513" y="52075"/>
                                <a:pt x="101505" y="46862"/>
                              </a:cubicBezTo>
                              <a:cubicBezTo>
                                <a:pt x="95474" y="41675"/>
                                <a:pt x="88756" y="39069"/>
                                <a:pt x="81384" y="39069"/>
                              </a:cubicBezTo>
                              <a:cubicBezTo>
                                <a:pt x="74008" y="39069"/>
                                <a:pt x="67088" y="41675"/>
                                <a:pt x="61259" y="46862"/>
                              </a:cubicBezTo>
                              <a:cubicBezTo>
                                <a:pt x="55430" y="52049"/>
                                <a:pt x="50790" y="59715"/>
                                <a:pt x="47396" y="69808"/>
                              </a:cubicBezTo>
                              <a:cubicBezTo>
                                <a:pt x="43997" y="79901"/>
                                <a:pt x="42300" y="92115"/>
                                <a:pt x="42300" y="106424"/>
                              </a:cubicBezTo>
                              <a:cubicBezTo>
                                <a:pt x="42300" y="120733"/>
                                <a:pt x="43997" y="132947"/>
                                <a:pt x="47396" y="143040"/>
                              </a:cubicBezTo>
                              <a:cubicBezTo>
                                <a:pt x="50790" y="153133"/>
                                <a:pt x="55430" y="160799"/>
                                <a:pt x="61259" y="165986"/>
                              </a:cubicBezTo>
                              <a:cubicBezTo>
                                <a:pt x="67088" y="171173"/>
                                <a:pt x="73806" y="173779"/>
                                <a:pt x="81384" y="173779"/>
                              </a:cubicBezTo>
                              <a:close/>
                            </a:path>
                          </a:pathLst>
                        </a:custGeom>
                        <a:solidFill>
                          <a:srgbClr val="020A23"/>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0939711" name="Freeform 730939711"/>
                      <wps:cNvSpPr/>
                      <wps:spPr>
                        <a:xfrm>
                          <a:off x="0" y="28924"/>
                          <a:ext cx="182633" cy="184000"/>
                        </a:xfrm>
                        <a:custGeom>
                          <a:avLst/>
                          <a:gdLst>
                            <a:gd name="connsiteX0" fmla="*/ 91266 w 182633"/>
                            <a:gd name="connsiteY0" fmla="*/ 140715 h 184000"/>
                            <a:gd name="connsiteX1" fmla="*/ 42934 w 182633"/>
                            <a:gd name="connsiteY1" fmla="*/ 91987 h 184000"/>
                            <a:gd name="connsiteX2" fmla="*/ 91266 w 182633"/>
                            <a:gd name="connsiteY2" fmla="*/ 43260 h 184000"/>
                            <a:gd name="connsiteX3" fmla="*/ 138331 w 182633"/>
                            <a:gd name="connsiteY3" fmla="*/ 80898 h 184000"/>
                            <a:gd name="connsiteX4" fmla="*/ 95372 w 182633"/>
                            <a:gd name="connsiteY4" fmla="*/ 80898 h 184000"/>
                            <a:gd name="connsiteX5" fmla="*/ 105434 w 182633"/>
                            <a:gd name="connsiteY5" fmla="*/ 116364 h 184000"/>
                            <a:gd name="connsiteX6" fmla="*/ 182633 w 182633"/>
                            <a:gd name="connsiteY6" fmla="*/ 116364 h 184000"/>
                            <a:gd name="connsiteX7" fmla="*/ 182532 w 182633"/>
                            <a:gd name="connsiteY7" fmla="*/ 90122 h 184000"/>
                            <a:gd name="connsiteX8" fmla="*/ 91291 w 182633"/>
                            <a:gd name="connsiteY8" fmla="*/ 0 h 184000"/>
                            <a:gd name="connsiteX9" fmla="*/ 0 w 182633"/>
                            <a:gd name="connsiteY9" fmla="*/ 91987 h 184000"/>
                            <a:gd name="connsiteX10" fmla="*/ 91266 w 182633"/>
                            <a:gd name="connsiteY10" fmla="*/ 184000 h 184000"/>
                            <a:gd name="connsiteX11" fmla="*/ 152473 w 182633"/>
                            <a:gd name="connsiteY11" fmla="*/ 184000 h 184000"/>
                            <a:gd name="connsiteX12" fmla="*/ 140181 w 182633"/>
                            <a:gd name="connsiteY12" fmla="*/ 140715 h 184000"/>
                            <a:gd name="connsiteX13" fmla="*/ 91266 w 182633"/>
                            <a:gd name="connsiteY13" fmla="*/ 140715 h 184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82633" h="184000">
                              <a:moveTo>
                                <a:pt x="91266" y="140715"/>
                              </a:moveTo>
                              <a:cubicBezTo>
                                <a:pt x="64603" y="140715"/>
                                <a:pt x="42934" y="118868"/>
                                <a:pt x="42934" y="91987"/>
                              </a:cubicBezTo>
                              <a:cubicBezTo>
                                <a:pt x="42934" y="65106"/>
                                <a:pt x="64603" y="43260"/>
                                <a:pt x="91266" y="43260"/>
                              </a:cubicBezTo>
                              <a:cubicBezTo>
                                <a:pt x="114127" y="43260"/>
                                <a:pt x="133338" y="59357"/>
                                <a:pt x="138331" y="80898"/>
                              </a:cubicBezTo>
                              <a:lnTo>
                                <a:pt x="95372" y="80898"/>
                              </a:lnTo>
                              <a:lnTo>
                                <a:pt x="105434" y="116364"/>
                              </a:lnTo>
                              <a:lnTo>
                                <a:pt x="182633" y="116364"/>
                              </a:lnTo>
                              <a:lnTo>
                                <a:pt x="182532" y="90122"/>
                              </a:lnTo>
                              <a:cubicBezTo>
                                <a:pt x="181544" y="40245"/>
                                <a:pt x="140992" y="0"/>
                                <a:pt x="91291" y="0"/>
                              </a:cubicBezTo>
                              <a:cubicBezTo>
                                <a:pt x="41591" y="0"/>
                                <a:pt x="0" y="41267"/>
                                <a:pt x="0" y="91987"/>
                              </a:cubicBezTo>
                              <a:cubicBezTo>
                                <a:pt x="0" y="142708"/>
                                <a:pt x="40932" y="184000"/>
                                <a:pt x="91266" y="184000"/>
                              </a:cubicBezTo>
                              <a:lnTo>
                                <a:pt x="152473" y="184000"/>
                              </a:lnTo>
                              <a:lnTo>
                                <a:pt x="140181" y="140715"/>
                              </a:lnTo>
                              <a:lnTo>
                                <a:pt x="91266" y="140715"/>
                              </a:lnTo>
                              <a:close/>
                            </a:path>
                          </a:pathLst>
                        </a:custGeom>
                        <a:solidFill>
                          <a:srgbClr val="FF3449"/>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015CA47" id="Graphic 1" o:spid="_x0000_s1026" style="position:absolute;margin-left:0;margin-top:-11.95pt;width:54pt;height:16.75pt;z-index:-251652096" coordsize="6858,2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">
              <v:shape id="Freeform 1935389889" o:spid="_x0000_s1027" style="position:absolute;left:1992;width:1491;height:2129;visibility:visible;mso-wrap-style:square;v-text-anchor:middle" coordsize="149077,21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" path="m138381,118817v-5778,-7155,-13457,-12674,-23012,-16609c119703,99985,123631,97404,127128,94415v5044,-4319,8998,-9454,11811,-15434c141752,73002,143172,66282,143172,58846v,-11575,-2966,-21796,-8896,-30739c128345,19190,120133,12265,109616,7385,99148,2453,87464,,74640,,61816,,50613,2453,39918,7359,29222,12265,20554,19471,13965,28976,7350,38481,3954,49903,3751,63241r42579,c46533,55780,48966,49622,53629,44716v4664,-4906,11481,-7359,20428,-7359c81838,37357,88250,39606,93319,44128v5043,4523,7578,10400,7578,17657c100897,66308,99680,70370,97247,73999v-2433,3628,-5652,6515,-9631,8687c83637,84833,79101,85931,74057,85931r-20327,l63919,121806r11608,c81153,121806,86324,122880,90987,125052v4664,2146,8415,5289,11228,9403c105028,138569,106447,143270,106447,148559v,5290,-1419,10247,-4232,14258c99402,166829,95701,169972,91139,172221v-4562,2248,-9681,3373,-15308,3373c69216,175594,63488,174367,58622,171914v-4866,-2453,-8617,-5877,-11228,-10297c44758,157196,43263,151754,42883,145289l,145289v583,14105,4232,26267,10949,36463c17665,191947,26663,199689,37941,204978v11278,5290,23925,7947,37915,7947c90835,212925,103812,210217,114811,204825v10974,-5391,19440,-12802,25370,-22205c146111,173217,149077,162536,149077,150552v,-11983,-3549,-22945,-10645,-31761l138381,118817xe" fillcolor="#020a23" stroked="f" strokeweight=".00953mm">
                <v:stroke joinstyle="miter"/>
                <v:path arrowok="t" o:connecttype="custom" o:connectlocs="138381,118817;115369,102208;127128,94415;138939,78981;143172,58846;134276,28107;109616,7385;74640,0;39918,7359;13965,28976;3751,63241;46330,63241;53629,44716;74057,37357;93319,44128;100897,61785;97247,73999;87616,82686;74057,85931;53730,85931;63919,121806;75527,121806;90987,125052;102215,134455;106447,148559;102215,162817;91139,172221;75831,175594;58622,171914;47394,161617;42883,145289;0,145289;10949,181752;37941,204978;75856,212925;114811,204825;140181,182620;149077,150552;138432,118791;138381,118817" o:connectangles="0,0,0,0,0,0,0,0,0,0,0,0,0,0,0,0,0,0,0,0,0,0,0,0,0,0,0,0,0,0,0,0,0,0,0,0,0,0,0,0"/>
              </v:shape>
              <v:shape id="Freeform 2144445168" o:spid="_x0000_s1028" style="position:absolute;left:3582;top:35;width:1543;height:2093;visibility:visible;mso-wrap-style:square;v-text-anchor:middle" coordsize="154322,209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" path="m144694,102055c138281,91272,129561,82738,118589,76477,107588,70191,95676,67074,82852,67074v-2181,,-4335,77,-6464,179l120766,,73501,,18959,84986c14093,92447,10314,99091,7578,104993v-2736,5877,-4663,11422,-5829,16609c583,126789,,132232,,137930v,13338,3347,25450,10061,36309c16778,185124,25954,193710,37637,199970v11658,6286,24887,9403,39663,9403c92075,209373,105054,206230,116840,199970v11758,-6260,20958,-14846,27572,-25731c151027,163354,154322,151243,154322,137930v,-13313,-3216,-25092,-9628,-35875xm107057,155126v-2915,5187,-6995,9327,-12242,12342c89569,170509,83740,172016,77300,172016v-6436,,-12290,-1507,-17639,-4548c54312,164427,50183,160313,47269,155126v-2915,-5187,-4386,-11038,-4386,-17503c42883,131158,44354,125333,47269,120120v2914,-5187,7043,-9301,12392,-12342c65010,104738,70888,103230,77300,103230v6412,,12241,1533,17515,4548c100062,110819,104142,114933,107057,120120v2914,5187,4382,11038,4382,17503c111439,144088,109971,149939,107057,155126xe" fillcolor="#020a23" stroked="f" strokeweight=".00953mm">
                <v:stroke joinstyle="miter"/>
                <v:path arrowok="t" o:connecttype="custom" o:connectlocs="144694,102055;118589,76477;82852,67074;76388,67253;120766,0;73501,0;18959,84986;7578,104993;1749,121602;0,137930;10061,174239;37637,199970;77300,209373;116840,199970;144412,174239;154322,137930;144694,102055;107057,155126;94815,167468;77300,172016;59661,167468;47269,155126;42883,137623;47269,120120;59661,107778;77300,103230;94815,107778;107057,120120;111439,137623;107057,155126" o:connectangles="0,0,0,0,0,0,0,0,0,0,0,0,0,0,0,0,0,0,0,0,0,0,0,0,0,0,0,0,0,0"/>
              </v:shape>
              <v:shape id="Freeform 1420743579" o:spid="_x0000_s1029" style="position:absolute;left:5224;width:1633;height:2129;visibility:visible;mso-wrap-style:square;v-text-anchor:middle" coordsize="163347,212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" path="m81384,212899v-15739,,-29808,-4267,-42149,-12801c26890,191563,17262,179273,10366,163201,3474,147129,,128195,,106450,,84705,3446,65771,10366,49699,17262,33626,26890,21310,39235,12802,51576,4267,65645,,81384,v15739,,30082,4267,42451,12802c136176,21336,145859,33626,152855,49699v6995,16072,10492,35006,10492,56751c163347,128195,159850,147129,152855,163201v-6996,16072,-16679,28388,-29020,36897c111491,208632,97325,212899,81384,212899xm81384,173779v7400,,14090,-2606,20121,-7793c107537,160799,112200,153159,115496,143040v3295,-10093,4968,-22307,4968,-36616c120464,92115,118815,79901,115496,69808,112176,59715,107513,52075,101505,46862,95474,41675,88756,39069,81384,39069v-7376,,-14296,2606,-20125,7793c55430,52049,50790,59715,47396,69808v-3399,10093,-5096,22307,-5096,36616c42300,120733,43997,132947,47396,143040v3394,10093,8034,17759,13863,22946c67088,171173,73806,173779,81384,173779xe" fillcolor="#020a23" stroked="f" strokeweight=".00953mm">
                <v:stroke joinstyle="miter"/>
                <v:path arrowok="t" o:connecttype="custom" o:connectlocs="81384,212899;39235,200098;10366,163201;0,106450;10366,49699;39235,12802;81384,0;123835,12802;152855,49699;163347,106450;152855,163201;123835,200098;81384,212899;81384,173779;101505,165986;115496,143040;120464,106424;115496,69808;101505,46862;81384,39069;61259,46862;47396,69808;42300,106424;47396,143040;61259,165986;81384,173779" o:connectangles="0,0,0,0,0,0,0,0,0,0,0,0,0,0,0,0,0,0,0,0,0,0,0,0,0,0"/>
              </v:shape>
              <v:shape id="Freeform 730939711" o:spid="_x0000_s1030" style="position:absolute;top:289;width:1826;height:1840;visibility:visible;mso-wrap-style:square;v-text-anchor:middle" coordsize="182633,18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" path="m91266,140715v-26663,,-48332,-21847,-48332,-48728c42934,65106,64603,43260,91266,43260v22861,,42072,16097,47065,37638l95372,80898r10062,35466l182633,116364r-101,-26242c181544,40245,140992,,91291,,41591,,,41267,,91987v,50721,40932,92013,91266,92013l152473,184000,140181,140715r-48915,xe" fillcolor="#ff3449" stroked="f" strokeweight=".00953mm">
                <v:stroke joinstyle="miter"/>
                <v:path arrowok="t" o:connecttype="custom" o:connectlocs="91266,140715;42934,91987;91266,43260;138331,80898;95372,80898;105434,116364;182633,116364;182532,90122;91291,0;0,91987;91266,184000;152473,184000;140181,140715;91266,140715" o:connectangles="0,0,0,0,0,0,0,0,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1838" w14:textId="77777777" w:rsidR="008A0B71" w:rsidRDefault="008A0B71">
    <w:pPr>
      <w:pStyle w:val="BodyText"/>
      <w:spacing w:line="14" w:lineRule="auto"/>
    </w:pPr>
    <w:r>
      <w:rPr>
        <w:noProof/>
      </w:rPr>
      <mc:AlternateContent>
        <mc:Choice Requires="wpg">
          <w:drawing>
            <wp:anchor distT="0" distB="0" distL="114300" distR="114300" simplePos="0" relativeHeight="251666432" behindDoc="1" locked="0" layoutInCell="1" allowOverlap="1" wp14:anchorId="3CB8F25D" wp14:editId="1E36A158">
              <wp:simplePos x="0" y="0"/>
              <wp:positionH relativeFrom="column">
                <wp:posOffset>0</wp:posOffset>
              </wp:positionH>
              <wp:positionV relativeFrom="paragraph">
                <wp:posOffset>-152069</wp:posOffset>
              </wp:positionV>
              <wp:extent cx="685800" cy="212925"/>
              <wp:effectExtent l="0" t="0" r="0" b="0"/>
              <wp:wrapNone/>
              <wp:docPr id="569212784" name="Graphic 1"/>
              <wp:cNvGraphicFramePr/>
              <a:graphic xmlns:a="http://schemas.openxmlformats.org/drawingml/2006/main">
                <a:graphicData uri="http://schemas.microsoft.com/office/word/2010/wordprocessingGroup">
                  <wpg:wgp>
                    <wpg:cNvGrpSpPr/>
                    <wpg:grpSpPr>
                      <a:xfrm>
                        <a:off x="0" y="0"/>
                        <a:ext cx="685800" cy="212925"/>
                        <a:chOff x="0" y="0"/>
                        <a:chExt cx="685800" cy="212925"/>
                      </a:xfrm>
                    </wpg:grpSpPr>
                    <wps:wsp>
                      <wps:cNvPr id="1696701077" name="Freeform 1935389889"/>
                      <wps:cNvSpPr/>
                      <wps:spPr>
                        <a:xfrm>
                          <a:off x="199284" y="0"/>
                          <a:ext cx="149077" cy="212925"/>
                        </a:xfrm>
                        <a:custGeom>
                          <a:avLst/>
                          <a:gdLst>
                            <a:gd name="connsiteX0" fmla="*/ 138381 w 149077"/>
                            <a:gd name="connsiteY0" fmla="*/ 118817 h 212925"/>
                            <a:gd name="connsiteX1" fmla="*/ 115369 w 149077"/>
                            <a:gd name="connsiteY1" fmla="*/ 102208 h 212925"/>
                            <a:gd name="connsiteX2" fmla="*/ 127128 w 149077"/>
                            <a:gd name="connsiteY2" fmla="*/ 94415 h 212925"/>
                            <a:gd name="connsiteX3" fmla="*/ 138939 w 149077"/>
                            <a:gd name="connsiteY3" fmla="*/ 78981 h 212925"/>
                            <a:gd name="connsiteX4" fmla="*/ 143172 w 149077"/>
                            <a:gd name="connsiteY4" fmla="*/ 58846 h 212925"/>
                            <a:gd name="connsiteX5" fmla="*/ 134276 w 149077"/>
                            <a:gd name="connsiteY5" fmla="*/ 28107 h 212925"/>
                            <a:gd name="connsiteX6" fmla="*/ 109616 w 149077"/>
                            <a:gd name="connsiteY6" fmla="*/ 7385 h 212925"/>
                            <a:gd name="connsiteX7" fmla="*/ 74640 w 149077"/>
                            <a:gd name="connsiteY7" fmla="*/ 0 h 212925"/>
                            <a:gd name="connsiteX8" fmla="*/ 39918 w 149077"/>
                            <a:gd name="connsiteY8" fmla="*/ 7359 h 212925"/>
                            <a:gd name="connsiteX9" fmla="*/ 13965 w 149077"/>
                            <a:gd name="connsiteY9" fmla="*/ 28976 h 212925"/>
                            <a:gd name="connsiteX10" fmla="*/ 3751 w 149077"/>
                            <a:gd name="connsiteY10" fmla="*/ 63241 h 212925"/>
                            <a:gd name="connsiteX11" fmla="*/ 46330 w 149077"/>
                            <a:gd name="connsiteY11" fmla="*/ 63241 h 212925"/>
                            <a:gd name="connsiteX12" fmla="*/ 53629 w 149077"/>
                            <a:gd name="connsiteY12" fmla="*/ 44716 h 212925"/>
                            <a:gd name="connsiteX13" fmla="*/ 74057 w 149077"/>
                            <a:gd name="connsiteY13" fmla="*/ 37357 h 212925"/>
                            <a:gd name="connsiteX14" fmla="*/ 93319 w 149077"/>
                            <a:gd name="connsiteY14" fmla="*/ 44128 h 212925"/>
                            <a:gd name="connsiteX15" fmla="*/ 100897 w 149077"/>
                            <a:gd name="connsiteY15" fmla="*/ 61785 h 212925"/>
                            <a:gd name="connsiteX16" fmla="*/ 97247 w 149077"/>
                            <a:gd name="connsiteY16" fmla="*/ 73999 h 212925"/>
                            <a:gd name="connsiteX17" fmla="*/ 87616 w 149077"/>
                            <a:gd name="connsiteY17" fmla="*/ 82686 h 212925"/>
                            <a:gd name="connsiteX18" fmla="*/ 74057 w 149077"/>
                            <a:gd name="connsiteY18" fmla="*/ 85931 h 212925"/>
                            <a:gd name="connsiteX19" fmla="*/ 53730 w 149077"/>
                            <a:gd name="connsiteY19" fmla="*/ 85931 h 212925"/>
                            <a:gd name="connsiteX20" fmla="*/ 63919 w 149077"/>
                            <a:gd name="connsiteY20" fmla="*/ 121806 h 212925"/>
                            <a:gd name="connsiteX21" fmla="*/ 75527 w 149077"/>
                            <a:gd name="connsiteY21" fmla="*/ 121806 h 212925"/>
                            <a:gd name="connsiteX22" fmla="*/ 90987 w 149077"/>
                            <a:gd name="connsiteY22" fmla="*/ 125052 h 212925"/>
                            <a:gd name="connsiteX23" fmla="*/ 102215 w 149077"/>
                            <a:gd name="connsiteY23" fmla="*/ 134455 h 212925"/>
                            <a:gd name="connsiteX24" fmla="*/ 106447 w 149077"/>
                            <a:gd name="connsiteY24" fmla="*/ 148559 h 212925"/>
                            <a:gd name="connsiteX25" fmla="*/ 102215 w 149077"/>
                            <a:gd name="connsiteY25" fmla="*/ 162817 h 212925"/>
                            <a:gd name="connsiteX26" fmla="*/ 91139 w 149077"/>
                            <a:gd name="connsiteY26" fmla="*/ 172221 h 212925"/>
                            <a:gd name="connsiteX27" fmla="*/ 75831 w 149077"/>
                            <a:gd name="connsiteY27" fmla="*/ 175594 h 212925"/>
                            <a:gd name="connsiteX28" fmla="*/ 58622 w 149077"/>
                            <a:gd name="connsiteY28" fmla="*/ 171914 h 212925"/>
                            <a:gd name="connsiteX29" fmla="*/ 47394 w 149077"/>
                            <a:gd name="connsiteY29" fmla="*/ 161617 h 212925"/>
                            <a:gd name="connsiteX30" fmla="*/ 42883 w 149077"/>
                            <a:gd name="connsiteY30" fmla="*/ 145289 h 212925"/>
                            <a:gd name="connsiteX31" fmla="*/ 0 w 149077"/>
                            <a:gd name="connsiteY31" fmla="*/ 145289 h 212925"/>
                            <a:gd name="connsiteX32" fmla="*/ 10949 w 149077"/>
                            <a:gd name="connsiteY32" fmla="*/ 181752 h 212925"/>
                            <a:gd name="connsiteX33" fmla="*/ 37941 w 149077"/>
                            <a:gd name="connsiteY33" fmla="*/ 204978 h 212925"/>
                            <a:gd name="connsiteX34" fmla="*/ 75856 w 149077"/>
                            <a:gd name="connsiteY34" fmla="*/ 212925 h 212925"/>
                            <a:gd name="connsiteX35" fmla="*/ 114811 w 149077"/>
                            <a:gd name="connsiteY35" fmla="*/ 204825 h 212925"/>
                            <a:gd name="connsiteX36" fmla="*/ 140181 w 149077"/>
                            <a:gd name="connsiteY36" fmla="*/ 182620 h 212925"/>
                            <a:gd name="connsiteX37" fmla="*/ 149077 w 149077"/>
                            <a:gd name="connsiteY37" fmla="*/ 150552 h 212925"/>
                            <a:gd name="connsiteX38" fmla="*/ 138432 w 149077"/>
                            <a:gd name="connsiteY38" fmla="*/ 118791 h 212925"/>
                            <a:gd name="connsiteX39" fmla="*/ 138381 w 149077"/>
                            <a:gd name="connsiteY39" fmla="*/ 118817 h 2129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Lst>
                          <a:rect l="l" t="t" r="r" b="b"/>
                          <a:pathLst>
                            <a:path w="149077" h="212925">
                              <a:moveTo>
                                <a:pt x="138381" y="118817"/>
                              </a:moveTo>
                              <a:cubicBezTo>
                                <a:pt x="132603" y="111662"/>
                                <a:pt x="124924" y="106143"/>
                                <a:pt x="115369" y="102208"/>
                              </a:cubicBezTo>
                              <a:cubicBezTo>
                                <a:pt x="119703" y="99985"/>
                                <a:pt x="123631" y="97404"/>
                                <a:pt x="127128" y="94415"/>
                              </a:cubicBezTo>
                              <a:cubicBezTo>
                                <a:pt x="132172" y="90096"/>
                                <a:pt x="136126" y="84961"/>
                                <a:pt x="138939" y="78981"/>
                              </a:cubicBezTo>
                              <a:cubicBezTo>
                                <a:pt x="141752" y="73002"/>
                                <a:pt x="143172" y="66282"/>
                                <a:pt x="143172" y="58846"/>
                              </a:cubicBezTo>
                              <a:cubicBezTo>
                                <a:pt x="143172" y="47271"/>
                                <a:pt x="140206" y="37050"/>
                                <a:pt x="134276" y="28107"/>
                              </a:cubicBezTo>
                              <a:cubicBezTo>
                                <a:pt x="128345" y="19190"/>
                                <a:pt x="120133" y="12265"/>
                                <a:pt x="109616" y="7385"/>
                              </a:cubicBezTo>
                              <a:cubicBezTo>
                                <a:pt x="99148" y="2453"/>
                                <a:pt x="87464" y="0"/>
                                <a:pt x="74640" y="0"/>
                              </a:cubicBezTo>
                              <a:cubicBezTo>
                                <a:pt x="61816" y="0"/>
                                <a:pt x="50613" y="2453"/>
                                <a:pt x="39918" y="7359"/>
                              </a:cubicBezTo>
                              <a:cubicBezTo>
                                <a:pt x="29222" y="12265"/>
                                <a:pt x="20554" y="19471"/>
                                <a:pt x="13965" y="28976"/>
                              </a:cubicBezTo>
                              <a:cubicBezTo>
                                <a:pt x="7350" y="38481"/>
                                <a:pt x="3954" y="49903"/>
                                <a:pt x="3751" y="63241"/>
                              </a:cubicBezTo>
                              <a:lnTo>
                                <a:pt x="46330" y="63241"/>
                              </a:lnTo>
                              <a:cubicBezTo>
                                <a:pt x="46533" y="55780"/>
                                <a:pt x="48966" y="49622"/>
                                <a:pt x="53629" y="44716"/>
                              </a:cubicBezTo>
                              <a:cubicBezTo>
                                <a:pt x="58293" y="39810"/>
                                <a:pt x="65110" y="37357"/>
                                <a:pt x="74057" y="37357"/>
                              </a:cubicBezTo>
                              <a:cubicBezTo>
                                <a:pt x="81838" y="37357"/>
                                <a:pt x="88250" y="39606"/>
                                <a:pt x="93319" y="44128"/>
                              </a:cubicBezTo>
                              <a:cubicBezTo>
                                <a:pt x="98362" y="48651"/>
                                <a:pt x="100897" y="54528"/>
                                <a:pt x="100897" y="61785"/>
                              </a:cubicBezTo>
                              <a:cubicBezTo>
                                <a:pt x="100897" y="66308"/>
                                <a:pt x="99680" y="70370"/>
                                <a:pt x="97247" y="73999"/>
                              </a:cubicBezTo>
                              <a:cubicBezTo>
                                <a:pt x="94814" y="77627"/>
                                <a:pt x="91595" y="80514"/>
                                <a:pt x="87616" y="82686"/>
                              </a:cubicBezTo>
                              <a:cubicBezTo>
                                <a:pt x="83637" y="84833"/>
                                <a:pt x="79101" y="85931"/>
                                <a:pt x="74057" y="85931"/>
                              </a:cubicBezTo>
                              <a:lnTo>
                                <a:pt x="53730" y="85931"/>
                              </a:lnTo>
                              <a:lnTo>
                                <a:pt x="63919" y="121806"/>
                              </a:lnTo>
                              <a:lnTo>
                                <a:pt x="75527" y="121806"/>
                              </a:lnTo>
                              <a:cubicBezTo>
                                <a:pt x="81153" y="121806"/>
                                <a:pt x="86324" y="122880"/>
                                <a:pt x="90987" y="125052"/>
                              </a:cubicBezTo>
                              <a:cubicBezTo>
                                <a:pt x="95651" y="127198"/>
                                <a:pt x="99402" y="130341"/>
                                <a:pt x="102215" y="134455"/>
                              </a:cubicBezTo>
                              <a:cubicBezTo>
                                <a:pt x="105028" y="138569"/>
                                <a:pt x="106447" y="143270"/>
                                <a:pt x="106447" y="148559"/>
                              </a:cubicBezTo>
                              <a:cubicBezTo>
                                <a:pt x="106447" y="153849"/>
                                <a:pt x="105028" y="158806"/>
                                <a:pt x="102215" y="162817"/>
                              </a:cubicBezTo>
                              <a:cubicBezTo>
                                <a:pt x="99402" y="166829"/>
                                <a:pt x="95701" y="169972"/>
                                <a:pt x="91139" y="172221"/>
                              </a:cubicBezTo>
                              <a:cubicBezTo>
                                <a:pt x="86577" y="174469"/>
                                <a:pt x="81458" y="175594"/>
                                <a:pt x="75831" y="175594"/>
                              </a:cubicBezTo>
                              <a:cubicBezTo>
                                <a:pt x="69216" y="175594"/>
                                <a:pt x="63488" y="174367"/>
                                <a:pt x="58622" y="171914"/>
                              </a:cubicBezTo>
                              <a:cubicBezTo>
                                <a:pt x="53756" y="169461"/>
                                <a:pt x="50005" y="166037"/>
                                <a:pt x="47394" y="161617"/>
                              </a:cubicBezTo>
                              <a:cubicBezTo>
                                <a:pt x="44758" y="157196"/>
                                <a:pt x="43263" y="151754"/>
                                <a:pt x="42883" y="145289"/>
                              </a:cubicBezTo>
                              <a:lnTo>
                                <a:pt x="0" y="145289"/>
                              </a:lnTo>
                              <a:cubicBezTo>
                                <a:pt x="583" y="159394"/>
                                <a:pt x="4232" y="171556"/>
                                <a:pt x="10949" y="181752"/>
                              </a:cubicBezTo>
                              <a:cubicBezTo>
                                <a:pt x="17665" y="191947"/>
                                <a:pt x="26663" y="199689"/>
                                <a:pt x="37941" y="204978"/>
                              </a:cubicBezTo>
                              <a:cubicBezTo>
                                <a:pt x="49219" y="210268"/>
                                <a:pt x="61866" y="212925"/>
                                <a:pt x="75856" y="212925"/>
                              </a:cubicBezTo>
                              <a:cubicBezTo>
                                <a:pt x="90835" y="212925"/>
                                <a:pt x="103812" y="210217"/>
                                <a:pt x="114811" y="204825"/>
                              </a:cubicBezTo>
                              <a:cubicBezTo>
                                <a:pt x="125785" y="199434"/>
                                <a:pt x="134251" y="192023"/>
                                <a:pt x="140181" y="182620"/>
                              </a:cubicBezTo>
                              <a:cubicBezTo>
                                <a:pt x="146111" y="173217"/>
                                <a:pt x="149077" y="162536"/>
                                <a:pt x="149077" y="150552"/>
                              </a:cubicBezTo>
                              <a:cubicBezTo>
                                <a:pt x="149077" y="138569"/>
                                <a:pt x="145528" y="127607"/>
                                <a:pt x="138432" y="118791"/>
                              </a:cubicBezTo>
                              <a:lnTo>
                                <a:pt x="138381" y="118817"/>
                              </a:lnTo>
                              <a:close/>
                            </a:path>
                          </a:pathLst>
                        </a:custGeom>
                        <a:solidFill>
                          <a:srgbClr val="020A23"/>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76278650" name="Freeform 2144445168"/>
                      <wps:cNvSpPr/>
                      <wps:spPr>
                        <a:xfrm>
                          <a:off x="358220" y="3526"/>
                          <a:ext cx="154322" cy="209373"/>
                        </a:xfrm>
                        <a:custGeom>
                          <a:avLst/>
                          <a:gdLst>
                            <a:gd name="connsiteX0" fmla="*/ 144694 w 154322"/>
                            <a:gd name="connsiteY0" fmla="*/ 102055 h 209373"/>
                            <a:gd name="connsiteX1" fmla="*/ 118589 w 154322"/>
                            <a:gd name="connsiteY1" fmla="*/ 76477 h 209373"/>
                            <a:gd name="connsiteX2" fmla="*/ 82852 w 154322"/>
                            <a:gd name="connsiteY2" fmla="*/ 67074 h 209373"/>
                            <a:gd name="connsiteX3" fmla="*/ 76388 w 154322"/>
                            <a:gd name="connsiteY3" fmla="*/ 67253 h 209373"/>
                            <a:gd name="connsiteX4" fmla="*/ 120766 w 154322"/>
                            <a:gd name="connsiteY4" fmla="*/ 0 h 209373"/>
                            <a:gd name="connsiteX5" fmla="*/ 73501 w 154322"/>
                            <a:gd name="connsiteY5" fmla="*/ 0 h 209373"/>
                            <a:gd name="connsiteX6" fmla="*/ 18959 w 154322"/>
                            <a:gd name="connsiteY6" fmla="*/ 84986 h 209373"/>
                            <a:gd name="connsiteX7" fmla="*/ 7578 w 154322"/>
                            <a:gd name="connsiteY7" fmla="*/ 104993 h 209373"/>
                            <a:gd name="connsiteX8" fmla="*/ 1749 w 154322"/>
                            <a:gd name="connsiteY8" fmla="*/ 121602 h 209373"/>
                            <a:gd name="connsiteX9" fmla="*/ 0 w 154322"/>
                            <a:gd name="connsiteY9" fmla="*/ 137930 h 209373"/>
                            <a:gd name="connsiteX10" fmla="*/ 10061 w 154322"/>
                            <a:gd name="connsiteY10" fmla="*/ 174239 h 209373"/>
                            <a:gd name="connsiteX11" fmla="*/ 37637 w 154322"/>
                            <a:gd name="connsiteY11" fmla="*/ 199970 h 209373"/>
                            <a:gd name="connsiteX12" fmla="*/ 77300 w 154322"/>
                            <a:gd name="connsiteY12" fmla="*/ 209373 h 209373"/>
                            <a:gd name="connsiteX13" fmla="*/ 116840 w 154322"/>
                            <a:gd name="connsiteY13" fmla="*/ 199970 h 209373"/>
                            <a:gd name="connsiteX14" fmla="*/ 144412 w 154322"/>
                            <a:gd name="connsiteY14" fmla="*/ 174239 h 209373"/>
                            <a:gd name="connsiteX15" fmla="*/ 154322 w 154322"/>
                            <a:gd name="connsiteY15" fmla="*/ 137930 h 209373"/>
                            <a:gd name="connsiteX16" fmla="*/ 144694 w 154322"/>
                            <a:gd name="connsiteY16" fmla="*/ 102055 h 209373"/>
                            <a:gd name="connsiteX17" fmla="*/ 107057 w 154322"/>
                            <a:gd name="connsiteY17" fmla="*/ 155126 h 209373"/>
                            <a:gd name="connsiteX18" fmla="*/ 94815 w 154322"/>
                            <a:gd name="connsiteY18" fmla="*/ 167468 h 209373"/>
                            <a:gd name="connsiteX19" fmla="*/ 77300 w 154322"/>
                            <a:gd name="connsiteY19" fmla="*/ 172016 h 209373"/>
                            <a:gd name="connsiteX20" fmla="*/ 59661 w 154322"/>
                            <a:gd name="connsiteY20" fmla="*/ 167468 h 209373"/>
                            <a:gd name="connsiteX21" fmla="*/ 47269 w 154322"/>
                            <a:gd name="connsiteY21" fmla="*/ 155126 h 209373"/>
                            <a:gd name="connsiteX22" fmla="*/ 42883 w 154322"/>
                            <a:gd name="connsiteY22" fmla="*/ 137623 h 209373"/>
                            <a:gd name="connsiteX23" fmla="*/ 47269 w 154322"/>
                            <a:gd name="connsiteY23" fmla="*/ 120120 h 209373"/>
                            <a:gd name="connsiteX24" fmla="*/ 59661 w 154322"/>
                            <a:gd name="connsiteY24" fmla="*/ 107778 h 209373"/>
                            <a:gd name="connsiteX25" fmla="*/ 77300 w 154322"/>
                            <a:gd name="connsiteY25" fmla="*/ 103230 h 209373"/>
                            <a:gd name="connsiteX26" fmla="*/ 94815 w 154322"/>
                            <a:gd name="connsiteY26" fmla="*/ 107778 h 209373"/>
                            <a:gd name="connsiteX27" fmla="*/ 107057 w 154322"/>
                            <a:gd name="connsiteY27" fmla="*/ 120120 h 209373"/>
                            <a:gd name="connsiteX28" fmla="*/ 111439 w 154322"/>
                            <a:gd name="connsiteY28" fmla="*/ 137623 h 209373"/>
                            <a:gd name="connsiteX29" fmla="*/ 107057 w 154322"/>
                            <a:gd name="connsiteY29" fmla="*/ 155126 h 20937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54322" h="209373">
                              <a:moveTo>
                                <a:pt x="144694" y="102055"/>
                              </a:moveTo>
                              <a:cubicBezTo>
                                <a:pt x="138281" y="91272"/>
                                <a:pt x="129561" y="82738"/>
                                <a:pt x="118589" y="76477"/>
                              </a:cubicBezTo>
                              <a:cubicBezTo>
                                <a:pt x="107588" y="70191"/>
                                <a:pt x="95676" y="67074"/>
                                <a:pt x="82852" y="67074"/>
                              </a:cubicBezTo>
                              <a:cubicBezTo>
                                <a:pt x="80671" y="67074"/>
                                <a:pt x="78517" y="67151"/>
                                <a:pt x="76388" y="67253"/>
                              </a:cubicBezTo>
                              <a:lnTo>
                                <a:pt x="120766" y="0"/>
                              </a:lnTo>
                              <a:lnTo>
                                <a:pt x="73501" y="0"/>
                              </a:lnTo>
                              <a:lnTo>
                                <a:pt x="18959" y="84986"/>
                              </a:lnTo>
                              <a:cubicBezTo>
                                <a:pt x="14093" y="92447"/>
                                <a:pt x="10314" y="99091"/>
                                <a:pt x="7578" y="104993"/>
                              </a:cubicBezTo>
                              <a:cubicBezTo>
                                <a:pt x="4842" y="110870"/>
                                <a:pt x="2915" y="116415"/>
                                <a:pt x="1749" y="121602"/>
                              </a:cubicBezTo>
                              <a:cubicBezTo>
                                <a:pt x="583" y="126789"/>
                                <a:pt x="0" y="132232"/>
                                <a:pt x="0" y="137930"/>
                              </a:cubicBezTo>
                              <a:cubicBezTo>
                                <a:pt x="0" y="151268"/>
                                <a:pt x="3347" y="163380"/>
                                <a:pt x="10061" y="174239"/>
                              </a:cubicBezTo>
                              <a:cubicBezTo>
                                <a:pt x="16778" y="185124"/>
                                <a:pt x="25954" y="193710"/>
                                <a:pt x="37637" y="199970"/>
                              </a:cubicBezTo>
                              <a:cubicBezTo>
                                <a:pt x="49295" y="206256"/>
                                <a:pt x="62524" y="209373"/>
                                <a:pt x="77300" y="209373"/>
                              </a:cubicBezTo>
                              <a:cubicBezTo>
                                <a:pt x="92075" y="209373"/>
                                <a:pt x="105054" y="206230"/>
                                <a:pt x="116840" y="199970"/>
                              </a:cubicBezTo>
                              <a:cubicBezTo>
                                <a:pt x="128598" y="193710"/>
                                <a:pt x="137798" y="185124"/>
                                <a:pt x="144412" y="174239"/>
                              </a:cubicBezTo>
                              <a:cubicBezTo>
                                <a:pt x="151027" y="163354"/>
                                <a:pt x="154322" y="151243"/>
                                <a:pt x="154322" y="137930"/>
                              </a:cubicBezTo>
                              <a:cubicBezTo>
                                <a:pt x="154322" y="124617"/>
                                <a:pt x="151106" y="112838"/>
                                <a:pt x="144694" y="102055"/>
                              </a:cubicBezTo>
                              <a:close/>
                              <a:moveTo>
                                <a:pt x="107057" y="155126"/>
                              </a:moveTo>
                              <a:cubicBezTo>
                                <a:pt x="104142" y="160313"/>
                                <a:pt x="100062" y="164453"/>
                                <a:pt x="94815" y="167468"/>
                              </a:cubicBezTo>
                              <a:cubicBezTo>
                                <a:pt x="89569" y="170509"/>
                                <a:pt x="83740" y="172016"/>
                                <a:pt x="77300" y="172016"/>
                              </a:cubicBezTo>
                              <a:cubicBezTo>
                                <a:pt x="70864" y="172016"/>
                                <a:pt x="65010" y="170509"/>
                                <a:pt x="59661" y="167468"/>
                              </a:cubicBezTo>
                              <a:cubicBezTo>
                                <a:pt x="54312" y="164427"/>
                                <a:pt x="50183" y="160313"/>
                                <a:pt x="47269" y="155126"/>
                              </a:cubicBezTo>
                              <a:cubicBezTo>
                                <a:pt x="44354" y="149939"/>
                                <a:pt x="42883" y="144088"/>
                                <a:pt x="42883" y="137623"/>
                              </a:cubicBezTo>
                              <a:cubicBezTo>
                                <a:pt x="42883" y="131158"/>
                                <a:pt x="44354" y="125333"/>
                                <a:pt x="47269" y="120120"/>
                              </a:cubicBezTo>
                              <a:cubicBezTo>
                                <a:pt x="50183" y="114933"/>
                                <a:pt x="54312" y="110819"/>
                                <a:pt x="59661" y="107778"/>
                              </a:cubicBezTo>
                              <a:cubicBezTo>
                                <a:pt x="65010" y="104738"/>
                                <a:pt x="70888" y="103230"/>
                                <a:pt x="77300" y="103230"/>
                              </a:cubicBezTo>
                              <a:cubicBezTo>
                                <a:pt x="83712" y="103230"/>
                                <a:pt x="89541" y="104763"/>
                                <a:pt x="94815" y="107778"/>
                              </a:cubicBezTo>
                              <a:cubicBezTo>
                                <a:pt x="100062" y="110819"/>
                                <a:pt x="104142" y="114933"/>
                                <a:pt x="107057" y="120120"/>
                              </a:cubicBezTo>
                              <a:cubicBezTo>
                                <a:pt x="109971" y="125307"/>
                                <a:pt x="111439" y="131158"/>
                                <a:pt x="111439" y="137623"/>
                              </a:cubicBezTo>
                              <a:cubicBezTo>
                                <a:pt x="111439" y="144088"/>
                                <a:pt x="109971" y="149939"/>
                                <a:pt x="107057" y="155126"/>
                              </a:cubicBezTo>
                              <a:close/>
                            </a:path>
                          </a:pathLst>
                        </a:custGeom>
                        <a:solidFill>
                          <a:srgbClr val="020A23"/>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07649968" name="Freeform 1420743579"/>
                      <wps:cNvSpPr/>
                      <wps:spPr>
                        <a:xfrm>
                          <a:off x="522452" y="25"/>
                          <a:ext cx="163347" cy="212899"/>
                        </a:xfrm>
                        <a:custGeom>
                          <a:avLst/>
                          <a:gdLst>
                            <a:gd name="connsiteX0" fmla="*/ 81384 w 163347"/>
                            <a:gd name="connsiteY0" fmla="*/ 212899 h 212899"/>
                            <a:gd name="connsiteX1" fmla="*/ 39235 w 163347"/>
                            <a:gd name="connsiteY1" fmla="*/ 200098 h 212899"/>
                            <a:gd name="connsiteX2" fmla="*/ 10366 w 163347"/>
                            <a:gd name="connsiteY2" fmla="*/ 163201 h 212899"/>
                            <a:gd name="connsiteX3" fmla="*/ 0 w 163347"/>
                            <a:gd name="connsiteY3" fmla="*/ 106450 h 212899"/>
                            <a:gd name="connsiteX4" fmla="*/ 10366 w 163347"/>
                            <a:gd name="connsiteY4" fmla="*/ 49699 h 212899"/>
                            <a:gd name="connsiteX5" fmla="*/ 39235 w 163347"/>
                            <a:gd name="connsiteY5" fmla="*/ 12802 h 212899"/>
                            <a:gd name="connsiteX6" fmla="*/ 81384 w 163347"/>
                            <a:gd name="connsiteY6" fmla="*/ 0 h 212899"/>
                            <a:gd name="connsiteX7" fmla="*/ 123835 w 163347"/>
                            <a:gd name="connsiteY7" fmla="*/ 12802 h 212899"/>
                            <a:gd name="connsiteX8" fmla="*/ 152855 w 163347"/>
                            <a:gd name="connsiteY8" fmla="*/ 49699 h 212899"/>
                            <a:gd name="connsiteX9" fmla="*/ 163347 w 163347"/>
                            <a:gd name="connsiteY9" fmla="*/ 106450 h 212899"/>
                            <a:gd name="connsiteX10" fmla="*/ 152855 w 163347"/>
                            <a:gd name="connsiteY10" fmla="*/ 163201 h 212899"/>
                            <a:gd name="connsiteX11" fmla="*/ 123835 w 163347"/>
                            <a:gd name="connsiteY11" fmla="*/ 200098 h 212899"/>
                            <a:gd name="connsiteX12" fmla="*/ 81384 w 163347"/>
                            <a:gd name="connsiteY12" fmla="*/ 212899 h 212899"/>
                            <a:gd name="connsiteX13" fmla="*/ 81384 w 163347"/>
                            <a:gd name="connsiteY13" fmla="*/ 173779 h 212899"/>
                            <a:gd name="connsiteX14" fmla="*/ 101505 w 163347"/>
                            <a:gd name="connsiteY14" fmla="*/ 165986 h 212899"/>
                            <a:gd name="connsiteX15" fmla="*/ 115496 w 163347"/>
                            <a:gd name="connsiteY15" fmla="*/ 143040 h 212899"/>
                            <a:gd name="connsiteX16" fmla="*/ 120464 w 163347"/>
                            <a:gd name="connsiteY16" fmla="*/ 106424 h 212899"/>
                            <a:gd name="connsiteX17" fmla="*/ 115496 w 163347"/>
                            <a:gd name="connsiteY17" fmla="*/ 69808 h 212899"/>
                            <a:gd name="connsiteX18" fmla="*/ 101505 w 163347"/>
                            <a:gd name="connsiteY18" fmla="*/ 46862 h 212899"/>
                            <a:gd name="connsiteX19" fmla="*/ 81384 w 163347"/>
                            <a:gd name="connsiteY19" fmla="*/ 39069 h 212899"/>
                            <a:gd name="connsiteX20" fmla="*/ 61259 w 163347"/>
                            <a:gd name="connsiteY20" fmla="*/ 46862 h 212899"/>
                            <a:gd name="connsiteX21" fmla="*/ 47396 w 163347"/>
                            <a:gd name="connsiteY21" fmla="*/ 69808 h 212899"/>
                            <a:gd name="connsiteX22" fmla="*/ 42300 w 163347"/>
                            <a:gd name="connsiteY22" fmla="*/ 106424 h 212899"/>
                            <a:gd name="connsiteX23" fmla="*/ 47396 w 163347"/>
                            <a:gd name="connsiteY23" fmla="*/ 143040 h 212899"/>
                            <a:gd name="connsiteX24" fmla="*/ 61259 w 163347"/>
                            <a:gd name="connsiteY24" fmla="*/ 165986 h 212899"/>
                            <a:gd name="connsiteX25" fmla="*/ 81384 w 163347"/>
                            <a:gd name="connsiteY25" fmla="*/ 173779 h 21289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63347" h="212899">
                              <a:moveTo>
                                <a:pt x="81384" y="212899"/>
                              </a:moveTo>
                              <a:cubicBezTo>
                                <a:pt x="65645" y="212899"/>
                                <a:pt x="51576" y="208632"/>
                                <a:pt x="39235" y="200098"/>
                              </a:cubicBezTo>
                              <a:cubicBezTo>
                                <a:pt x="26890" y="191563"/>
                                <a:pt x="17262" y="179273"/>
                                <a:pt x="10366" y="163201"/>
                              </a:cubicBezTo>
                              <a:cubicBezTo>
                                <a:pt x="3474" y="147129"/>
                                <a:pt x="0" y="128195"/>
                                <a:pt x="0" y="106450"/>
                              </a:cubicBezTo>
                              <a:cubicBezTo>
                                <a:pt x="0" y="84705"/>
                                <a:pt x="3446" y="65771"/>
                                <a:pt x="10366" y="49699"/>
                              </a:cubicBezTo>
                              <a:cubicBezTo>
                                <a:pt x="17262" y="33626"/>
                                <a:pt x="26890" y="21310"/>
                                <a:pt x="39235" y="12802"/>
                              </a:cubicBezTo>
                              <a:cubicBezTo>
                                <a:pt x="51576" y="4267"/>
                                <a:pt x="65645" y="0"/>
                                <a:pt x="81384" y="0"/>
                              </a:cubicBezTo>
                              <a:cubicBezTo>
                                <a:pt x="97123" y="0"/>
                                <a:pt x="111466" y="4267"/>
                                <a:pt x="123835" y="12802"/>
                              </a:cubicBezTo>
                              <a:cubicBezTo>
                                <a:pt x="136176" y="21336"/>
                                <a:pt x="145859" y="33626"/>
                                <a:pt x="152855" y="49699"/>
                              </a:cubicBezTo>
                              <a:cubicBezTo>
                                <a:pt x="159850" y="65771"/>
                                <a:pt x="163347" y="84705"/>
                                <a:pt x="163347" y="106450"/>
                              </a:cubicBezTo>
                              <a:cubicBezTo>
                                <a:pt x="163347" y="128195"/>
                                <a:pt x="159850" y="147129"/>
                                <a:pt x="152855" y="163201"/>
                              </a:cubicBezTo>
                              <a:cubicBezTo>
                                <a:pt x="145859" y="179273"/>
                                <a:pt x="136176" y="191589"/>
                                <a:pt x="123835" y="200098"/>
                              </a:cubicBezTo>
                              <a:cubicBezTo>
                                <a:pt x="111491" y="208632"/>
                                <a:pt x="97325" y="212899"/>
                                <a:pt x="81384" y="212899"/>
                              </a:cubicBezTo>
                              <a:close/>
                              <a:moveTo>
                                <a:pt x="81384" y="173779"/>
                              </a:moveTo>
                              <a:cubicBezTo>
                                <a:pt x="88784" y="173779"/>
                                <a:pt x="95474" y="171173"/>
                                <a:pt x="101505" y="165986"/>
                              </a:cubicBezTo>
                              <a:cubicBezTo>
                                <a:pt x="107537" y="160799"/>
                                <a:pt x="112200" y="153159"/>
                                <a:pt x="115496" y="143040"/>
                              </a:cubicBezTo>
                              <a:cubicBezTo>
                                <a:pt x="118791" y="132947"/>
                                <a:pt x="120464" y="120733"/>
                                <a:pt x="120464" y="106424"/>
                              </a:cubicBezTo>
                              <a:cubicBezTo>
                                <a:pt x="120464" y="92115"/>
                                <a:pt x="118815" y="79901"/>
                                <a:pt x="115496" y="69808"/>
                              </a:cubicBezTo>
                              <a:cubicBezTo>
                                <a:pt x="112176" y="59715"/>
                                <a:pt x="107513" y="52075"/>
                                <a:pt x="101505" y="46862"/>
                              </a:cubicBezTo>
                              <a:cubicBezTo>
                                <a:pt x="95474" y="41675"/>
                                <a:pt x="88756" y="39069"/>
                                <a:pt x="81384" y="39069"/>
                              </a:cubicBezTo>
                              <a:cubicBezTo>
                                <a:pt x="74008" y="39069"/>
                                <a:pt x="67088" y="41675"/>
                                <a:pt x="61259" y="46862"/>
                              </a:cubicBezTo>
                              <a:cubicBezTo>
                                <a:pt x="55430" y="52049"/>
                                <a:pt x="50790" y="59715"/>
                                <a:pt x="47396" y="69808"/>
                              </a:cubicBezTo>
                              <a:cubicBezTo>
                                <a:pt x="43997" y="79901"/>
                                <a:pt x="42300" y="92115"/>
                                <a:pt x="42300" y="106424"/>
                              </a:cubicBezTo>
                              <a:cubicBezTo>
                                <a:pt x="42300" y="120733"/>
                                <a:pt x="43997" y="132947"/>
                                <a:pt x="47396" y="143040"/>
                              </a:cubicBezTo>
                              <a:cubicBezTo>
                                <a:pt x="50790" y="153133"/>
                                <a:pt x="55430" y="160799"/>
                                <a:pt x="61259" y="165986"/>
                              </a:cubicBezTo>
                              <a:cubicBezTo>
                                <a:pt x="67088" y="171173"/>
                                <a:pt x="73806" y="173779"/>
                                <a:pt x="81384" y="173779"/>
                              </a:cubicBezTo>
                              <a:close/>
                            </a:path>
                          </a:pathLst>
                        </a:custGeom>
                        <a:solidFill>
                          <a:srgbClr val="020A23"/>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13836586" name="Freeform 730939711"/>
                      <wps:cNvSpPr/>
                      <wps:spPr>
                        <a:xfrm>
                          <a:off x="0" y="28924"/>
                          <a:ext cx="182633" cy="184000"/>
                        </a:xfrm>
                        <a:custGeom>
                          <a:avLst/>
                          <a:gdLst>
                            <a:gd name="connsiteX0" fmla="*/ 91266 w 182633"/>
                            <a:gd name="connsiteY0" fmla="*/ 140715 h 184000"/>
                            <a:gd name="connsiteX1" fmla="*/ 42934 w 182633"/>
                            <a:gd name="connsiteY1" fmla="*/ 91987 h 184000"/>
                            <a:gd name="connsiteX2" fmla="*/ 91266 w 182633"/>
                            <a:gd name="connsiteY2" fmla="*/ 43260 h 184000"/>
                            <a:gd name="connsiteX3" fmla="*/ 138331 w 182633"/>
                            <a:gd name="connsiteY3" fmla="*/ 80898 h 184000"/>
                            <a:gd name="connsiteX4" fmla="*/ 95372 w 182633"/>
                            <a:gd name="connsiteY4" fmla="*/ 80898 h 184000"/>
                            <a:gd name="connsiteX5" fmla="*/ 105434 w 182633"/>
                            <a:gd name="connsiteY5" fmla="*/ 116364 h 184000"/>
                            <a:gd name="connsiteX6" fmla="*/ 182633 w 182633"/>
                            <a:gd name="connsiteY6" fmla="*/ 116364 h 184000"/>
                            <a:gd name="connsiteX7" fmla="*/ 182532 w 182633"/>
                            <a:gd name="connsiteY7" fmla="*/ 90122 h 184000"/>
                            <a:gd name="connsiteX8" fmla="*/ 91291 w 182633"/>
                            <a:gd name="connsiteY8" fmla="*/ 0 h 184000"/>
                            <a:gd name="connsiteX9" fmla="*/ 0 w 182633"/>
                            <a:gd name="connsiteY9" fmla="*/ 91987 h 184000"/>
                            <a:gd name="connsiteX10" fmla="*/ 91266 w 182633"/>
                            <a:gd name="connsiteY10" fmla="*/ 184000 h 184000"/>
                            <a:gd name="connsiteX11" fmla="*/ 152473 w 182633"/>
                            <a:gd name="connsiteY11" fmla="*/ 184000 h 184000"/>
                            <a:gd name="connsiteX12" fmla="*/ 140181 w 182633"/>
                            <a:gd name="connsiteY12" fmla="*/ 140715 h 184000"/>
                            <a:gd name="connsiteX13" fmla="*/ 91266 w 182633"/>
                            <a:gd name="connsiteY13" fmla="*/ 140715 h 184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82633" h="184000">
                              <a:moveTo>
                                <a:pt x="91266" y="140715"/>
                              </a:moveTo>
                              <a:cubicBezTo>
                                <a:pt x="64603" y="140715"/>
                                <a:pt x="42934" y="118868"/>
                                <a:pt x="42934" y="91987"/>
                              </a:cubicBezTo>
                              <a:cubicBezTo>
                                <a:pt x="42934" y="65106"/>
                                <a:pt x="64603" y="43260"/>
                                <a:pt x="91266" y="43260"/>
                              </a:cubicBezTo>
                              <a:cubicBezTo>
                                <a:pt x="114127" y="43260"/>
                                <a:pt x="133338" y="59357"/>
                                <a:pt x="138331" y="80898"/>
                              </a:cubicBezTo>
                              <a:lnTo>
                                <a:pt x="95372" y="80898"/>
                              </a:lnTo>
                              <a:lnTo>
                                <a:pt x="105434" y="116364"/>
                              </a:lnTo>
                              <a:lnTo>
                                <a:pt x="182633" y="116364"/>
                              </a:lnTo>
                              <a:lnTo>
                                <a:pt x="182532" y="90122"/>
                              </a:lnTo>
                              <a:cubicBezTo>
                                <a:pt x="181544" y="40245"/>
                                <a:pt x="140992" y="0"/>
                                <a:pt x="91291" y="0"/>
                              </a:cubicBezTo>
                              <a:cubicBezTo>
                                <a:pt x="41591" y="0"/>
                                <a:pt x="0" y="41267"/>
                                <a:pt x="0" y="91987"/>
                              </a:cubicBezTo>
                              <a:cubicBezTo>
                                <a:pt x="0" y="142708"/>
                                <a:pt x="40932" y="184000"/>
                                <a:pt x="91266" y="184000"/>
                              </a:cubicBezTo>
                              <a:lnTo>
                                <a:pt x="152473" y="184000"/>
                              </a:lnTo>
                              <a:lnTo>
                                <a:pt x="140181" y="140715"/>
                              </a:lnTo>
                              <a:lnTo>
                                <a:pt x="91266" y="140715"/>
                              </a:lnTo>
                              <a:close/>
                            </a:path>
                          </a:pathLst>
                        </a:custGeom>
                        <a:solidFill>
                          <a:srgbClr val="FF3449"/>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7C1A0B7" id="Graphic 1" o:spid="_x0000_s1026" style="position:absolute;margin-left:0;margin-top:-11.95pt;width:54pt;height:16.75pt;z-index:-251650048" coordsize="6858,2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">
              <v:shape id="Freeform 1935389889" o:spid="_x0000_s1027" style="position:absolute;left:1992;width:1491;height:2129;visibility:visible;mso-wrap-style:square;v-text-anchor:middle" coordsize="149077,21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" path="m138381,118817v-5778,-7155,-13457,-12674,-23012,-16609c119703,99985,123631,97404,127128,94415v5044,-4319,8998,-9454,11811,-15434c141752,73002,143172,66282,143172,58846v,-11575,-2966,-21796,-8896,-30739c128345,19190,120133,12265,109616,7385,99148,2453,87464,,74640,,61816,,50613,2453,39918,7359,29222,12265,20554,19471,13965,28976,7350,38481,3954,49903,3751,63241r42579,c46533,55780,48966,49622,53629,44716v4664,-4906,11481,-7359,20428,-7359c81838,37357,88250,39606,93319,44128v5043,4523,7578,10400,7578,17657c100897,66308,99680,70370,97247,73999v-2433,3628,-5652,6515,-9631,8687c83637,84833,79101,85931,74057,85931r-20327,l63919,121806r11608,c81153,121806,86324,122880,90987,125052v4664,2146,8415,5289,11228,9403c105028,138569,106447,143270,106447,148559v,5290,-1419,10247,-4232,14258c99402,166829,95701,169972,91139,172221v-4562,2248,-9681,3373,-15308,3373c69216,175594,63488,174367,58622,171914v-4866,-2453,-8617,-5877,-11228,-10297c44758,157196,43263,151754,42883,145289l,145289v583,14105,4232,26267,10949,36463c17665,191947,26663,199689,37941,204978v11278,5290,23925,7947,37915,7947c90835,212925,103812,210217,114811,204825v10974,-5391,19440,-12802,25370,-22205c146111,173217,149077,162536,149077,150552v,-11983,-3549,-22945,-10645,-31761l138381,118817xe" fillcolor="#020a23" stroked="f" strokeweight=".00953mm">
                <v:stroke joinstyle="miter"/>
                <v:path arrowok="t" o:connecttype="custom" o:connectlocs="138381,118817;115369,102208;127128,94415;138939,78981;143172,58846;134276,28107;109616,7385;74640,0;39918,7359;13965,28976;3751,63241;46330,63241;53629,44716;74057,37357;93319,44128;100897,61785;97247,73999;87616,82686;74057,85931;53730,85931;63919,121806;75527,121806;90987,125052;102215,134455;106447,148559;102215,162817;91139,172221;75831,175594;58622,171914;47394,161617;42883,145289;0,145289;10949,181752;37941,204978;75856,212925;114811,204825;140181,182620;149077,150552;138432,118791;138381,118817" o:connectangles="0,0,0,0,0,0,0,0,0,0,0,0,0,0,0,0,0,0,0,0,0,0,0,0,0,0,0,0,0,0,0,0,0,0,0,0,0,0,0,0"/>
              </v:shape>
              <v:shape id="Freeform 2144445168" o:spid="_x0000_s1028" style="position:absolute;left:3582;top:35;width:1543;height:2093;visibility:visible;mso-wrap-style:square;v-text-anchor:middle" coordsize="154322,209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" path="m144694,102055c138281,91272,129561,82738,118589,76477,107588,70191,95676,67074,82852,67074v-2181,,-4335,77,-6464,179l120766,,73501,,18959,84986c14093,92447,10314,99091,7578,104993v-2736,5877,-4663,11422,-5829,16609c583,126789,,132232,,137930v,13338,3347,25450,10061,36309c16778,185124,25954,193710,37637,199970v11658,6286,24887,9403,39663,9403c92075,209373,105054,206230,116840,199970v11758,-6260,20958,-14846,27572,-25731c151027,163354,154322,151243,154322,137930v,-13313,-3216,-25092,-9628,-35875xm107057,155126v-2915,5187,-6995,9327,-12242,12342c89569,170509,83740,172016,77300,172016v-6436,,-12290,-1507,-17639,-4548c54312,164427,50183,160313,47269,155126v-2915,-5187,-4386,-11038,-4386,-17503c42883,131158,44354,125333,47269,120120v2914,-5187,7043,-9301,12392,-12342c65010,104738,70888,103230,77300,103230v6412,,12241,1533,17515,4548c100062,110819,104142,114933,107057,120120v2914,5187,4382,11038,4382,17503c111439,144088,109971,149939,107057,155126xe" fillcolor="#020a23" stroked="f" strokeweight=".00953mm">
                <v:stroke joinstyle="miter"/>
                <v:path arrowok="t" o:connecttype="custom" o:connectlocs="144694,102055;118589,76477;82852,67074;76388,67253;120766,0;73501,0;18959,84986;7578,104993;1749,121602;0,137930;10061,174239;37637,199970;77300,209373;116840,199970;144412,174239;154322,137930;144694,102055;107057,155126;94815,167468;77300,172016;59661,167468;47269,155126;42883,137623;47269,120120;59661,107778;77300,103230;94815,107778;107057,120120;111439,137623;107057,155126" o:connectangles="0,0,0,0,0,0,0,0,0,0,0,0,0,0,0,0,0,0,0,0,0,0,0,0,0,0,0,0,0,0"/>
              </v:shape>
              <v:shape id="Freeform 1420743579" o:spid="_x0000_s1029" style="position:absolute;left:5224;width:1633;height:2129;visibility:visible;mso-wrap-style:square;v-text-anchor:middle" coordsize="163347,212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" path="m81384,212899v-15739,,-29808,-4267,-42149,-12801c26890,191563,17262,179273,10366,163201,3474,147129,,128195,,106450,,84705,3446,65771,10366,49699,17262,33626,26890,21310,39235,12802,51576,4267,65645,,81384,v15739,,30082,4267,42451,12802c136176,21336,145859,33626,152855,49699v6995,16072,10492,35006,10492,56751c163347,128195,159850,147129,152855,163201v-6996,16072,-16679,28388,-29020,36897c111491,208632,97325,212899,81384,212899xm81384,173779v7400,,14090,-2606,20121,-7793c107537,160799,112200,153159,115496,143040v3295,-10093,4968,-22307,4968,-36616c120464,92115,118815,79901,115496,69808,112176,59715,107513,52075,101505,46862,95474,41675,88756,39069,81384,39069v-7376,,-14296,2606,-20125,7793c55430,52049,50790,59715,47396,69808v-3399,10093,-5096,22307,-5096,36616c42300,120733,43997,132947,47396,143040v3394,10093,8034,17759,13863,22946c67088,171173,73806,173779,81384,173779xe" fillcolor="#020a23" stroked="f" strokeweight=".00953mm">
                <v:stroke joinstyle="miter"/>
                <v:path arrowok="t" o:connecttype="custom" o:connectlocs="81384,212899;39235,200098;10366,163201;0,106450;10366,49699;39235,12802;81384,0;123835,12802;152855,49699;163347,106450;152855,163201;123835,200098;81384,212899;81384,173779;101505,165986;115496,143040;120464,106424;115496,69808;101505,46862;81384,39069;61259,46862;47396,69808;42300,106424;47396,143040;61259,165986;81384,173779" o:connectangles="0,0,0,0,0,0,0,0,0,0,0,0,0,0,0,0,0,0,0,0,0,0,0,0,0,0"/>
              </v:shape>
              <v:shape id="Freeform 730939711" o:spid="_x0000_s1030" style="position:absolute;top:289;width:1826;height:1840;visibility:visible;mso-wrap-style:square;v-text-anchor:middle" coordsize="182633,18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" path="m91266,140715v-26663,,-48332,-21847,-48332,-48728c42934,65106,64603,43260,91266,43260v22861,,42072,16097,47065,37638l95372,80898r10062,35466l182633,116364r-101,-26242c181544,40245,140992,,91291,,41591,,,41267,,91987v,50721,40932,92013,91266,92013l152473,184000,140181,140715r-48915,xe" fillcolor="#ff3449" stroked="f" strokeweight=".00953mm">
                <v:stroke joinstyle="miter"/>
                <v:path arrowok="t" o:connecttype="custom" o:connectlocs="91266,140715;42934,91987;91266,43260;138331,80898;95372,80898;105434,116364;182633,116364;182532,90122;91291,0;0,91987;91266,184000;152473,184000;140181,140715;91266,140715" o:connectangles="0,0,0,0,0,0,0,0,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1BA0" w14:textId="77777777" w:rsidR="00503F5E" w:rsidRDefault="00503F5E">
    <w:pPr>
      <w:pStyle w:val="BodyText"/>
      <w:spacing w:line="14" w:lineRule="auto"/>
    </w:pPr>
    <w:r>
      <w:rPr>
        <w:noProof/>
      </w:rPr>
      <mc:AlternateContent>
        <mc:Choice Requires="wpg">
          <w:drawing>
            <wp:anchor distT="0" distB="0" distL="114300" distR="114300" simplePos="0" relativeHeight="251668480" behindDoc="1" locked="0" layoutInCell="1" allowOverlap="1" wp14:anchorId="020A9628" wp14:editId="6B2F2584">
              <wp:simplePos x="0" y="0"/>
              <wp:positionH relativeFrom="column">
                <wp:posOffset>0</wp:posOffset>
              </wp:positionH>
              <wp:positionV relativeFrom="paragraph">
                <wp:posOffset>-152069</wp:posOffset>
              </wp:positionV>
              <wp:extent cx="685800" cy="212925"/>
              <wp:effectExtent l="0" t="0" r="0" b="0"/>
              <wp:wrapNone/>
              <wp:docPr id="504421196" name="Graphic 1"/>
              <wp:cNvGraphicFramePr/>
              <a:graphic xmlns:a="http://schemas.openxmlformats.org/drawingml/2006/main">
                <a:graphicData uri="http://schemas.microsoft.com/office/word/2010/wordprocessingGroup">
                  <wpg:wgp>
                    <wpg:cNvGrpSpPr/>
                    <wpg:grpSpPr>
                      <a:xfrm>
                        <a:off x="0" y="0"/>
                        <a:ext cx="685800" cy="212925"/>
                        <a:chOff x="0" y="0"/>
                        <a:chExt cx="685800" cy="212925"/>
                      </a:xfrm>
                    </wpg:grpSpPr>
                    <wps:wsp>
                      <wps:cNvPr id="520861725" name="Freeform 1935389889"/>
                      <wps:cNvSpPr/>
                      <wps:spPr>
                        <a:xfrm>
                          <a:off x="199284" y="0"/>
                          <a:ext cx="149077" cy="212925"/>
                        </a:xfrm>
                        <a:custGeom>
                          <a:avLst/>
                          <a:gdLst>
                            <a:gd name="connsiteX0" fmla="*/ 138381 w 149077"/>
                            <a:gd name="connsiteY0" fmla="*/ 118817 h 212925"/>
                            <a:gd name="connsiteX1" fmla="*/ 115369 w 149077"/>
                            <a:gd name="connsiteY1" fmla="*/ 102208 h 212925"/>
                            <a:gd name="connsiteX2" fmla="*/ 127128 w 149077"/>
                            <a:gd name="connsiteY2" fmla="*/ 94415 h 212925"/>
                            <a:gd name="connsiteX3" fmla="*/ 138939 w 149077"/>
                            <a:gd name="connsiteY3" fmla="*/ 78981 h 212925"/>
                            <a:gd name="connsiteX4" fmla="*/ 143172 w 149077"/>
                            <a:gd name="connsiteY4" fmla="*/ 58846 h 212925"/>
                            <a:gd name="connsiteX5" fmla="*/ 134276 w 149077"/>
                            <a:gd name="connsiteY5" fmla="*/ 28107 h 212925"/>
                            <a:gd name="connsiteX6" fmla="*/ 109616 w 149077"/>
                            <a:gd name="connsiteY6" fmla="*/ 7385 h 212925"/>
                            <a:gd name="connsiteX7" fmla="*/ 74640 w 149077"/>
                            <a:gd name="connsiteY7" fmla="*/ 0 h 212925"/>
                            <a:gd name="connsiteX8" fmla="*/ 39918 w 149077"/>
                            <a:gd name="connsiteY8" fmla="*/ 7359 h 212925"/>
                            <a:gd name="connsiteX9" fmla="*/ 13965 w 149077"/>
                            <a:gd name="connsiteY9" fmla="*/ 28976 h 212925"/>
                            <a:gd name="connsiteX10" fmla="*/ 3751 w 149077"/>
                            <a:gd name="connsiteY10" fmla="*/ 63241 h 212925"/>
                            <a:gd name="connsiteX11" fmla="*/ 46330 w 149077"/>
                            <a:gd name="connsiteY11" fmla="*/ 63241 h 212925"/>
                            <a:gd name="connsiteX12" fmla="*/ 53629 w 149077"/>
                            <a:gd name="connsiteY12" fmla="*/ 44716 h 212925"/>
                            <a:gd name="connsiteX13" fmla="*/ 74057 w 149077"/>
                            <a:gd name="connsiteY13" fmla="*/ 37357 h 212925"/>
                            <a:gd name="connsiteX14" fmla="*/ 93319 w 149077"/>
                            <a:gd name="connsiteY14" fmla="*/ 44128 h 212925"/>
                            <a:gd name="connsiteX15" fmla="*/ 100897 w 149077"/>
                            <a:gd name="connsiteY15" fmla="*/ 61785 h 212925"/>
                            <a:gd name="connsiteX16" fmla="*/ 97247 w 149077"/>
                            <a:gd name="connsiteY16" fmla="*/ 73999 h 212925"/>
                            <a:gd name="connsiteX17" fmla="*/ 87616 w 149077"/>
                            <a:gd name="connsiteY17" fmla="*/ 82686 h 212925"/>
                            <a:gd name="connsiteX18" fmla="*/ 74057 w 149077"/>
                            <a:gd name="connsiteY18" fmla="*/ 85931 h 212925"/>
                            <a:gd name="connsiteX19" fmla="*/ 53730 w 149077"/>
                            <a:gd name="connsiteY19" fmla="*/ 85931 h 212925"/>
                            <a:gd name="connsiteX20" fmla="*/ 63919 w 149077"/>
                            <a:gd name="connsiteY20" fmla="*/ 121806 h 212925"/>
                            <a:gd name="connsiteX21" fmla="*/ 75527 w 149077"/>
                            <a:gd name="connsiteY21" fmla="*/ 121806 h 212925"/>
                            <a:gd name="connsiteX22" fmla="*/ 90987 w 149077"/>
                            <a:gd name="connsiteY22" fmla="*/ 125052 h 212925"/>
                            <a:gd name="connsiteX23" fmla="*/ 102215 w 149077"/>
                            <a:gd name="connsiteY23" fmla="*/ 134455 h 212925"/>
                            <a:gd name="connsiteX24" fmla="*/ 106447 w 149077"/>
                            <a:gd name="connsiteY24" fmla="*/ 148559 h 212925"/>
                            <a:gd name="connsiteX25" fmla="*/ 102215 w 149077"/>
                            <a:gd name="connsiteY25" fmla="*/ 162817 h 212925"/>
                            <a:gd name="connsiteX26" fmla="*/ 91139 w 149077"/>
                            <a:gd name="connsiteY26" fmla="*/ 172221 h 212925"/>
                            <a:gd name="connsiteX27" fmla="*/ 75831 w 149077"/>
                            <a:gd name="connsiteY27" fmla="*/ 175594 h 212925"/>
                            <a:gd name="connsiteX28" fmla="*/ 58622 w 149077"/>
                            <a:gd name="connsiteY28" fmla="*/ 171914 h 212925"/>
                            <a:gd name="connsiteX29" fmla="*/ 47394 w 149077"/>
                            <a:gd name="connsiteY29" fmla="*/ 161617 h 212925"/>
                            <a:gd name="connsiteX30" fmla="*/ 42883 w 149077"/>
                            <a:gd name="connsiteY30" fmla="*/ 145289 h 212925"/>
                            <a:gd name="connsiteX31" fmla="*/ 0 w 149077"/>
                            <a:gd name="connsiteY31" fmla="*/ 145289 h 212925"/>
                            <a:gd name="connsiteX32" fmla="*/ 10949 w 149077"/>
                            <a:gd name="connsiteY32" fmla="*/ 181752 h 212925"/>
                            <a:gd name="connsiteX33" fmla="*/ 37941 w 149077"/>
                            <a:gd name="connsiteY33" fmla="*/ 204978 h 212925"/>
                            <a:gd name="connsiteX34" fmla="*/ 75856 w 149077"/>
                            <a:gd name="connsiteY34" fmla="*/ 212925 h 212925"/>
                            <a:gd name="connsiteX35" fmla="*/ 114811 w 149077"/>
                            <a:gd name="connsiteY35" fmla="*/ 204825 h 212925"/>
                            <a:gd name="connsiteX36" fmla="*/ 140181 w 149077"/>
                            <a:gd name="connsiteY36" fmla="*/ 182620 h 212925"/>
                            <a:gd name="connsiteX37" fmla="*/ 149077 w 149077"/>
                            <a:gd name="connsiteY37" fmla="*/ 150552 h 212925"/>
                            <a:gd name="connsiteX38" fmla="*/ 138432 w 149077"/>
                            <a:gd name="connsiteY38" fmla="*/ 118791 h 212925"/>
                            <a:gd name="connsiteX39" fmla="*/ 138381 w 149077"/>
                            <a:gd name="connsiteY39" fmla="*/ 118817 h 2129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Lst>
                          <a:rect l="l" t="t" r="r" b="b"/>
                          <a:pathLst>
                            <a:path w="149077" h="212925">
                              <a:moveTo>
                                <a:pt x="138381" y="118817"/>
                              </a:moveTo>
                              <a:cubicBezTo>
                                <a:pt x="132603" y="111662"/>
                                <a:pt x="124924" y="106143"/>
                                <a:pt x="115369" y="102208"/>
                              </a:cubicBezTo>
                              <a:cubicBezTo>
                                <a:pt x="119703" y="99985"/>
                                <a:pt x="123631" y="97404"/>
                                <a:pt x="127128" y="94415"/>
                              </a:cubicBezTo>
                              <a:cubicBezTo>
                                <a:pt x="132172" y="90096"/>
                                <a:pt x="136126" y="84961"/>
                                <a:pt x="138939" y="78981"/>
                              </a:cubicBezTo>
                              <a:cubicBezTo>
                                <a:pt x="141752" y="73002"/>
                                <a:pt x="143172" y="66282"/>
                                <a:pt x="143172" y="58846"/>
                              </a:cubicBezTo>
                              <a:cubicBezTo>
                                <a:pt x="143172" y="47271"/>
                                <a:pt x="140206" y="37050"/>
                                <a:pt x="134276" y="28107"/>
                              </a:cubicBezTo>
                              <a:cubicBezTo>
                                <a:pt x="128345" y="19190"/>
                                <a:pt x="120133" y="12265"/>
                                <a:pt x="109616" y="7385"/>
                              </a:cubicBezTo>
                              <a:cubicBezTo>
                                <a:pt x="99148" y="2453"/>
                                <a:pt x="87464" y="0"/>
                                <a:pt x="74640" y="0"/>
                              </a:cubicBezTo>
                              <a:cubicBezTo>
                                <a:pt x="61816" y="0"/>
                                <a:pt x="50613" y="2453"/>
                                <a:pt x="39918" y="7359"/>
                              </a:cubicBezTo>
                              <a:cubicBezTo>
                                <a:pt x="29222" y="12265"/>
                                <a:pt x="20554" y="19471"/>
                                <a:pt x="13965" y="28976"/>
                              </a:cubicBezTo>
                              <a:cubicBezTo>
                                <a:pt x="7350" y="38481"/>
                                <a:pt x="3954" y="49903"/>
                                <a:pt x="3751" y="63241"/>
                              </a:cubicBezTo>
                              <a:lnTo>
                                <a:pt x="46330" y="63241"/>
                              </a:lnTo>
                              <a:cubicBezTo>
                                <a:pt x="46533" y="55780"/>
                                <a:pt x="48966" y="49622"/>
                                <a:pt x="53629" y="44716"/>
                              </a:cubicBezTo>
                              <a:cubicBezTo>
                                <a:pt x="58293" y="39810"/>
                                <a:pt x="65110" y="37357"/>
                                <a:pt x="74057" y="37357"/>
                              </a:cubicBezTo>
                              <a:cubicBezTo>
                                <a:pt x="81838" y="37357"/>
                                <a:pt x="88250" y="39606"/>
                                <a:pt x="93319" y="44128"/>
                              </a:cubicBezTo>
                              <a:cubicBezTo>
                                <a:pt x="98362" y="48651"/>
                                <a:pt x="100897" y="54528"/>
                                <a:pt x="100897" y="61785"/>
                              </a:cubicBezTo>
                              <a:cubicBezTo>
                                <a:pt x="100897" y="66308"/>
                                <a:pt x="99680" y="70370"/>
                                <a:pt x="97247" y="73999"/>
                              </a:cubicBezTo>
                              <a:cubicBezTo>
                                <a:pt x="94814" y="77627"/>
                                <a:pt x="91595" y="80514"/>
                                <a:pt x="87616" y="82686"/>
                              </a:cubicBezTo>
                              <a:cubicBezTo>
                                <a:pt x="83637" y="84833"/>
                                <a:pt x="79101" y="85931"/>
                                <a:pt x="74057" y="85931"/>
                              </a:cubicBezTo>
                              <a:lnTo>
                                <a:pt x="53730" y="85931"/>
                              </a:lnTo>
                              <a:lnTo>
                                <a:pt x="63919" y="121806"/>
                              </a:lnTo>
                              <a:lnTo>
                                <a:pt x="75527" y="121806"/>
                              </a:lnTo>
                              <a:cubicBezTo>
                                <a:pt x="81153" y="121806"/>
                                <a:pt x="86324" y="122880"/>
                                <a:pt x="90987" y="125052"/>
                              </a:cubicBezTo>
                              <a:cubicBezTo>
                                <a:pt x="95651" y="127198"/>
                                <a:pt x="99402" y="130341"/>
                                <a:pt x="102215" y="134455"/>
                              </a:cubicBezTo>
                              <a:cubicBezTo>
                                <a:pt x="105028" y="138569"/>
                                <a:pt x="106447" y="143270"/>
                                <a:pt x="106447" y="148559"/>
                              </a:cubicBezTo>
                              <a:cubicBezTo>
                                <a:pt x="106447" y="153849"/>
                                <a:pt x="105028" y="158806"/>
                                <a:pt x="102215" y="162817"/>
                              </a:cubicBezTo>
                              <a:cubicBezTo>
                                <a:pt x="99402" y="166829"/>
                                <a:pt x="95701" y="169972"/>
                                <a:pt x="91139" y="172221"/>
                              </a:cubicBezTo>
                              <a:cubicBezTo>
                                <a:pt x="86577" y="174469"/>
                                <a:pt x="81458" y="175594"/>
                                <a:pt x="75831" y="175594"/>
                              </a:cubicBezTo>
                              <a:cubicBezTo>
                                <a:pt x="69216" y="175594"/>
                                <a:pt x="63488" y="174367"/>
                                <a:pt x="58622" y="171914"/>
                              </a:cubicBezTo>
                              <a:cubicBezTo>
                                <a:pt x="53756" y="169461"/>
                                <a:pt x="50005" y="166037"/>
                                <a:pt x="47394" y="161617"/>
                              </a:cubicBezTo>
                              <a:cubicBezTo>
                                <a:pt x="44758" y="157196"/>
                                <a:pt x="43263" y="151754"/>
                                <a:pt x="42883" y="145289"/>
                              </a:cubicBezTo>
                              <a:lnTo>
                                <a:pt x="0" y="145289"/>
                              </a:lnTo>
                              <a:cubicBezTo>
                                <a:pt x="583" y="159394"/>
                                <a:pt x="4232" y="171556"/>
                                <a:pt x="10949" y="181752"/>
                              </a:cubicBezTo>
                              <a:cubicBezTo>
                                <a:pt x="17665" y="191947"/>
                                <a:pt x="26663" y="199689"/>
                                <a:pt x="37941" y="204978"/>
                              </a:cubicBezTo>
                              <a:cubicBezTo>
                                <a:pt x="49219" y="210268"/>
                                <a:pt x="61866" y="212925"/>
                                <a:pt x="75856" y="212925"/>
                              </a:cubicBezTo>
                              <a:cubicBezTo>
                                <a:pt x="90835" y="212925"/>
                                <a:pt x="103812" y="210217"/>
                                <a:pt x="114811" y="204825"/>
                              </a:cubicBezTo>
                              <a:cubicBezTo>
                                <a:pt x="125785" y="199434"/>
                                <a:pt x="134251" y="192023"/>
                                <a:pt x="140181" y="182620"/>
                              </a:cubicBezTo>
                              <a:cubicBezTo>
                                <a:pt x="146111" y="173217"/>
                                <a:pt x="149077" y="162536"/>
                                <a:pt x="149077" y="150552"/>
                              </a:cubicBezTo>
                              <a:cubicBezTo>
                                <a:pt x="149077" y="138569"/>
                                <a:pt x="145528" y="127607"/>
                                <a:pt x="138432" y="118791"/>
                              </a:cubicBezTo>
                              <a:lnTo>
                                <a:pt x="138381" y="118817"/>
                              </a:lnTo>
                              <a:close/>
                            </a:path>
                          </a:pathLst>
                        </a:custGeom>
                        <a:solidFill>
                          <a:srgbClr val="020A23"/>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76360455" name="Freeform 2144445168"/>
                      <wps:cNvSpPr/>
                      <wps:spPr>
                        <a:xfrm>
                          <a:off x="358220" y="3526"/>
                          <a:ext cx="154322" cy="209373"/>
                        </a:xfrm>
                        <a:custGeom>
                          <a:avLst/>
                          <a:gdLst>
                            <a:gd name="connsiteX0" fmla="*/ 144694 w 154322"/>
                            <a:gd name="connsiteY0" fmla="*/ 102055 h 209373"/>
                            <a:gd name="connsiteX1" fmla="*/ 118589 w 154322"/>
                            <a:gd name="connsiteY1" fmla="*/ 76477 h 209373"/>
                            <a:gd name="connsiteX2" fmla="*/ 82852 w 154322"/>
                            <a:gd name="connsiteY2" fmla="*/ 67074 h 209373"/>
                            <a:gd name="connsiteX3" fmla="*/ 76388 w 154322"/>
                            <a:gd name="connsiteY3" fmla="*/ 67253 h 209373"/>
                            <a:gd name="connsiteX4" fmla="*/ 120766 w 154322"/>
                            <a:gd name="connsiteY4" fmla="*/ 0 h 209373"/>
                            <a:gd name="connsiteX5" fmla="*/ 73501 w 154322"/>
                            <a:gd name="connsiteY5" fmla="*/ 0 h 209373"/>
                            <a:gd name="connsiteX6" fmla="*/ 18959 w 154322"/>
                            <a:gd name="connsiteY6" fmla="*/ 84986 h 209373"/>
                            <a:gd name="connsiteX7" fmla="*/ 7578 w 154322"/>
                            <a:gd name="connsiteY7" fmla="*/ 104993 h 209373"/>
                            <a:gd name="connsiteX8" fmla="*/ 1749 w 154322"/>
                            <a:gd name="connsiteY8" fmla="*/ 121602 h 209373"/>
                            <a:gd name="connsiteX9" fmla="*/ 0 w 154322"/>
                            <a:gd name="connsiteY9" fmla="*/ 137930 h 209373"/>
                            <a:gd name="connsiteX10" fmla="*/ 10061 w 154322"/>
                            <a:gd name="connsiteY10" fmla="*/ 174239 h 209373"/>
                            <a:gd name="connsiteX11" fmla="*/ 37637 w 154322"/>
                            <a:gd name="connsiteY11" fmla="*/ 199970 h 209373"/>
                            <a:gd name="connsiteX12" fmla="*/ 77300 w 154322"/>
                            <a:gd name="connsiteY12" fmla="*/ 209373 h 209373"/>
                            <a:gd name="connsiteX13" fmla="*/ 116840 w 154322"/>
                            <a:gd name="connsiteY13" fmla="*/ 199970 h 209373"/>
                            <a:gd name="connsiteX14" fmla="*/ 144412 w 154322"/>
                            <a:gd name="connsiteY14" fmla="*/ 174239 h 209373"/>
                            <a:gd name="connsiteX15" fmla="*/ 154322 w 154322"/>
                            <a:gd name="connsiteY15" fmla="*/ 137930 h 209373"/>
                            <a:gd name="connsiteX16" fmla="*/ 144694 w 154322"/>
                            <a:gd name="connsiteY16" fmla="*/ 102055 h 209373"/>
                            <a:gd name="connsiteX17" fmla="*/ 107057 w 154322"/>
                            <a:gd name="connsiteY17" fmla="*/ 155126 h 209373"/>
                            <a:gd name="connsiteX18" fmla="*/ 94815 w 154322"/>
                            <a:gd name="connsiteY18" fmla="*/ 167468 h 209373"/>
                            <a:gd name="connsiteX19" fmla="*/ 77300 w 154322"/>
                            <a:gd name="connsiteY19" fmla="*/ 172016 h 209373"/>
                            <a:gd name="connsiteX20" fmla="*/ 59661 w 154322"/>
                            <a:gd name="connsiteY20" fmla="*/ 167468 h 209373"/>
                            <a:gd name="connsiteX21" fmla="*/ 47269 w 154322"/>
                            <a:gd name="connsiteY21" fmla="*/ 155126 h 209373"/>
                            <a:gd name="connsiteX22" fmla="*/ 42883 w 154322"/>
                            <a:gd name="connsiteY22" fmla="*/ 137623 h 209373"/>
                            <a:gd name="connsiteX23" fmla="*/ 47269 w 154322"/>
                            <a:gd name="connsiteY23" fmla="*/ 120120 h 209373"/>
                            <a:gd name="connsiteX24" fmla="*/ 59661 w 154322"/>
                            <a:gd name="connsiteY24" fmla="*/ 107778 h 209373"/>
                            <a:gd name="connsiteX25" fmla="*/ 77300 w 154322"/>
                            <a:gd name="connsiteY25" fmla="*/ 103230 h 209373"/>
                            <a:gd name="connsiteX26" fmla="*/ 94815 w 154322"/>
                            <a:gd name="connsiteY26" fmla="*/ 107778 h 209373"/>
                            <a:gd name="connsiteX27" fmla="*/ 107057 w 154322"/>
                            <a:gd name="connsiteY27" fmla="*/ 120120 h 209373"/>
                            <a:gd name="connsiteX28" fmla="*/ 111439 w 154322"/>
                            <a:gd name="connsiteY28" fmla="*/ 137623 h 209373"/>
                            <a:gd name="connsiteX29" fmla="*/ 107057 w 154322"/>
                            <a:gd name="connsiteY29" fmla="*/ 155126 h 20937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54322" h="209373">
                              <a:moveTo>
                                <a:pt x="144694" y="102055"/>
                              </a:moveTo>
                              <a:cubicBezTo>
                                <a:pt x="138281" y="91272"/>
                                <a:pt x="129561" y="82738"/>
                                <a:pt x="118589" y="76477"/>
                              </a:cubicBezTo>
                              <a:cubicBezTo>
                                <a:pt x="107588" y="70191"/>
                                <a:pt x="95676" y="67074"/>
                                <a:pt x="82852" y="67074"/>
                              </a:cubicBezTo>
                              <a:cubicBezTo>
                                <a:pt x="80671" y="67074"/>
                                <a:pt x="78517" y="67151"/>
                                <a:pt x="76388" y="67253"/>
                              </a:cubicBezTo>
                              <a:lnTo>
                                <a:pt x="120766" y="0"/>
                              </a:lnTo>
                              <a:lnTo>
                                <a:pt x="73501" y="0"/>
                              </a:lnTo>
                              <a:lnTo>
                                <a:pt x="18959" y="84986"/>
                              </a:lnTo>
                              <a:cubicBezTo>
                                <a:pt x="14093" y="92447"/>
                                <a:pt x="10314" y="99091"/>
                                <a:pt x="7578" y="104993"/>
                              </a:cubicBezTo>
                              <a:cubicBezTo>
                                <a:pt x="4842" y="110870"/>
                                <a:pt x="2915" y="116415"/>
                                <a:pt x="1749" y="121602"/>
                              </a:cubicBezTo>
                              <a:cubicBezTo>
                                <a:pt x="583" y="126789"/>
                                <a:pt x="0" y="132232"/>
                                <a:pt x="0" y="137930"/>
                              </a:cubicBezTo>
                              <a:cubicBezTo>
                                <a:pt x="0" y="151268"/>
                                <a:pt x="3347" y="163380"/>
                                <a:pt x="10061" y="174239"/>
                              </a:cubicBezTo>
                              <a:cubicBezTo>
                                <a:pt x="16778" y="185124"/>
                                <a:pt x="25954" y="193710"/>
                                <a:pt x="37637" y="199970"/>
                              </a:cubicBezTo>
                              <a:cubicBezTo>
                                <a:pt x="49295" y="206256"/>
                                <a:pt x="62524" y="209373"/>
                                <a:pt x="77300" y="209373"/>
                              </a:cubicBezTo>
                              <a:cubicBezTo>
                                <a:pt x="92075" y="209373"/>
                                <a:pt x="105054" y="206230"/>
                                <a:pt x="116840" y="199970"/>
                              </a:cubicBezTo>
                              <a:cubicBezTo>
                                <a:pt x="128598" y="193710"/>
                                <a:pt x="137798" y="185124"/>
                                <a:pt x="144412" y="174239"/>
                              </a:cubicBezTo>
                              <a:cubicBezTo>
                                <a:pt x="151027" y="163354"/>
                                <a:pt x="154322" y="151243"/>
                                <a:pt x="154322" y="137930"/>
                              </a:cubicBezTo>
                              <a:cubicBezTo>
                                <a:pt x="154322" y="124617"/>
                                <a:pt x="151106" y="112838"/>
                                <a:pt x="144694" y="102055"/>
                              </a:cubicBezTo>
                              <a:close/>
                              <a:moveTo>
                                <a:pt x="107057" y="155126"/>
                              </a:moveTo>
                              <a:cubicBezTo>
                                <a:pt x="104142" y="160313"/>
                                <a:pt x="100062" y="164453"/>
                                <a:pt x="94815" y="167468"/>
                              </a:cubicBezTo>
                              <a:cubicBezTo>
                                <a:pt x="89569" y="170509"/>
                                <a:pt x="83740" y="172016"/>
                                <a:pt x="77300" y="172016"/>
                              </a:cubicBezTo>
                              <a:cubicBezTo>
                                <a:pt x="70864" y="172016"/>
                                <a:pt x="65010" y="170509"/>
                                <a:pt x="59661" y="167468"/>
                              </a:cubicBezTo>
                              <a:cubicBezTo>
                                <a:pt x="54312" y="164427"/>
                                <a:pt x="50183" y="160313"/>
                                <a:pt x="47269" y="155126"/>
                              </a:cubicBezTo>
                              <a:cubicBezTo>
                                <a:pt x="44354" y="149939"/>
                                <a:pt x="42883" y="144088"/>
                                <a:pt x="42883" y="137623"/>
                              </a:cubicBezTo>
                              <a:cubicBezTo>
                                <a:pt x="42883" y="131158"/>
                                <a:pt x="44354" y="125333"/>
                                <a:pt x="47269" y="120120"/>
                              </a:cubicBezTo>
                              <a:cubicBezTo>
                                <a:pt x="50183" y="114933"/>
                                <a:pt x="54312" y="110819"/>
                                <a:pt x="59661" y="107778"/>
                              </a:cubicBezTo>
                              <a:cubicBezTo>
                                <a:pt x="65010" y="104738"/>
                                <a:pt x="70888" y="103230"/>
                                <a:pt x="77300" y="103230"/>
                              </a:cubicBezTo>
                              <a:cubicBezTo>
                                <a:pt x="83712" y="103230"/>
                                <a:pt x="89541" y="104763"/>
                                <a:pt x="94815" y="107778"/>
                              </a:cubicBezTo>
                              <a:cubicBezTo>
                                <a:pt x="100062" y="110819"/>
                                <a:pt x="104142" y="114933"/>
                                <a:pt x="107057" y="120120"/>
                              </a:cubicBezTo>
                              <a:cubicBezTo>
                                <a:pt x="109971" y="125307"/>
                                <a:pt x="111439" y="131158"/>
                                <a:pt x="111439" y="137623"/>
                              </a:cubicBezTo>
                              <a:cubicBezTo>
                                <a:pt x="111439" y="144088"/>
                                <a:pt x="109971" y="149939"/>
                                <a:pt x="107057" y="155126"/>
                              </a:cubicBezTo>
                              <a:close/>
                            </a:path>
                          </a:pathLst>
                        </a:custGeom>
                        <a:solidFill>
                          <a:srgbClr val="020A23"/>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15839642" name="Freeform 1420743579"/>
                      <wps:cNvSpPr/>
                      <wps:spPr>
                        <a:xfrm>
                          <a:off x="522452" y="25"/>
                          <a:ext cx="163347" cy="212899"/>
                        </a:xfrm>
                        <a:custGeom>
                          <a:avLst/>
                          <a:gdLst>
                            <a:gd name="connsiteX0" fmla="*/ 81384 w 163347"/>
                            <a:gd name="connsiteY0" fmla="*/ 212899 h 212899"/>
                            <a:gd name="connsiteX1" fmla="*/ 39235 w 163347"/>
                            <a:gd name="connsiteY1" fmla="*/ 200098 h 212899"/>
                            <a:gd name="connsiteX2" fmla="*/ 10366 w 163347"/>
                            <a:gd name="connsiteY2" fmla="*/ 163201 h 212899"/>
                            <a:gd name="connsiteX3" fmla="*/ 0 w 163347"/>
                            <a:gd name="connsiteY3" fmla="*/ 106450 h 212899"/>
                            <a:gd name="connsiteX4" fmla="*/ 10366 w 163347"/>
                            <a:gd name="connsiteY4" fmla="*/ 49699 h 212899"/>
                            <a:gd name="connsiteX5" fmla="*/ 39235 w 163347"/>
                            <a:gd name="connsiteY5" fmla="*/ 12802 h 212899"/>
                            <a:gd name="connsiteX6" fmla="*/ 81384 w 163347"/>
                            <a:gd name="connsiteY6" fmla="*/ 0 h 212899"/>
                            <a:gd name="connsiteX7" fmla="*/ 123835 w 163347"/>
                            <a:gd name="connsiteY7" fmla="*/ 12802 h 212899"/>
                            <a:gd name="connsiteX8" fmla="*/ 152855 w 163347"/>
                            <a:gd name="connsiteY8" fmla="*/ 49699 h 212899"/>
                            <a:gd name="connsiteX9" fmla="*/ 163347 w 163347"/>
                            <a:gd name="connsiteY9" fmla="*/ 106450 h 212899"/>
                            <a:gd name="connsiteX10" fmla="*/ 152855 w 163347"/>
                            <a:gd name="connsiteY10" fmla="*/ 163201 h 212899"/>
                            <a:gd name="connsiteX11" fmla="*/ 123835 w 163347"/>
                            <a:gd name="connsiteY11" fmla="*/ 200098 h 212899"/>
                            <a:gd name="connsiteX12" fmla="*/ 81384 w 163347"/>
                            <a:gd name="connsiteY12" fmla="*/ 212899 h 212899"/>
                            <a:gd name="connsiteX13" fmla="*/ 81384 w 163347"/>
                            <a:gd name="connsiteY13" fmla="*/ 173779 h 212899"/>
                            <a:gd name="connsiteX14" fmla="*/ 101505 w 163347"/>
                            <a:gd name="connsiteY14" fmla="*/ 165986 h 212899"/>
                            <a:gd name="connsiteX15" fmla="*/ 115496 w 163347"/>
                            <a:gd name="connsiteY15" fmla="*/ 143040 h 212899"/>
                            <a:gd name="connsiteX16" fmla="*/ 120464 w 163347"/>
                            <a:gd name="connsiteY16" fmla="*/ 106424 h 212899"/>
                            <a:gd name="connsiteX17" fmla="*/ 115496 w 163347"/>
                            <a:gd name="connsiteY17" fmla="*/ 69808 h 212899"/>
                            <a:gd name="connsiteX18" fmla="*/ 101505 w 163347"/>
                            <a:gd name="connsiteY18" fmla="*/ 46862 h 212899"/>
                            <a:gd name="connsiteX19" fmla="*/ 81384 w 163347"/>
                            <a:gd name="connsiteY19" fmla="*/ 39069 h 212899"/>
                            <a:gd name="connsiteX20" fmla="*/ 61259 w 163347"/>
                            <a:gd name="connsiteY20" fmla="*/ 46862 h 212899"/>
                            <a:gd name="connsiteX21" fmla="*/ 47396 w 163347"/>
                            <a:gd name="connsiteY21" fmla="*/ 69808 h 212899"/>
                            <a:gd name="connsiteX22" fmla="*/ 42300 w 163347"/>
                            <a:gd name="connsiteY22" fmla="*/ 106424 h 212899"/>
                            <a:gd name="connsiteX23" fmla="*/ 47396 w 163347"/>
                            <a:gd name="connsiteY23" fmla="*/ 143040 h 212899"/>
                            <a:gd name="connsiteX24" fmla="*/ 61259 w 163347"/>
                            <a:gd name="connsiteY24" fmla="*/ 165986 h 212899"/>
                            <a:gd name="connsiteX25" fmla="*/ 81384 w 163347"/>
                            <a:gd name="connsiteY25" fmla="*/ 173779 h 21289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63347" h="212899">
                              <a:moveTo>
                                <a:pt x="81384" y="212899"/>
                              </a:moveTo>
                              <a:cubicBezTo>
                                <a:pt x="65645" y="212899"/>
                                <a:pt x="51576" y="208632"/>
                                <a:pt x="39235" y="200098"/>
                              </a:cubicBezTo>
                              <a:cubicBezTo>
                                <a:pt x="26890" y="191563"/>
                                <a:pt x="17262" y="179273"/>
                                <a:pt x="10366" y="163201"/>
                              </a:cubicBezTo>
                              <a:cubicBezTo>
                                <a:pt x="3474" y="147129"/>
                                <a:pt x="0" y="128195"/>
                                <a:pt x="0" y="106450"/>
                              </a:cubicBezTo>
                              <a:cubicBezTo>
                                <a:pt x="0" y="84705"/>
                                <a:pt x="3446" y="65771"/>
                                <a:pt x="10366" y="49699"/>
                              </a:cubicBezTo>
                              <a:cubicBezTo>
                                <a:pt x="17262" y="33626"/>
                                <a:pt x="26890" y="21310"/>
                                <a:pt x="39235" y="12802"/>
                              </a:cubicBezTo>
                              <a:cubicBezTo>
                                <a:pt x="51576" y="4267"/>
                                <a:pt x="65645" y="0"/>
                                <a:pt x="81384" y="0"/>
                              </a:cubicBezTo>
                              <a:cubicBezTo>
                                <a:pt x="97123" y="0"/>
                                <a:pt x="111466" y="4267"/>
                                <a:pt x="123835" y="12802"/>
                              </a:cubicBezTo>
                              <a:cubicBezTo>
                                <a:pt x="136176" y="21336"/>
                                <a:pt x="145859" y="33626"/>
                                <a:pt x="152855" y="49699"/>
                              </a:cubicBezTo>
                              <a:cubicBezTo>
                                <a:pt x="159850" y="65771"/>
                                <a:pt x="163347" y="84705"/>
                                <a:pt x="163347" y="106450"/>
                              </a:cubicBezTo>
                              <a:cubicBezTo>
                                <a:pt x="163347" y="128195"/>
                                <a:pt x="159850" y="147129"/>
                                <a:pt x="152855" y="163201"/>
                              </a:cubicBezTo>
                              <a:cubicBezTo>
                                <a:pt x="145859" y="179273"/>
                                <a:pt x="136176" y="191589"/>
                                <a:pt x="123835" y="200098"/>
                              </a:cubicBezTo>
                              <a:cubicBezTo>
                                <a:pt x="111491" y="208632"/>
                                <a:pt x="97325" y="212899"/>
                                <a:pt x="81384" y="212899"/>
                              </a:cubicBezTo>
                              <a:close/>
                              <a:moveTo>
                                <a:pt x="81384" y="173779"/>
                              </a:moveTo>
                              <a:cubicBezTo>
                                <a:pt x="88784" y="173779"/>
                                <a:pt x="95474" y="171173"/>
                                <a:pt x="101505" y="165986"/>
                              </a:cubicBezTo>
                              <a:cubicBezTo>
                                <a:pt x="107537" y="160799"/>
                                <a:pt x="112200" y="153159"/>
                                <a:pt x="115496" y="143040"/>
                              </a:cubicBezTo>
                              <a:cubicBezTo>
                                <a:pt x="118791" y="132947"/>
                                <a:pt x="120464" y="120733"/>
                                <a:pt x="120464" y="106424"/>
                              </a:cubicBezTo>
                              <a:cubicBezTo>
                                <a:pt x="120464" y="92115"/>
                                <a:pt x="118815" y="79901"/>
                                <a:pt x="115496" y="69808"/>
                              </a:cubicBezTo>
                              <a:cubicBezTo>
                                <a:pt x="112176" y="59715"/>
                                <a:pt x="107513" y="52075"/>
                                <a:pt x="101505" y="46862"/>
                              </a:cubicBezTo>
                              <a:cubicBezTo>
                                <a:pt x="95474" y="41675"/>
                                <a:pt x="88756" y="39069"/>
                                <a:pt x="81384" y="39069"/>
                              </a:cubicBezTo>
                              <a:cubicBezTo>
                                <a:pt x="74008" y="39069"/>
                                <a:pt x="67088" y="41675"/>
                                <a:pt x="61259" y="46862"/>
                              </a:cubicBezTo>
                              <a:cubicBezTo>
                                <a:pt x="55430" y="52049"/>
                                <a:pt x="50790" y="59715"/>
                                <a:pt x="47396" y="69808"/>
                              </a:cubicBezTo>
                              <a:cubicBezTo>
                                <a:pt x="43997" y="79901"/>
                                <a:pt x="42300" y="92115"/>
                                <a:pt x="42300" y="106424"/>
                              </a:cubicBezTo>
                              <a:cubicBezTo>
                                <a:pt x="42300" y="120733"/>
                                <a:pt x="43997" y="132947"/>
                                <a:pt x="47396" y="143040"/>
                              </a:cubicBezTo>
                              <a:cubicBezTo>
                                <a:pt x="50790" y="153133"/>
                                <a:pt x="55430" y="160799"/>
                                <a:pt x="61259" y="165986"/>
                              </a:cubicBezTo>
                              <a:cubicBezTo>
                                <a:pt x="67088" y="171173"/>
                                <a:pt x="73806" y="173779"/>
                                <a:pt x="81384" y="173779"/>
                              </a:cubicBezTo>
                              <a:close/>
                            </a:path>
                          </a:pathLst>
                        </a:custGeom>
                        <a:solidFill>
                          <a:srgbClr val="020A23"/>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09257138" name="Freeform 730939711"/>
                      <wps:cNvSpPr/>
                      <wps:spPr>
                        <a:xfrm>
                          <a:off x="0" y="28924"/>
                          <a:ext cx="182633" cy="184000"/>
                        </a:xfrm>
                        <a:custGeom>
                          <a:avLst/>
                          <a:gdLst>
                            <a:gd name="connsiteX0" fmla="*/ 91266 w 182633"/>
                            <a:gd name="connsiteY0" fmla="*/ 140715 h 184000"/>
                            <a:gd name="connsiteX1" fmla="*/ 42934 w 182633"/>
                            <a:gd name="connsiteY1" fmla="*/ 91987 h 184000"/>
                            <a:gd name="connsiteX2" fmla="*/ 91266 w 182633"/>
                            <a:gd name="connsiteY2" fmla="*/ 43260 h 184000"/>
                            <a:gd name="connsiteX3" fmla="*/ 138331 w 182633"/>
                            <a:gd name="connsiteY3" fmla="*/ 80898 h 184000"/>
                            <a:gd name="connsiteX4" fmla="*/ 95372 w 182633"/>
                            <a:gd name="connsiteY4" fmla="*/ 80898 h 184000"/>
                            <a:gd name="connsiteX5" fmla="*/ 105434 w 182633"/>
                            <a:gd name="connsiteY5" fmla="*/ 116364 h 184000"/>
                            <a:gd name="connsiteX6" fmla="*/ 182633 w 182633"/>
                            <a:gd name="connsiteY6" fmla="*/ 116364 h 184000"/>
                            <a:gd name="connsiteX7" fmla="*/ 182532 w 182633"/>
                            <a:gd name="connsiteY7" fmla="*/ 90122 h 184000"/>
                            <a:gd name="connsiteX8" fmla="*/ 91291 w 182633"/>
                            <a:gd name="connsiteY8" fmla="*/ 0 h 184000"/>
                            <a:gd name="connsiteX9" fmla="*/ 0 w 182633"/>
                            <a:gd name="connsiteY9" fmla="*/ 91987 h 184000"/>
                            <a:gd name="connsiteX10" fmla="*/ 91266 w 182633"/>
                            <a:gd name="connsiteY10" fmla="*/ 184000 h 184000"/>
                            <a:gd name="connsiteX11" fmla="*/ 152473 w 182633"/>
                            <a:gd name="connsiteY11" fmla="*/ 184000 h 184000"/>
                            <a:gd name="connsiteX12" fmla="*/ 140181 w 182633"/>
                            <a:gd name="connsiteY12" fmla="*/ 140715 h 184000"/>
                            <a:gd name="connsiteX13" fmla="*/ 91266 w 182633"/>
                            <a:gd name="connsiteY13" fmla="*/ 140715 h 184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82633" h="184000">
                              <a:moveTo>
                                <a:pt x="91266" y="140715"/>
                              </a:moveTo>
                              <a:cubicBezTo>
                                <a:pt x="64603" y="140715"/>
                                <a:pt x="42934" y="118868"/>
                                <a:pt x="42934" y="91987"/>
                              </a:cubicBezTo>
                              <a:cubicBezTo>
                                <a:pt x="42934" y="65106"/>
                                <a:pt x="64603" y="43260"/>
                                <a:pt x="91266" y="43260"/>
                              </a:cubicBezTo>
                              <a:cubicBezTo>
                                <a:pt x="114127" y="43260"/>
                                <a:pt x="133338" y="59357"/>
                                <a:pt x="138331" y="80898"/>
                              </a:cubicBezTo>
                              <a:lnTo>
                                <a:pt x="95372" y="80898"/>
                              </a:lnTo>
                              <a:lnTo>
                                <a:pt x="105434" y="116364"/>
                              </a:lnTo>
                              <a:lnTo>
                                <a:pt x="182633" y="116364"/>
                              </a:lnTo>
                              <a:lnTo>
                                <a:pt x="182532" y="90122"/>
                              </a:lnTo>
                              <a:cubicBezTo>
                                <a:pt x="181544" y="40245"/>
                                <a:pt x="140992" y="0"/>
                                <a:pt x="91291" y="0"/>
                              </a:cubicBezTo>
                              <a:cubicBezTo>
                                <a:pt x="41591" y="0"/>
                                <a:pt x="0" y="41267"/>
                                <a:pt x="0" y="91987"/>
                              </a:cubicBezTo>
                              <a:cubicBezTo>
                                <a:pt x="0" y="142708"/>
                                <a:pt x="40932" y="184000"/>
                                <a:pt x="91266" y="184000"/>
                              </a:cubicBezTo>
                              <a:lnTo>
                                <a:pt x="152473" y="184000"/>
                              </a:lnTo>
                              <a:lnTo>
                                <a:pt x="140181" y="140715"/>
                              </a:lnTo>
                              <a:lnTo>
                                <a:pt x="91266" y="140715"/>
                              </a:lnTo>
                              <a:close/>
                            </a:path>
                          </a:pathLst>
                        </a:custGeom>
                        <a:solidFill>
                          <a:srgbClr val="FF3449"/>
                        </a:solidFill>
                        <a:ln w="34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593B758" id="Graphic 1" o:spid="_x0000_s1026" style="position:absolute;margin-left:0;margin-top:-11.95pt;width:54pt;height:16.75pt;z-index:-251648000" coordsize="6858,2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">
              <v:shape id="Freeform 1935389889" o:spid="_x0000_s1027" style="position:absolute;left:1992;width:1491;height:2129;visibility:visible;mso-wrap-style:square;v-text-anchor:middle" coordsize="149077,21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" path="m138381,118817v-5778,-7155,-13457,-12674,-23012,-16609c119703,99985,123631,97404,127128,94415v5044,-4319,8998,-9454,11811,-15434c141752,73002,143172,66282,143172,58846v,-11575,-2966,-21796,-8896,-30739c128345,19190,120133,12265,109616,7385,99148,2453,87464,,74640,,61816,,50613,2453,39918,7359,29222,12265,20554,19471,13965,28976,7350,38481,3954,49903,3751,63241r42579,c46533,55780,48966,49622,53629,44716v4664,-4906,11481,-7359,20428,-7359c81838,37357,88250,39606,93319,44128v5043,4523,7578,10400,7578,17657c100897,66308,99680,70370,97247,73999v-2433,3628,-5652,6515,-9631,8687c83637,84833,79101,85931,74057,85931r-20327,l63919,121806r11608,c81153,121806,86324,122880,90987,125052v4664,2146,8415,5289,11228,9403c105028,138569,106447,143270,106447,148559v,5290,-1419,10247,-4232,14258c99402,166829,95701,169972,91139,172221v-4562,2248,-9681,3373,-15308,3373c69216,175594,63488,174367,58622,171914v-4866,-2453,-8617,-5877,-11228,-10297c44758,157196,43263,151754,42883,145289l,145289v583,14105,4232,26267,10949,36463c17665,191947,26663,199689,37941,204978v11278,5290,23925,7947,37915,7947c90835,212925,103812,210217,114811,204825v10974,-5391,19440,-12802,25370,-22205c146111,173217,149077,162536,149077,150552v,-11983,-3549,-22945,-10645,-31761l138381,118817xe" fillcolor="#020a23" stroked="f" strokeweight=".00953mm">
                <v:stroke joinstyle="miter"/>
                <v:path arrowok="t" o:connecttype="custom" o:connectlocs="138381,118817;115369,102208;127128,94415;138939,78981;143172,58846;134276,28107;109616,7385;74640,0;39918,7359;13965,28976;3751,63241;46330,63241;53629,44716;74057,37357;93319,44128;100897,61785;97247,73999;87616,82686;74057,85931;53730,85931;63919,121806;75527,121806;90987,125052;102215,134455;106447,148559;102215,162817;91139,172221;75831,175594;58622,171914;47394,161617;42883,145289;0,145289;10949,181752;37941,204978;75856,212925;114811,204825;140181,182620;149077,150552;138432,118791;138381,118817" o:connectangles="0,0,0,0,0,0,0,0,0,0,0,0,0,0,0,0,0,0,0,0,0,0,0,0,0,0,0,0,0,0,0,0,0,0,0,0,0,0,0,0"/>
              </v:shape>
              <v:shape id="Freeform 2144445168" o:spid="_x0000_s1028" style="position:absolute;left:3582;top:35;width:1543;height:2093;visibility:visible;mso-wrap-style:square;v-text-anchor:middle" coordsize="154322,209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" path="m144694,102055c138281,91272,129561,82738,118589,76477,107588,70191,95676,67074,82852,67074v-2181,,-4335,77,-6464,179l120766,,73501,,18959,84986c14093,92447,10314,99091,7578,104993v-2736,5877,-4663,11422,-5829,16609c583,126789,,132232,,137930v,13338,3347,25450,10061,36309c16778,185124,25954,193710,37637,199970v11658,6286,24887,9403,39663,9403c92075,209373,105054,206230,116840,199970v11758,-6260,20958,-14846,27572,-25731c151027,163354,154322,151243,154322,137930v,-13313,-3216,-25092,-9628,-35875xm107057,155126v-2915,5187,-6995,9327,-12242,12342c89569,170509,83740,172016,77300,172016v-6436,,-12290,-1507,-17639,-4548c54312,164427,50183,160313,47269,155126v-2915,-5187,-4386,-11038,-4386,-17503c42883,131158,44354,125333,47269,120120v2914,-5187,7043,-9301,12392,-12342c65010,104738,70888,103230,77300,103230v6412,,12241,1533,17515,4548c100062,110819,104142,114933,107057,120120v2914,5187,4382,11038,4382,17503c111439,144088,109971,149939,107057,155126xe" fillcolor="#020a23" stroked="f" strokeweight=".00953mm">
                <v:stroke joinstyle="miter"/>
                <v:path arrowok="t" o:connecttype="custom" o:connectlocs="144694,102055;118589,76477;82852,67074;76388,67253;120766,0;73501,0;18959,84986;7578,104993;1749,121602;0,137930;10061,174239;37637,199970;77300,209373;116840,199970;144412,174239;154322,137930;144694,102055;107057,155126;94815,167468;77300,172016;59661,167468;47269,155126;42883,137623;47269,120120;59661,107778;77300,103230;94815,107778;107057,120120;111439,137623;107057,155126" o:connectangles="0,0,0,0,0,0,0,0,0,0,0,0,0,0,0,0,0,0,0,0,0,0,0,0,0,0,0,0,0,0"/>
              </v:shape>
              <v:shape id="Freeform 1420743579" o:spid="_x0000_s1029" style="position:absolute;left:5224;width:1633;height:2129;visibility:visible;mso-wrap-style:square;v-text-anchor:middle" coordsize="163347,212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" path="m81384,212899v-15739,,-29808,-4267,-42149,-12801c26890,191563,17262,179273,10366,163201,3474,147129,,128195,,106450,,84705,3446,65771,10366,49699,17262,33626,26890,21310,39235,12802,51576,4267,65645,,81384,v15739,,30082,4267,42451,12802c136176,21336,145859,33626,152855,49699v6995,16072,10492,35006,10492,56751c163347,128195,159850,147129,152855,163201v-6996,16072,-16679,28388,-29020,36897c111491,208632,97325,212899,81384,212899xm81384,173779v7400,,14090,-2606,20121,-7793c107537,160799,112200,153159,115496,143040v3295,-10093,4968,-22307,4968,-36616c120464,92115,118815,79901,115496,69808,112176,59715,107513,52075,101505,46862,95474,41675,88756,39069,81384,39069v-7376,,-14296,2606,-20125,7793c55430,52049,50790,59715,47396,69808v-3399,10093,-5096,22307,-5096,36616c42300,120733,43997,132947,47396,143040v3394,10093,8034,17759,13863,22946c67088,171173,73806,173779,81384,173779xe" fillcolor="#020a23" stroked="f" strokeweight=".00953mm">
                <v:stroke joinstyle="miter"/>
                <v:path arrowok="t" o:connecttype="custom" o:connectlocs="81384,212899;39235,200098;10366,163201;0,106450;10366,49699;39235,12802;81384,0;123835,12802;152855,49699;163347,106450;152855,163201;123835,200098;81384,212899;81384,173779;101505,165986;115496,143040;120464,106424;115496,69808;101505,46862;81384,39069;61259,46862;47396,69808;42300,106424;47396,143040;61259,165986;81384,173779" o:connectangles="0,0,0,0,0,0,0,0,0,0,0,0,0,0,0,0,0,0,0,0,0,0,0,0,0,0"/>
              </v:shape>
              <v:shape id="Freeform 730939711" o:spid="_x0000_s1030" style="position:absolute;top:289;width:1826;height:1840;visibility:visible;mso-wrap-style:square;v-text-anchor:middle" coordsize="182633,18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" path="m91266,140715v-26663,,-48332,-21847,-48332,-48728c42934,65106,64603,43260,91266,43260v22861,,42072,16097,47065,37638l95372,80898r10062,35466l182633,116364r-101,-26242c181544,40245,140992,,91291,,41591,,,41267,,91987v,50721,40932,92013,91266,92013l152473,184000,140181,140715r-48915,xe" fillcolor="#ff3449" stroked="f" strokeweight=".00953mm">
                <v:stroke joinstyle="miter"/>
                <v:path arrowok="t" o:connecttype="custom" o:connectlocs="91266,140715;42934,91987;91266,43260;138331,80898;95372,80898;105434,116364;182633,116364;182532,90122;91291,0;0,91987;91266,184000;152473,184000;140181,140715;91266,140715" o:connectangles="0,0,0,0,0,0,0,0,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00C4"/>
    <w:multiLevelType w:val="multilevel"/>
    <w:tmpl w:val="0674F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20D1A"/>
    <w:multiLevelType w:val="multilevel"/>
    <w:tmpl w:val="C3460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12651"/>
    <w:multiLevelType w:val="hybridMultilevel"/>
    <w:tmpl w:val="95DE0BAA"/>
    <w:lvl w:ilvl="0" w:tplc="25B0397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3052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F10ED4"/>
    <w:multiLevelType w:val="multilevel"/>
    <w:tmpl w:val="D2A22BE2"/>
    <w:lvl w:ilvl="0">
      <w:start w:val="1"/>
      <w:numFmt w:val="decimal"/>
      <w:lvlText w:val="%1."/>
      <w:lvlJc w:val="left"/>
      <w:pPr>
        <w:ind w:left="360" w:hanging="360"/>
      </w:pPr>
      <w:rPr>
        <w:rFonts w:hint="default"/>
      </w:rPr>
    </w:lvl>
    <w:lvl w:ilvl="1">
      <w:start w:val="1"/>
      <w:numFmt w:val="decimal"/>
      <w:lvlText w:val="8.%2."/>
      <w:lvlJc w:val="left"/>
      <w:pPr>
        <w:ind w:left="792" w:hanging="432"/>
      </w:pPr>
      <w:rPr>
        <w:rFonts w:ascii="Arial" w:hAnsi="Arial" w:hint="default"/>
        <w:b w:val="0"/>
        <w:i w:val="0"/>
        <w:sz w:val="18"/>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74602B7"/>
    <w:multiLevelType w:val="hybridMultilevel"/>
    <w:tmpl w:val="226E371A"/>
    <w:lvl w:ilvl="0" w:tplc="48F69918">
      <w:start w:val="1"/>
      <w:numFmt w:val="decimal"/>
      <w:lvlText w:val="%1."/>
      <w:lvlJc w:val="left"/>
      <w:pPr>
        <w:ind w:left="360" w:hanging="360"/>
      </w:pPr>
      <w:rPr>
        <w:rFonts w:ascii="Arial" w:hAnsi="Arial" w:hint="default"/>
        <w:b/>
        <w:bCs/>
        <w:sz w:val="18"/>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F37FEE"/>
    <w:multiLevelType w:val="multilevel"/>
    <w:tmpl w:val="502A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376D3"/>
    <w:multiLevelType w:val="multilevel"/>
    <w:tmpl w:val="1F18544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F041AB"/>
    <w:multiLevelType w:val="multilevel"/>
    <w:tmpl w:val="1500ED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2A09BA"/>
    <w:multiLevelType w:val="multilevel"/>
    <w:tmpl w:val="C8B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E40D4"/>
    <w:multiLevelType w:val="hybridMultilevel"/>
    <w:tmpl w:val="3C0874EC"/>
    <w:lvl w:ilvl="0" w:tplc="02CEE0A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3500FA"/>
    <w:multiLevelType w:val="multilevel"/>
    <w:tmpl w:val="5468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0E6A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E02B77"/>
    <w:multiLevelType w:val="hybridMultilevel"/>
    <w:tmpl w:val="AACA7D22"/>
    <w:lvl w:ilvl="0" w:tplc="E68C3B34">
      <w:start w:val="1"/>
      <w:numFmt w:val="decimal"/>
      <w:lvlText w:val="%1."/>
      <w:lvlJc w:val="left"/>
      <w:pPr>
        <w:ind w:left="2160" w:hanging="360"/>
      </w:pPr>
      <w:rPr>
        <w:sz w:val="18"/>
        <w:szCs w:val="18"/>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67C6700"/>
    <w:multiLevelType w:val="multilevel"/>
    <w:tmpl w:val="254C3E90"/>
    <w:lvl w:ilvl="0">
      <w:start w:val="1"/>
      <w:numFmt w:val="decimal"/>
      <w:lvlText w:val="%1."/>
      <w:lvlJc w:val="left"/>
      <w:pPr>
        <w:ind w:left="820" w:hanging="721"/>
      </w:pPr>
      <w:rPr>
        <w:rFonts w:ascii="Arial" w:eastAsia="Arial" w:hAnsi="Arial" w:cs="Arial" w:hint="default"/>
        <w:b/>
        <w:bCs/>
        <w:i w:val="0"/>
        <w:iCs w:val="0"/>
        <w:spacing w:val="0"/>
        <w:w w:val="100"/>
        <w:sz w:val="18"/>
        <w:szCs w:val="18"/>
        <w:lang w:val="en-US" w:eastAsia="en-US" w:bidi="ar-SA"/>
      </w:rPr>
    </w:lvl>
    <w:lvl w:ilvl="1">
      <w:start w:val="1"/>
      <w:numFmt w:val="decimal"/>
      <w:lvlText w:val="%1.%2."/>
      <w:lvlJc w:val="left"/>
      <w:pPr>
        <w:ind w:left="820" w:hanging="721"/>
      </w:pPr>
      <w:rPr>
        <w:rFonts w:ascii="Arial" w:eastAsia="Arial" w:hAnsi="Arial" w:cs="Arial" w:hint="default"/>
        <w:b w:val="0"/>
        <w:bCs w:val="0"/>
        <w:i w:val="0"/>
        <w:iCs w:val="0"/>
        <w:spacing w:val="0"/>
        <w:w w:val="100"/>
        <w:sz w:val="18"/>
        <w:szCs w:val="18"/>
        <w:lang w:val="en-US" w:eastAsia="en-US" w:bidi="ar-SA"/>
      </w:rPr>
    </w:lvl>
    <w:lvl w:ilvl="2">
      <w:start w:val="1"/>
      <w:numFmt w:val="lowerLetter"/>
      <w:lvlText w:val="(%3)"/>
      <w:lvlJc w:val="left"/>
      <w:pPr>
        <w:ind w:left="1180" w:hanging="360"/>
      </w:pPr>
      <w:rPr>
        <w:rFonts w:ascii="Arial" w:eastAsia="Arial" w:hAnsi="Arial" w:cs="Arial" w:hint="default"/>
        <w:b w:val="0"/>
        <w:bCs w:val="0"/>
        <w:i w:val="0"/>
        <w:iCs w:val="0"/>
        <w:spacing w:val="-1"/>
        <w:w w:val="94"/>
        <w:sz w:val="20"/>
        <w:szCs w:val="20"/>
        <w:lang w:val="en-US" w:eastAsia="en-US" w:bidi="ar-SA"/>
      </w:rPr>
    </w:lvl>
    <w:lvl w:ilvl="3">
      <w:numFmt w:val="bullet"/>
      <w:lvlText w:val="•"/>
      <w:lvlJc w:val="left"/>
      <w:pPr>
        <w:ind w:left="3206" w:hanging="360"/>
      </w:pPr>
      <w:rPr>
        <w:rFonts w:hint="default"/>
        <w:lang w:val="en-US" w:eastAsia="en-US" w:bidi="ar-SA"/>
      </w:rPr>
    </w:lvl>
    <w:lvl w:ilvl="4">
      <w:numFmt w:val="bullet"/>
      <w:lvlText w:val="•"/>
      <w:lvlJc w:val="left"/>
      <w:pPr>
        <w:ind w:left="4220" w:hanging="360"/>
      </w:pPr>
      <w:rPr>
        <w:rFonts w:hint="default"/>
        <w:lang w:val="en-US" w:eastAsia="en-US" w:bidi="ar-SA"/>
      </w:rPr>
    </w:lvl>
    <w:lvl w:ilvl="5">
      <w:numFmt w:val="bullet"/>
      <w:lvlText w:val="•"/>
      <w:lvlJc w:val="left"/>
      <w:pPr>
        <w:ind w:left="5233" w:hanging="360"/>
      </w:pPr>
      <w:rPr>
        <w:rFonts w:hint="default"/>
        <w:lang w:val="en-US" w:eastAsia="en-US" w:bidi="ar-SA"/>
      </w:rPr>
    </w:lvl>
    <w:lvl w:ilvl="6">
      <w:numFmt w:val="bullet"/>
      <w:lvlText w:val="•"/>
      <w:lvlJc w:val="left"/>
      <w:pPr>
        <w:ind w:left="6246" w:hanging="360"/>
      </w:pPr>
      <w:rPr>
        <w:rFonts w:hint="default"/>
        <w:lang w:val="en-US" w:eastAsia="en-US" w:bidi="ar-SA"/>
      </w:rPr>
    </w:lvl>
    <w:lvl w:ilvl="7">
      <w:numFmt w:val="bullet"/>
      <w:lvlText w:val="•"/>
      <w:lvlJc w:val="left"/>
      <w:pPr>
        <w:ind w:left="7260" w:hanging="360"/>
      </w:pPr>
      <w:rPr>
        <w:rFonts w:hint="default"/>
        <w:lang w:val="en-US" w:eastAsia="en-US" w:bidi="ar-SA"/>
      </w:rPr>
    </w:lvl>
    <w:lvl w:ilvl="8">
      <w:numFmt w:val="bullet"/>
      <w:lvlText w:val="•"/>
      <w:lvlJc w:val="left"/>
      <w:pPr>
        <w:ind w:left="8273" w:hanging="360"/>
      </w:pPr>
      <w:rPr>
        <w:rFonts w:hint="default"/>
        <w:lang w:val="en-US" w:eastAsia="en-US" w:bidi="ar-SA"/>
      </w:rPr>
    </w:lvl>
  </w:abstractNum>
  <w:abstractNum w:abstractNumId="15" w15:restartNumberingAfterBreak="0">
    <w:nsid w:val="3A074E0F"/>
    <w:multiLevelType w:val="multilevel"/>
    <w:tmpl w:val="9C3E8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BD139E"/>
    <w:multiLevelType w:val="multilevel"/>
    <w:tmpl w:val="E8FA5D36"/>
    <w:lvl w:ilvl="0">
      <w:start w:val="1"/>
      <w:numFmt w:val="none"/>
      <w:lvlText w:val="3."/>
      <w:lvlJc w:val="left"/>
      <w:pPr>
        <w:ind w:left="0" w:firstLine="0"/>
      </w:pPr>
      <w:rPr>
        <w:rFonts w:ascii="Arial" w:hAnsi="Arial" w:cs="Times New Roman" w:hint="default"/>
        <w:b w:val="0"/>
        <w:i w:val="0"/>
        <w:sz w:val="18"/>
      </w:rPr>
    </w:lvl>
    <w:lvl w:ilvl="1">
      <w:start w:val="1"/>
      <w:numFmt w:val="decimal"/>
      <w:isLgl/>
      <w:lvlText w:val="%13.%2"/>
      <w:lvlJc w:val="left"/>
      <w:pPr>
        <w:ind w:left="0" w:firstLine="0"/>
      </w:pPr>
      <w:rPr>
        <w:rFonts w:ascii="Arial" w:hAnsi="Arial" w:cs="Arial" w:hint="default"/>
        <w:b w:val="0"/>
        <w:i w:val="0"/>
        <w:color w:val="000000"/>
        <w:sz w:val="18"/>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7" w15:restartNumberingAfterBreak="0">
    <w:nsid w:val="41076A0E"/>
    <w:multiLevelType w:val="multilevel"/>
    <w:tmpl w:val="1702EC1C"/>
    <w:lvl w:ilvl="0">
      <w:start w:val="1"/>
      <w:numFmt w:val="none"/>
      <w:lvlText w:val="a."/>
      <w:lvlJc w:val="left"/>
      <w:pPr>
        <w:tabs>
          <w:tab w:val="num" w:pos="360"/>
        </w:tabs>
        <w:ind w:left="360" w:hanging="360"/>
      </w:pPr>
      <w:rPr>
        <w:rFonts w:ascii="DM Sans" w:hAnsi="DM Sans" w:hint="default"/>
        <w:b w:val="0"/>
        <w:i w:val="0"/>
        <w:sz w:val="18"/>
        <w:szCs w:val="20"/>
      </w:rPr>
    </w:lvl>
    <w:lvl w:ilvl="1">
      <w:start w:val="1"/>
      <w:numFmt w:val="decimal"/>
      <w:lvlText w:val="%1.%2."/>
      <w:lvlJc w:val="left"/>
      <w:pPr>
        <w:tabs>
          <w:tab w:val="num" w:pos="792"/>
        </w:tabs>
        <w:ind w:left="792" w:hanging="432"/>
      </w:pPr>
      <w:rPr>
        <w:rFonts w:hint="default"/>
        <w:b w:val="0"/>
        <w:bCs/>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418963AA"/>
    <w:multiLevelType w:val="multilevel"/>
    <w:tmpl w:val="9C1EDC3E"/>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15:restartNumberingAfterBreak="0">
    <w:nsid w:val="432B072C"/>
    <w:multiLevelType w:val="multilevel"/>
    <w:tmpl w:val="AD2A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EA190C"/>
    <w:multiLevelType w:val="multilevel"/>
    <w:tmpl w:val="F85EDF52"/>
    <w:lvl w:ilvl="0">
      <w:start w:val="1"/>
      <w:numFmt w:val="decimal"/>
      <w:lvlText w:val="%1."/>
      <w:lvlJc w:val="left"/>
      <w:pPr>
        <w:ind w:left="360" w:hanging="360"/>
      </w:pPr>
      <w:rPr>
        <w:rFonts w:ascii="Arial" w:hAnsi="Arial" w:cs="Arial" w:hint="default"/>
        <w:b/>
        <w:bCs/>
        <w:i w:val="0"/>
        <w:iCs w:val="0"/>
        <w:spacing w:val="0"/>
        <w:w w:val="79"/>
        <w:sz w:val="18"/>
        <w:szCs w:val="18"/>
        <w:lang w:val="en-US" w:eastAsia="en-US" w:bidi="ar-SA"/>
      </w:rPr>
    </w:lvl>
    <w:lvl w:ilvl="1">
      <w:start w:val="1"/>
      <w:numFmt w:val="decimal"/>
      <w:lvlText w:val="%1.%2."/>
      <w:lvlJc w:val="left"/>
      <w:pPr>
        <w:ind w:left="792" w:hanging="432"/>
      </w:pPr>
      <w:rPr>
        <w:rFonts w:ascii="Arial" w:hAnsi="Arial" w:cs="Arial" w:hint="default"/>
        <w:spacing w:val="0"/>
        <w:w w:val="100"/>
        <w:sz w:val="18"/>
        <w:szCs w:val="18"/>
        <w:lang w:val="en-US" w:eastAsia="en-US" w:bidi="ar-SA"/>
      </w:rPr>
    </w:lvl>
    <w:lvl w:ilvl="2">
      <w:start w:val="1"/>
      <w:numFmt w:val="decimal"/>
      <w:lvlText w:val="%1.%2.%3."/>
      <w:lvlJc w:val="left"/>
      <w:pPr>
        <w:ind w:left="1224" w:hanging="504"/>
      </w:pPr>
      <w:rPr>
        <w:rFonts w:hint="default"/>
        <w:b w:val="0"/>
        <w:bCs w:val="0"/>
        <w:i w:val="0"/>
        <w:iCs w:val="0"/>
        <w:spacing w:val="0"/>
        <w:w w:val="100"/>
        <w:sz w:val="18"/>
        <w:szCs w:val="18"/>
        <w:lang w:val="en-US" w:eastAsia="en-US" w:bidi="ar-SA"/>
      </w:rPr>
    </w:lvl>
    <w:lvl w:ilvl="3">
      <w:start w:val="1"/>
      <w:numFmt w:val="decimal"/>
      <w:lvlText w:val="%1.%2.%3.%4."/>
      <w:lvlJc w:val="left"/>
      <w:pPr>
        <w:ind w:left="1728" w:hanging="648"/>
      </w:pPr>
      <w:rPr>
        <w:rFonts w:hint="default"/>
        <w:lang w:val="en-US" w:eastAsia="en-US" w:bidi="ar-SA"/>
      </w:rPr>
    </w:lvl>
    <w:lvl w:ilvl="4">
      <w:start w:val="1"/>
      <w:numFmt w:val="decimal"/>
      <w:lvlText w:val="%1.%2.%3.%4.%5."/>
      <w:lvlJc w:val="left"/>
      <w:pPr>
        <w:ind w:left="2232" w:hanging="792"/>
      </w:pPr>
      <w:rPr>
        <w:rFonts w:hint="default"/>
        <w:lang w:val="en-US" w:eastAsia="en-US" w:bidi="ar-SA"/>
      </w:rPr>
    </w:lvl>
    <w:lvl w:ilvl="5">
      <w:start w:val="1"/>
      <w:numFmt w:val="decimal"/>
      <w:lvlText w:val="%1.%2.%3.%4.%5.%6."/>
      <w:lvlJc w:val="left"/>
      <w:pPr>
        <w:ind w:left="2736" w:hanging="936"/>
      </w:pPr>
      <w:rPr>
        <w:rFonts w:hint="default"/>
        <w:lang w:val="en-US" w:eastAsia="en-US" w:bidi="ar-SA"/>
      </w:rPr>
    </w:lvl>
    <w:lvl w:ilvl="6">
      <w:start w:val="1"/>
      <w:numFmt w:val="decimal"/>
      <w:lvlText w:val="%1.%2.%3.%4.%5.%6.%7."/>
      <w:lvlJc w:val="left"/>
      <w:pPr>
        <w:ind w:left="3240" w:hanging="1080"/>
      </w:pPr>
      <w:rPr>
        <w:rFonts w:hint="default"/>
        <w:lang w:val="en-US" w:eastAsia="en-US" w:bidi="ar-SA"/>
      </w:rPr>
    </w:lvl>
    <w:lvl w:ilvl="7">
      <w:start w:val="1"/>
      <w:numFmt w:val="decimal"/>
      <w:lvlText w:val="%1.%2.%3.%4.%5.%6.%7.%8."/>
      <w:lvlJc w:val="left"/>
      <w:pPr>
        <w:ind w:left="3744" w:hanging="1224"/>
      </w:pPr>
      <w:rPr>
        <w:rFonts w:hint="default"/>
        <w:lang w:val="en-US" w:eastAsia="en-US" w:bidi="ar-SA"/>
      </w:rPr>
    </w:lvl>
    <w:lvl w:ilvl="8">
      <w:start w:val="1"/>
      <w:numFmt w:val="decimal"/>
      <w:lvlText w:val="%1.%2.%3.%4.%5.%6.%7.%8.%9."/>
      <w:lvlJc w:val="left"/>
      <w:pPr>
        <w:ind w:left="4320" w:hanging="1440"/>
      </w:pPr>
      <w:rPr>
        <w:rFonts w:hint="default"/>
        <w:lang w:val="en-US" w:eastAsia="en-US" w:bidi="ar-SA"/>
      </w:rPr>
    </w:lvl>
  </w:abstractNum>
  <w:abstractNum w:abstractNumId="21" w15:restartNumberingAfterBreak="0">
    <w:nsid w:val="473039B7"/>
    <w:multiLevelType w:val="multilevel"/>
    <w:tmpl w:val="02082FE2"/>
    <w:lvl w:ilvl="0">
      <w:start w:val="1"/>
      <w:numFmt w:val="decimal"/>
      <w:lvlText w:val="%1."/>
      <w:lvlJc w:val="left"/>
      <w:pPr>
        <w:ind w:left="360" w:hanging="360"/>
      </w:pPr>
      <w:rPr>
        <w:rFonts w:hint="default"/>
        <w:b/>
        <w:bCs/>
        <w:i w:val="0"/>
        <w:iCs w:val="0"/>
        <w:spacing w:val="0"/>
        <w:w w:val="96"/>
        <w:sz w:val="18"/>
        <w:szCs w:val="18"/>
        <w:lang w:val="en-US" w:eastAsia="en-US" w:bidi="ar-SA"/>
      </w:rPr>
    </w:lvl>
    <w:lvl w:ilvl="1">
      <w:start w:val="1"/>
      <w:numFmt w:val="decimal"/>
      <w:lvlText w:val="%1.%2."/>
      <w:lvlJc w:val="left"/>
      <w:pPr>
        <w:ind w:left="792" w:hanging="432"/>
      </w:pPr>
      <w:rPr>
        <w:rFonts w:hint="default"/>
        <w:b w:val="0"/>
        <w:bCs w:val="0"/>
        <w:i w:val="0"/>
        <w:iCs w:val="0"/>
        <w:w w:val="100"/>
        <w:sz w:val="16"/>
        <w:szCs w:val="16"/>
        <w:lang w:val="en-US" w:eastAsia="en-US" w:bidi="ar-SA"/>
      </w:rPr>
    </w:lvl>
    <w:lvl w:ilvl="2">
      <w:start w:val="1"/>
      <w:numFmt w:val="decimal"/>
      <w:lvlText w:val="%1.%2.%3."/>
      <w:lvlJc w:val="left"/>
      <w:pPr>
        <w:ind w:left="1224" w:hanging="504"/>
      </w:pPr>
      <w:rPr>
        <w:rFonts w:hint="default"/>
        <w:b w:val="0"/>
        <w:bCs w:val="0"/>
        <w:i w:val="0"/>
        <w:iCs w:val="0"/>
        <w:spacing w:val="-3"/>
        <w:w w:val="96"/>
        <w:sz w:val="16"/>
        <w:szCs w:val="16"/>
        <w:lang w:val="en-US" w:eastAsia="en-US" w:bidi="ar-SA"/>
      </w:rPr>
    </w:lvl>
    <w:lvl w:ilvl="3">
      <w:start w:val="1"/>
      <w:numFmt w:val="decimal"/>
      <w:lvlText w:val="%1.%2.%3.%4."/>
      <w:lvlJc w:val="left"/>
      <w:pPr>
        <w:ind w:left="1728" w:hanging="648"/>
      </w:pPr>
      <w:rPr>
        <w:rFonts w:hint="default"/>
        <w:lang w:val="en-US" w:eastAsia="en-US" w:bidi="ar-SA"/>
      </w:rPr>
    </w:lvl>
    <w:lvl w:ilvl="4">
      <w:start w:val="1"/>
      <w:numFmt w:val="decimal"/>
      <w:lvlText w:val="%1.%2.%3.%4.%5."/>
      <w:lvlJc w:val="left"/>
      <w:pPr>
        <w:ind w:left="2232" w:hanging="792"/>
      </w:pPr>
      <w:rPr>
        <w:rFonts w:hint="default"/>
        <w:lang w:val="en-US" w:eastAsia="en-US" w:bidi="ar-SA"/>
      </w:rPr>
    </w:lvl>
    <w:lvl w:ilvl="5">
      <w:start w:val="1"/>
      <w:numFmt w:val="decimal"/>
      <w:lvlText w:val="%1.%2.%3.%4.%5.%6."/>
      <w:lvlJc w:val="left"/>
      <w:pPr>
        <w:ind w:left="2736" w:hanging="936"/>
      </w:pPr>
      <w:rPr>
        <w:rFonts w:hint="default"/>
        <w:lang w:val="en-US" w:eastAsia="en-US" w:bidi="ar-SA"/>
      </w:rPr>
    </w:lvl>
    <w:lvl w:ilvl="6">
      <w:start w:val="1"/>
      <w:numFmt w:val="decimal"/>
      <w:lvlText w:val="%1.%2.%3.%4.%5.%6.%7."/>
      <w:lvlJc w:val="left"/>
      <w:pPr>
        <w:ind w:left="3240" w:hanging="1080"/>
      </w:pPr>
      <w:rPr>
        <w:rFonts w:hint="default"/>
        <w:lang w:val="en-US" w:eastAsia="en-US" w:bidi="ar-SA"/>
      </w:rPr>
    </w:lvl>
    <w:lvl w:ilvl="7">
      <w:start w:val="1"/>
      <w:numFmt w:val="decimal"/>
      <w:lvlText w:val="%1.%2.%3.%4.%5.%6.%7.%8."/>
      <w:lvlJc w:val="left"/>
      <w:pPr>
        <w:ind w:left="3744" w:hanging="1224"/>
      </w:pPr>
      <w:rPr>
        <w:rFonts w:hint="default"/>
        <w:lang w:val="en-US" w:eastAsia="en-US" w:bidi="ar-SA"/>
      </w:rPr>
    </w:lvl>
    <w:lvl w:ilvl="8">
      <w:start w:val="1"/>
      <w:numFmt w:val="decimal"/>
      <w:lvlText w:val="%1.%2.%3.%4.%5.%6.%7.%8.%9."/>
      <w:lvlJc w:val="left"/>
      <w:pPr>
        <w:ind w:left="4320" w:hanging="1440"/>
      </w:pPr>
      <w:rPr>
        <w:rFonts w:hint="default"/>
        <w:lang w:val="en-US" w:eastAsia="en-US" w:bidi="ar-SA"/>
      </w:rPr>
    </w:lvl>
  </w:abstractNum>
  <w:abstractNum w:abstractNumId="22" w15:restartNumberingAfterBreak="0">
    <w:nsid w:val="48E122D4"/>
    <w:multiLevelType w:val="hybridMultilevel"/>
    <w:tmpl w:val="9E1E9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746BC1"/>
    <w:multiLevelType w:val="multilevel"/>
    <w:tmpl w:val="21EC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972346"/>
    <w:multiLevelType w:val="multilevel"/>
    <w:tmpl w:val="F3B2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E437E6"/>
    <w:multiLevelType w:val="hybridMultilevel"/>
    <w:tmpl w:val="6AAEF3A6"/>
    <w:lvl w:ilvl="0" w:tplc="AA16BCD8">
      <w:start w:val="1"/>
      <w:numFmt w:val="decimal"/>
      <w:lvlText w:val="%1."/>
      <w:lvlJc w:val="left"/>
      <w:pPr>
        <w:ind w:left="360" w:hanging="360"/>
      </w:pPr>
      <w:rPr>
        <w:rFonts w:hint="default"/>
        <w:b/>
        <w:bCs/>
        <w:sz w:val="18"/>
        <w:szCs w:val="18"/>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F524536"/>
    <w:multiLevelType w:val="multilevel"/>
    <w:tmpl w:val="9D58E8E8"/>
    <w:lvl w:ilvl="0">
      <w:start w:val="1"/>
      <w:numFmt w:val="none"/>
      <w:lvlText w:val="2"/>
      <w:lvlJc w:val="left"/>
      <w:pPr>
        <w:ind w:left="360" w:hanging="360"/>
      </w:pPr>
      <w:rPr>
        <w:rFonts w:hint="default"/>
      </w:rPr>
    </w:lvl>
    <w:lvl w:ilvl="1">
      <w:start w:val="1"/>
      <w:numFmt w:val="decimal"/>
      <w:lvlText w:val="%12.%2."/>
      <w:lvlJc w:val="left"/>
      <w:pPr>
        <w:ind w:left="792" w:hanging="432"/>
      </w:pPr>
      <w:rPr>
        <w:rFonts w:hint="default"/>
      </w:rPr>
    </w:lvl>
    <w:lvl w:ilvl="2">
      <w:start w:val="1"/>
      <w:numFmt w:val="decimal"/>
      <w:lvlText w:val="%12.%2.%3."/>
      <w:lvlJc w:val="left"/>
      <w:pPr>
        <w:ind w:left="1224" w:hanging="504"/>
      </w:pPr>
      <w:rPr>
        <w:rFonts w:ascii="Arial" w:hAnsi="Arial"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3650041"/>
    <w:multiLevelType w:val="multilevel"/>
    <w:tmpl w:val="E69E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C61F50"/>
    <w:multiLevelType w:val="multilevel"/>
    <w:tmpl w:val="018A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724B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723CA7"/>
    <w:multiLevelType w:val="multilevel"/>
    <w:tmpl w:val="D0DACC2E"/>
    <w:lvl w:ilvl="0">
      <w:start w:val="1"/>
      <w:numFmt w:val="decimal"/>
      <w:lvlText w:val="%1."/>
      <w:lvlJc w:val="left"/>
      <w:pPr>
        <w:ind w:left="720" w:hanging="360"/>
      </w:pPr>
      <w:rPr>
        <w:rFonts w:hint="default"/>
        <w:sz w:val="18"/>
        <w:szCs w:val="1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75F7BA9"/>
    <w:multiLevelType w:val="multilevel"/>
    <w:tmpl w:val="3434257E"/>
    <w:lvl w:ilvl="0">
      <w:start w:val="1"/>
      <w:numFmt w:val="decimal"/>
      <w:lvlText w:val="%1."/>
      <w:lvlJc w:val="left"/>
      <w:pPr>
        <w:ind w:left="360" w:hanging="360"/>
      </w:pPr>
      <w:rPr>
        <w:b/>
        <w:bCs/>
      </w:rPr>
    </w:lvl>
    <w:lvl w:ilvl="1">
      <w:start w:val="1"/>
      <w:numFmt w:val="decimal"/>
      <w:lvlText w:val="%1.%2."/>
      <w:lvlJc w:val="left"/>
      <w:pPr>
        <w:ind w:left="792"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9F5BFB"/>
    <w:multiLevelType w:val="multilevel"/>
    <w:tmpl w:val="AB240FD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FE2C06"/>
    <w:multiLevelType w:val="multilevel"/>
    <w:tmpl w:val="37CE2AE6"/>
    <w:lvl w:ilvl="0">
      <w:start w:val="1"/>
      <w:numFmt w:val="decimal"/>
      <w:lvlText w:val="%1."/>
      <w:lvlJc w:val="left"/>
      <w:pPr>
        <w:ind w:left="360" w:hanging="360"/>
      </w:pPr>
      <w:rPr>
        <w:rFonts w:hint="default"/>
      </w:rPr>
    </w:lvl>
    <w:lvl w:ilvl="1">
      <w:start w:val="1"/>
      <w:numFmt w:val="decimal"/>
      <w:lvlText w:val="3.%2."/>
      <w:lvlJc w:val="left"/>
      <w:pPr>
        <w:ind w:left="792" w:hanging="432"/>
      </w:pPr>
      <w:rPr>
        <w:rFonts w:ascii="Arial" w:hAnsi="Arial" w:hint="default"/>
        <w:b w:val="0"/>
        <w:i w:val="0"/>
        <w:sz w:val="18"/>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07C0360"/>
    <w:multiLevelType w:val="multilevel"/>
    <w:tmpl w:val="50DA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3C4B62"/>
    <w:multiLevelType w:val="multilevel"/>
    <w:tmpl w:val="78F6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9529B4"/>
    <w:multiLevelType w:val="multilevel"/>
    <w:tmpl w:val="4DC4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D63A53"/>
    <w:multiLevelType w:val="multilevel"/>
    <w:tmpl w:val="8BC814A8"/>
    <w:lvl w:ilvl="0">
      <w:start w:val="1"/>
      <w:numFmt w:val="decimal"/>
      <w:lvlText w:val="%1."/>
      <w:lvlJc w:val="left"/>
      <w:pPr>
        <w:tabs>
          <w:tab w:val="num" w:pos="360"/>
        </w:tabs>
        <w:ind w:left="360" w:hanging="360"/>
      </w:pPr>
      <w:rPr>
        <w:b w:val="0"/>
        <w:bCs w:val="0"/>
      </w:rPr>
    </w:lvl>
    <w:lvl w:ilvl="1">
      <w:start w:val="1"/>
      <w:numFmt w:val="decimal"/>
      <w:lvlText w:val="%1.%2."/>
      <w:lvlJc w:val="left"/>
      <w:pPr>
        <w:tabs>
          <w:tab w:val="num" w:pos="792"/>
        </w:tabs>
        <w:ind w:left="792" w:hanging="432"/>
      </w:pPr>
      <w:rPr>
        <w:b w:val="0"/>
        <w:bCs/>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7509348D"/>
    <w:multiLevelType w:val="multilevel"/>
    <w:tmpl w:val="78BE6BB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bCs/>
        <w:i w:val="0"/>
        <w:color w:val="auto"/>
        <w:sz w:val="16"/>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419453395">
    <w:abstractNumId w:val="37"/>
  </w:num>
  <w:num w:numId="2" w16cid:durableId="547376963">
    <w:abstractNumId w:val="21"/>
  </w:num>
  <w:num w:numId="3" w16cid:durableId="401217884">
    <w:abstractNumId w:val="14"/>
  </w:num>
  <w:num w:numId="4" w16cid:durableId="361630409">
    <w:abstractNumId w:val="20"/>
  </w:num>
  <w:num w:numId="5" w16cid:durableId="2103717322">
    <w:abstractNumId w:val="26"/>
  </w:num>
  <w:num w:numId="6" w16cid:durableId="1010990125">
    <w:abstractNumId w:val="12"/>
  </w:num>
  <w:num w:numId="7" w16cid:durableId="523786742">
    <w:abstractNumId w:val="18"/>
  </w:num>
  <w:num w:numId="8" w16cid:durableId="1255362575">
    <w:abstractNumId w:val="2"/>
  </w:num>
  <w:num w:numId="9" w16cid:durableId="721439286">
    <w:abstractNumId w:val="5"/>
  </w:num>
  <w:num w:numId="10" w16cid:durableId="874849954">
    <w:abstractNumId w:val="22"/>
  </w:num>
  <w:num w:numId="11" w16cid:durableId="690037172">
    <w:abstractNumId w:val="10"/>
  </w:num>
  <w:num w:numId="12" w16cid:durableId="992103116">
    <w:abstractNumId w:val="17"/>
  </w:num>
  <w:num w:numId="13" w16cid:durableId="243489720">
    <w:abstractNumId w:val="31"/>
  </w:num>
  <w:num w:numId="14" w16cid:durableId="1747605989">
    <w:abstractNumId w:val="25"/>
  </w:num>
  <w:num w:numId="15" w16cid:durableId="749039128">
    <w:abstractNumId w:val="33"/>
  </w:num>
  <w:num w:numId="16" w16cid:durableId="1059330469">
    <w:abstractNumId w:val="4"/>
  </w:num>
  <w:num w:numId="17" w16cid:durableId="1972200794">
    <w:abstractNumId w:val="30"/>
  </w:num>
  <w:num w:numId="18" w16cid:durableId="984553843">
    <w:abstractNumId w:val="38"/>
  </w:num>
  <w:num w:numId="19" w16cid:durableId="3288070">
    <w:abstractNumId w:val="38"/>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6.%2."/>
        <w:lvlJc w:val="left"/>
        <w:pPr>
          <w:tabs>
            <w:tab w:val="num" w:pos="792"/>
          </w:tabs>
          <w:ind w:left="792" w:hanging="432"/>
        </w:pPr>
        <w:rPr>
          <w:rFonts w:ascii="Arial" w:hAnsi="Arial" w:hint="default"/>
          <w:b w:val="0"/>
          <w:bCs/>
          <w:i w:val="0"/>
          <w:color w:val="auto"/>
          <w:sz w:val="18"/>
          <w:szCs w:val="20"/>
        </w:rPr>
      </w:lvl>
    </w:lvlOverride>
    <w:lvlOverride w:ilvl="2">
      <w:lvl w:ilvl="2">
        <w:start w:val="1"/>
        <w:numFmt w:val="decimal"/>
        <w:lvlText w:val="%1.%2.%3."/>
        <w:lvlJc w:val="left"/>
        <w:pPr>
          <w:tabs>
            <w:tab w:val="num" w:pos="1224"/>
          </w:tabs>
          <w:ind w:left="1224" w:hanging="504"/>
        </w:pPr>
        <w:rPr>
          <w:rFonts w:hint="default"/>
        </w:rPr>
      </w:lvl>
    </w:lvlOverride>
    <w:lvlOverride w:ilvl="3">
      <w:lvl w:ilvl="3">
        <w:start w:val="1"/>
        <w:numFmt w:val="decimal"/>
        <w:lvlText w:val="%1.%2.%3.%4."/>
        <w:lvlJc w:val="left"/>
        <w:pPr>
          <w:tabs>
            <w:tab w:val="num" w:pos="180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20" w16cid:durableId="470562333">
    <w:abstractNumId w:val="16"/>
  </w:num>
  <w:num w:numId="21" w16cid:durableId="573512098">
    <w:abstractNumId w:val="13"/>
  </w:num>
  <w:num w:numId="22" w16cid:durableId="735014079">
    <w:abstractNumId w:val="7"/>
  </w:num>
  <w:num w:numId="23" w16cid:durableId="714083394">
    <w:abstractNumId w:val="6"/>
  </w:num>
  <w:num w:numId="24" w16cid:durableId="1309214137">
    <w:abstractNumId w:val="34"/>
  </w:num>
  <w:num w:numId="25" w16cid:durableId="724766696">
    <w:abstractNumId w:val="24"/>
  </w:num>
  <w:num w:numId="26" w16cid:durableId="1530483629">
    <w:abstractNumId w:val="35"/>
  </w:num>
  <w:num w:numId="27" w16cid:durableId="96566869">
    <w:abstractNumId w:val="29"/>
  </w:num>
  <w:num w:numId="28" w16cid:durableId="9918462">
    <w:abstractNumId w:val="36"/>
  </w:num>
  <w:num w:numId="29" w16cid:durableId="1252080959">
    <w:abstractNumId w:val="27"/>
  </w:num>
  <w:num w:numId="30" w16cid:durableId="649988012">
    <w:abstractNumId w:val="28"/>
  </w:num>
  <w:num w:numId="31" w16cid:durableId="1298148517">
    <w:abstractNumId w:val="23"/>
  </w:num>
  <w:num w:numId="32" w16cid:durableId="1527140798">
    <w:abstractNumId w:val="0"/>
  </w:num>
  <w:num w:numId="33" w16cid:durableId="1560172804">
    <w:abstractNumId w:val="9"/>
  </w:num>
  <w:num w:numId="34" w16cid:durableId="1108279515">
    <w:abstractNumId w:val="11"/>
  </w:num>
  <w:num w:numId="35" w16cid:durableId="262154675">
    <w:abstractNumId w:val="1"/>
  </w:num>
  <w:num w:numId="36" w16cid:durableId="156502376">
    <w:abstractNumId w:val="19"/>
  </w:num>
  <w:num w:numId="37" w16cid:durableId="2045712796">
    <w:abstractNumId w:val="15"/>
  </w:num>
  <w:num w:numId="38" w16cid:durableId="1784154726">
    <w:abstractNumId w:val="8"/>
  </w:num>
  <w:num w:numId="39" w16cid:durableId="232785631">
    <w:abstractNumId w:val="32"/>
  </w:num>
  <w:num w:numId="40" w16cid:durableId="1289434122">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EB5"/>
    <w:rsid w:val="00001034"/>
    <w:rsid w:val="000010E1"/>
    <w:rsid w:val="00004150"/>
    <w:rsid w:val="00004A86"/>
    <w:rsid w:val="000064BF"/>
    <w:rsid w:val="0000679E"/>
    <w:rsid w:val="000067F4"/>
    <w:rsid w:val="00010550"/>
    <w:rsid w:val="000108DE"/>
    <w:rsid w:val="00011D49"/>
    <w:rsid w:val="00015881"/>
    <w:rsid w:val="0001626B"/>
    <w:rsid w:val="00016D87"/>
    <w:rsid w:val="00016F6F"/>
    <w:rsid w:val="000177E8"/>
    <w:rsid w:val="00020445"/>
    <w:rsid w:val="00023121"/>
    <w:rsid w:val="00023A29"/>
    <w:rsid w:val="00024594"/>
    <w:rsid w:val="00025A2B"/>
    <w:rsid w:val="00025E77"/>
    <w:rsid w:val="00025F23"/>
    <w:rsid w:val="0002624E"/>
    <w:rsid w:val="00026E84"/>
    <w:rsid w:val="00027AFA"/>
    <w:rsid w:val="00027FC5"/>
    <w:rsid w:val="0003021B"/>
    <w:rsid w:val="00030DB7"/>
    <w:rsid w:val="00032159"/>
    <w:rsid w:val="00033111"/>
    <w:rsid w:val="000334DA"/>
    <w:rsid w:val="00033617"/>
    <w:rsid w:val="00034272"/>
    <w:rsid w:val="0003478F"/>
    <w:rsid w:val="0003615F"/>
    <w:rsid w:val="00037CA3"/>
    <w:rsid w:val="00041167"/>
    <w:rsid w:val="0004119C"/>
    <w:rsid w:val="00041FED"/>
    <w:rsid w:val="00044DB8"/>
    <w:rsid w:val="0004709D"/>
    <w:rsid w:val="0005079C"/>
    <w:rsid w:val="000517F1"/>
    <w:rsid w:val="00051C27"/>
    <w:rsid w:val="000526F5"/>
    <w:rsid w:val="000529E4"/>
    <w:rsid w:val="00052C97"/>
    <w:rsid w:val="000543D5"/>
    <w:rsid w:val="00060933"/>
    <w:rsid w:val="0006152F"/>
    <w:rsid w:val="00062146"/>
    <w:rsid w:val="000628D8"/>
    <w:rsid w:val="00062DDC"/>
    <w:rsid w:val="0006345D"/>
    <w:rsid w:val="0006389B"/>
    <w:rsid w:val="000660DC"/>
    <w:rsid w:val="00066E48"/>
    <w:rsid w:val="00070283"/>
    <w:rsid w:val="000728E5"/>
    <w:rsid w:val="00073448"/>
    <w:rsid w:val="00073789"/>
    <w:rsid w:val="00075998"/>
    <w:rsid w:val="00075CDA"/>
    <w:rsid w:val="00080B14"/>
    <w:rsid w:val="00080F79"/>
    <w:rsid w:val="00083425"/>
    <w:rsid w:val="00083B28"/>
    <w:rsid w:val="00083C88"/>
    <w:rsid w:val="00084BC9"/>
    <w:rsid w:val="00085442"/>
    <w:rsid w:val="00085B8A"/>
    <w:rsid w:val="00085E50"/>
    <w:rsid w:val="000868D6"/>
    <w:rsid w:val="0008739C"/>
    <w:rsid w:val="00090F52"/>
    <w:rsid w:val="00094C39"/>
    <w:rsid w:val="00095658"/>
    <w:rsid w:val="00095BE0"/>
    <w:rsid w:val="00095CB2"/>
    <w:rsid w:val="000963AF"/>
    <w:rsid w:val="000A0AEB"/>
    <w:rsid w:val="000A3194"/>
    <w:rsid w:val="000A6312"/>
    <w:rsid w:val="000A7724"/>
    <w:rsid w:val="000B0729"/>
    <w:rsid w:val="000B1A85"/>
    <w:rsid w:val="000B2098"/>
    <w:rsid w:val="000B4596"/>
    <w:rsid w:val="000B513B"/>
    <w:rsid w:val="000B53EA"/>
    <w:rsid w:val="000B7D43"/>
    <w:rsid w:val="000C1116"/>
    <w:rsid w:val="000C233A"/>
    <w:rsid w:val="000C26F5"/>
    <w:rsid w:val="000C65C8"/>
    <w:rsid w:val="000C685D"/>
    <w:rsid w:val="000D08AC"/>
    <w:rsid w:val="000D0E99"/>
    <w:rsid w:val="000D1343"/>
    <w:rsid w:val="000D2FA3"/>
    <w:rsid w:val="000D39EC"/>
    <w:rsid w:val="000D49EB"/>
    <w:rsid w:val="000D5753"/>
    <w:rsid w:val="000D6008"/>
    <w:rsid w:val="000D6263"/>
    <w:rsid w:val="000D7A19"/>
    <w:rsid w:val="000E05F9"/>
    <w:rsid w:val="000E086C"/>
    <w:rsid w:val="000E0F40"/>
    <w:rsid w:val="000E10D7"/>
    <w:rsid w:val="000E1586"/>
    <w:rsid w:val="000E1E5A"/>
    <w:rsid w:val="000E3DF2"/>
    <w:rsid w:val="000E3FA4"/>
    <w:rsid w:val="000E5357"/>
    <w:rsid w:val="000F12AD"/>
    <w:rsid w:val="000F23CD"/>
    <w:rsid w:val="000F3E00"/>
    <w:rsid w:val="000F56A6"/>
    <w:rsid w:val="000F580F"/>
    <w:rsid w:val="000F5976"/>
    <w:rsid w:val="000F6597"/>
    <w:rsid w:val="000F6D04"/>
    <w:rsid w:val="00100B10"/>
    <w:rsid w:val="00103ACB"/>
    <w:rsid w:val="00104497"/>
    <w:rsid w:val="00106004"/>
    <w:rsid w:val="00107E60"/>
    <w:rsid w:val="00112044"/>
    <w:rsid w:val="0011588C"/>
    <w:rsid w:val="00120758"/>
    <w:rsid w:val="001228EE"/>
    <w:rsid w:val="00123771"/>
    <w:rsid w:val="00123EEB"/>
    <w:rsid w:val="00124400"/>
    <w:rsid w:val="0012443C"/>
    <w:rsid w:val="00124986"/>
    <w:rsid w:val="00125497"/>
    <w:rsid w:val="00130D41"/>
    <w:rsid w:val="00131587"/>
    <w:rsid w:val="00131EB8"/>
    <w:rsid w:val="0013282A"/>
    <w:rsid w:val="00132980"/>
    <w:rsid w:val="00133479"/>
    <w:rsid w:val="00134318"/>
    <w:rsid w:val="00134797"/>
    <w:rsid w:val="0013514F"/>
    <w:rsid w:val="00135CE5"/>
    <w:rsid w:val="00136514"/>
    <w:rsid w:val="001375FB"/>
    <w:rsid w:val="00137BD4"/>
    <w:rsid w:val="00137C60"/>
    <w:rsid w:val="001414F7"/>
    <w:rsid w:val="00142827"/>
    <w:rsid w:val="00142DE2"/>
    <w:rsid w:val="00143E79"/>
    <w:rsid w:val="00144376"/>
    <w:rsid w:val="00145919"/>
    <w:rsid w:val="00145CE2"/>
    <w:rsid w:val="0014722F"/>
    <w:rsid w:val="00154E2C"/>
    <w:rsid w:val="0015665D"/>
    <w:rsid w:val="00156E05"/>
    <w:rsid w:val="0015700C"/>
    <w:rsid w:val="0015701C"/>
    <w:rsid w:val="0015780B"/>
    <w:rsid w:val="001605E3"/>
    <w:rsid w:val="00160C60"/>
    <w:rsid w:val="00161EE9"/>
    <w:rsid w:val="00165144"/>
    <w:rsid w:val="00167223"/>
    <w:rsid w:val="00167D04"/>
    <w:rsid w:val="00170445"/>
    <w:rsid w:val="0017125B"/>
    <w:rsid w:val="001734F8"/>
    <w:rsid w:val="00174D37"/>
    <w:rsid w:val="00175306"/>
    <w:rsid w:val="0017554F"/>
    <w:rsid w:val="00175C95"/>
    <w:rsid w:val="00176A82"/>
    <w:rsid w:val="00176E98"/>
    <w:rsid w:val="0018198A"/>
    <w:rsid w:val="001822FA"/>
    <w:rsid w:val="001849A9"/>
    <w:rsid w:val="0018540B"/>
    <w:rsid w:val="0018546C"/>
    <w:rsid w:val="0018777E"/>
    <w:rsid w:val="001919B3"/>
    <w:rsid w:val="00195638"/>
    <w:rsid w:val="0019764B"/>
    <w:rsid w:val="001A04AD"/>
    <w:rsid w:val="001A0F9B"/>
    <w:rsid w:val="001A11AB"/>
    <w:rsid w:val="001A3512"/>
    <w:rsid w:val="001A4D70"/>
    <w:rsid w:val="001A61D7"/>
    <w:rsid w:val="001A675A"/>
    <w:rsid w:val="001B2012"/>
    <w:rsid w:val="001B3748"/>
    <w:rsid w:val="001B3AAC"/>
    <w:rsid w:val="001B52A3"/>
    <w:rsid w:val="001B5C81"/>
    <w:rsid w:val="001C06C9"/>
    <w:rsid w:val="001C1C65"/>
    <w:rsid w:val="001C2FAA"/>
    <w:rsid w:val="001C327D"/>
    <w:rsid w:val="001C40CE"/>
    <w:rsid w:val="001C4383"/>
    <w:rsid w:val="001C599A"/>
    <w:rsid w:val="001C6790"/>
    <w:rsid w:val="001D07A8"/>
    <w:rsid w:val="001D17BD"/>
    <w:rsid w:val="001D31C4"/>
    <w:rsid w:val="001D355D"/>
    <w:rsid w:val="001E197D"/>
    <w:rsid w:val="001E2C87"/>
    <w:rsid w:val="001E303B"/>
    <w:rsid w:val="001E314B"/>
    <w:rsid w:val="001E37E0"/>
    <w:rsid w:val="001E3CE8"/>
    <w:rsid w:val="001E40A8"/>
    <w:rsid w:val="001E4A4F"/>
    <w:rsid w:val="001E55C0"/>
    <w:rsid w:val="001E581A"/>
    <w:rsid w:val="001F0971"/>
    <w:rsid w:val="001F0DE3"/>
    <w:rsid w:val="001F1178"/>
    <w:rsid w:val="001F1819"/>
    <w:rsid w:val="001F21FB"/>
    <w:rsid w:val="001F3CB7"/>
    <w:rsid w:val="001F5836"/>
    <w:rsid w:val="001F69DF"/>
    <w:rsid w:val="001F734D"/>
    <w:rsid w:val="0020052C"/>
    <w:rsid w:val="00201C40"/>
    <w:rsid w:val="0020295E"/>
    <w:rsid w:val="00203300"/>
    <w:rsid w:val="00203E22"/>
    <w:rsid w:val="002043E8"/>
    <w:rsid w:val="002057CB"/>
    <w:rsid w:val="002077B4"/>
    <w:rsid w:val="002079BA"/>
    <w:rsid w:val="00207DC6"/>
    <w:rsid w:val="0021062D"/>
    <w:rsid w:val="002111BC"/>
    <w:rsid w:val="00213486"/>
    <w:rsid w:val="00214378"/>
    <w:rsid w:val="00217E80"/>
    <w:rsid w:val="002205C4"/>
    <w:rsid w:val="00220D63"/>
    <w:rsid w:val="00222995"/>
    <w:rsid w:val="00223400"/>
    <w:rsid w:val="002250B7"/>
    <w:rsid w:val="002254CB"/>
    <w:rsid w:val="0022688F"/>
    <w:rsid w:val="00226A97"/>
    <w:rsid w:val="00227797"/>
    <w:rsid w:val="00231F14"/>
    <w:rsid w:val="00232563"/>
    <w:rsid w:val="00234D89"/>
    <w:rsid w:val="00236A34"/>
    <w:rsid w:val="0023713C"/>
    <w:rsid w:val="002371A3"/>
    <w:rsid w:val="0023774B"/>
    <w:rsid w:val="0023799E"/>
    <w:rsid w:val="00241502"/>
    <w:rsid w:val="00242185"/>
    <w:rsid w:val="00242B45"/>
    <w:rsid w:val="00242F2C"/>
    <w:rsid w:val="00244033"/>
    <w:rsid w:val="002443E1"/>
    <w:rsid w:val="00244F1A"/>
    <w:rsid w:val="00246B28"/>
    <w:rsid w:val="00246E9C"/>
    <w:rsid w:val="00247F0A"/>
    <w:rsid w:val="00251A93"/>
    <w:rsid w:val="00252670"/>
    <w:rsid w:val="002526E0"/>
    <w:rsid w:val="00254FF8"/>
    <w:rsid w:val="00255826"/>
    <w:rsid w:val="00255885"/>
    <w:rsid w:val="00255D47"/>
    <w:rsid w:val="002561EA"/>
    <w:rsid w:val="002561F6"/>
    <w:rsid w:val="00256AE3"/>
    <w:rsid w:val="00257316"/>
    <w:rsid w:val="00257A8C"/>
    <w:rsid w:val="00261D4C"/>
    <w:rsid w:val="002628F4"/>
    <w:rsid w:val="00262930"/>
    <w:rsid w:val="00262DC9"/>
    <w:rsid w:val="00265DB4"/>
    <w:rsid w:val="002664A8"/>
    <w:rsid w:val="0026773F"/>
    <w:rsid w:val="00270529"/>
    <w:rsid w:val="00270DA7"/>
    <w:rsid w:val="00272313"/>
    <w:rsid w:val="00272C8A"/>
    <w:rsid w:val="00273572"/>
    <w:rsid w:val="002741FC"/>
    <w:rsid w:val="00274581"/>
    <w:rsid w:val="0027470B"/>
    <w:rsid w:val="0027590D"/>
    <w:rsid w:val="00276B15"/>
    <w:rsid w:val="00277B67"/>
    <w:rsid w:val="002804E9"/>
    <w:rsid w:val="00281450"/>
    <w:rsid w:val="0028187B"/>
    <w:rsid w:val="00282DD8"/>
    <w:rsid w:val="00283E3D"/>
    <w:rsid w:val="00284279"/>
    <w:rsid w:val="002845FB"/>
    <w:rsid w:val="002846A5"/>
    <w:rsid w:val="002867E6"/>
    <w:rsid w:val="00286D7B"/>
    <w:rsid w:val="0028747A"/>
    <w:rsid w:val="0028753F"/>
    <w:rsid w:val="00287875"/>
    <w:rsid w:val="00287A18"/>
    <w:rsid w:val="00291976"/>
    <w:rsid w:val="00292A9A"/>
    <w:rsid w:val="00293F04"/>
    <w:rsid w:val="00294CBC"/>
    <w:rsid w:val="00294CF8"/>
    <w:rsid w:val="00294DCC"/>
    <w:rsid w:val="00297C29"/>
    <w:rsid w:val="002A0D93"/>
    <w:rsid w:val="002A1621"/>
    <w:rsid w:val="002A29C5"/>
    <w:rsid w:val="002A3296"/>
    <w:rsid w:val="002A3FE8"/>
    <w:rsid w:val="002A4390"/>
    <w:rsid w:val="002A4699"/>
    <w:rsid w:val="002A519A"/>
    <w:rsid w:val="002A5FDF"/>
    <w:rsid w:val="002A6209"/>
    <w:rsid w:val="002A73AC"/>
    <w:rsid w:val="002A7717"/>
    <w:rsid w:val="002B10FB"/>
    <w:rsid w:val="002B24AB"/>
    <w:rsid w:val="002B3E33"/>
    <w:rsid w:val="002B4FFB"/>
    <w:rsid w:val="002B61F7"/>
    <w:rsid w:val="002C12F4"/>
    <w:rsid w:val="002C2632"/>
    <w:rsid w:val="002C2778"/>
    <w:rsid w:val="002C2918"/>
    <w:rsid w:val="002C5C10"/>
    <w:rsid w:val="002D1290"/>
    <w:rsid w:val="002D17B4"/>
    <w:rsid w:val="002D275B"/>
    <w:rsid w:val="002D3DBE"/>
    <w:rsid w:val="002D50BB"/>
    <w:rsid w:val="002D728C"/>
    <w:rsid w:val="002D792D"/>
    <w:rsid w:val="002E02EF"/>
    <w:rsid w:val="002E0889"/>
    <w:rsid w:val="002E1DA4"/>
    <w:rsid w:val="002E3EE8"/>
    <w:rsid w:val="002E4D1C"/>
    <w:rsid w:val="002E6418"/>
    <w:rsid w:val="002F0899"/>
    <w:rsid w:val="002F17B9"/>
    <w:rsid w:val="002F4B7D"/>
    <w:rsid w:val="002F65BE"/>
    <w:rsid w:val="002F6920"/>
    <w:rsid w:val="002F74D1"/>
    <w:rsid w:val="00300570"/>
    <w:rsid w:val="003021EF"/>
    <w:rsid w:val="00302235"/>
    <w:rsid w:val="0030445B"/>
    <w:rsid w:val="00304489"/>
    <w:rsid w:val="00304653"/>
    <w:rsid w:val="00304B94"/>
    <w:rsid w:val="0030571A"/>
    <w:rsid w:val="00305F2D"/>
    <w:rsid w:val="00307CD3"/>
    <w:rsid w:val="00310576"/>
    <w:rsid w:val="00310B7C"/>
    <w:rsid w:val="00311CDA"/>
    <w:rsid w:val="00312547"/>
    <w:rsid w:val="003133F2"/>
    <w:rsid w:val="0031494A"/>
    <w:rsid w:val="0031552D"/>
    <w:rsid w:val="003177DE"/>
    <w:rsid w:val="0032035E"/>
    <w:rsid w:val="003213E2"/>
    <w:rsid w:val="00321DCC"/>
    <w:rsid w:val="00321E49"/>
    <w:rsid w:val="003224AD"/>
    <w:rsid w:val="00323D88"/>
    <w:rsid w:val="0032565A"/>
    <w:rsid w:val="00325BF5"/>
    <w:rsid w:val="00325FEF"/>
    <w:rsid w:val="00327154"/>
    <w:rsid w:val="00327D58"/>
    <w:rsid w:val="00327E8F"/>
    <w:rsid w:val="003308DE"/>
    <w:rsid w:val="003309C2"/>
    <w:rsid w:val="00330A1B"/>
    <w:rsid w:val="00332D64"/>
    <w:rsid w:val="00333B6F"/>
    <w:rsid w:val="00333E84"/>
    <w:rsid w:val="00334545"/>
    <w:rsid w:val="00334D00"/>
    <w:rsid w:val="00335C73"/>
    <w:rsid w:val="00336E7B"/>
    <w:rsid w:val="0034226A"/>
    <w:rsid w:val="00342FB8"/>
    <w:rsid w:val="00345723"/>
    <w:rsid w:val="00345890"/>
    <w:rsid w:val="00345930"/>
    <w:rsid w:val="00346E50"/>
    <w:rsid w:val="00350D78"/>
    <w:rsid w:val="00350D9D"/>
    <w:rsid w:val="00351A52"/>
    <w:rsid w:val="00353845"/>
    <w:rsid w:val="00353A66"/>
    <w:rsid w:val="00353B51"/>
    <w:rsid w:val="003554D2"/>
    <w:rsid w:val="00357201"/>
    <w:rsid w:val="003610C4"/>
    <w:rsid w:val="0036195B"/>
    <w:rsid w:val="00362894"/>
    <w:rsid w:val="003652C4"/>
    <w:rsid w:val="00366610"/>
    <w:rsid w:val="00367363"/>
    <w:rsid w:val="00370E24"/>
    <w:rsid w:val="00371973"/>
    <w:rsid w:val="00371BFF"/>
    <w:rsid w:val="00371EB9"/>
    <w:rsid w:val="0037306B"/>
    <w:rsid w:val="00373775"/>
    <w:rsid w:val="00373B79"/>
    <w:rsid w:val="00374270"/>
    <w:rsid w:val="003743DB"/>
    <w:rsid w:val="00380B7C"/>
    <w:rsid w:val="0038136C"/>
    <w:rsid w:val="00381794"/>
    <w:rsid w:val="003820F3"/>
    <w:rsid w:val="00382D8A"/>
    <w:rsid w:val="00385526"/>
    <w:rsid w:val="003864B5"/>
    <w:rsid w:val="003871BA"/>
    <w:rsid w:val="00390394"/>
    <w:rsid w:val="00391479"/>
    <w:rsid w:val="00391D06"/>
    <w:rsid w:val="003937A3"/>
    <w:rsid w:val="00394562"/>
    <w:rsid w:val="003945F9"/>
    <w:rsid w:val="0039495E"/>
    <w:rsid w:val="0039577F"/>
    <w:rsid w:val="00396EBF"/>
    <w:rsid w:val="003A0AB7"/>
    <w:rsid w:val="003A0E52"/>
    <w:rsid w:val="003A4632"/>
    <w:rsid w:val="003A4E1E"/>
    <w:rsid w:val="003A51A3"/>
    <w:rsid w:val="003A5856"/>
    <w:rsid w:val="003A5CCF"/>
    <w:rsid w:val="003B1B05"/>
    <w:rsid w:val="003B2AA1"/>
    <w:rsid w:val="003B4A08"/>
    <w:rsid w:val="003B4DD8"/>
    <w:rsid w:val="003B4F7C"/>
    <w:rsid w:val="003B5458"/>
    <w:rsid w:val="003B5B72"/>
    <w:rsid w:val="003B6709"/>
    <w:rsid w:val="003B685B"/>
    <w:rsid w:val="003B6AB4"/>
    <w:rsid w:val="003B6E69"/>
    <w:rsid w:val="003B6FD6"/>
    <w:rsid w:val="003C0806"/>
    <w:rsid w:val="003C0C23"/>
    <w:rsid w:val="003C0DB5"/>
    <w:rsid w:val="003C0FAB"/>
    <w:rsid w:val="003C221D"/>
    <w:rsid w:val="003C311C"/>
    <w:rsid w:val="003C345C"/>
    <w:rsid w:val="003C55DC"/>
    <w:rsid w:val="003C5B01"/>
    <w:rsid w:val="003C69F0"/>
    <w:rsid w:val="003C6EBE"/>
    <w:rsid w:val="003C7227"/>
    <w:rsid w:val="003C7540"/>
    <w:rsid w:val="003D0775"/>
    <w:rsid w:val="003D20A2"/>
    <w:rsid w:val="003D25DE"/>
    <w:rsid w:val="003D3FC1"/>
    <w:rsid w:val="003D550C"/>
    <w:rsid w:val="003D5DF3"/>
    <w:rsid w:val="003D5F9C"/>
    <w:rsid w:val="003E0DB9"/>
    <w:rsid w:val="003E0F26"/>
    <w:rsid w:val="003E2EA6"/>
    <w:rsid w:val="003E3101"/>
    <w:rsid w:val="003E4647"/>
    <w:rsid w:val="003E4BAB"/>
    <w:rsid w:val="003E5211"/>
    <w:rsid w:val="003E5228"/>
    <w:rsid w:val="003E5392"/>
    <w:rsid w:val="003E6B5D"/>
    <w:rsid w:val="003E6F9E"/>
    <w:rsid w:val="003F27DA"/>
    <w:rsid w:val="003F37F3"/>
    <w:rsid w:val="003F395D"/>
    <w:rsid w:val="003F532E"/>
    <w:rsid w:val="003F53F7"/>
    <w:rsid w:val="003F5AD5"/>
    <w:rsid w:val="003F76DC"/>
    <w:rsid w:val="00400827"/>
    <w:rsid w:val="00403D3E"/>
    <w:rsid w:val="00403DDC"/>
    <w:rsid w:val="00403E8A"/>
    <w:rsid w:val="00404D34"/>
    <w:rsid w:val="00405032"/>
    <w:rsid w:val="004050BC"/>
    <w:rsid w:val="004100A8"/>
    <w:rsid w:val="0041010D"/>
    <w:rsid w:val="0041046D"/>
    <w:rsid w:val="0041112D"/>
    <w:rsid w:val="00411372"/>
    <w:rsid w:val="00411786"/>
    <w:rsid w:val="00411A32"/>
    <w:rsid w:val="00412DF5"/>
    <w:rsid w:val="0041305C"/>
    <w:rsid w:val="00413B18"/>
    <w:rsid w:val="00414D5B"/>
    <w:rsid w:val="00415844"/>
    <w:rsid w:val="004164F7"/>
    <w:rsid w:val="004170B6"/>
    <w:rsid w:val="0041770F"/>
    <w:rsid w:val="004207DB"/>
    <w:rsid w:val="00420F4C"/>
    <w:rsid w:val="00421D22"/>
    <w:rsid w:val="004238BF"/>
    <w:rsid w:val="004242F7"/>
    <w:rsid w:val="00425DB9"/>
    <w:rsid w:val="00427730"/>
    <w:rsid w:val="0043009B"/>
    <w:rsid w:val="004307E1"/>
    <w:rsid w:val="004308FD"/>
    <w:rsid w:val="0043093A"/>
    <w:rsid w:val="00430AD2"/>
    <w:rsid w:val="00432B20"/>
    <w:rsid w:val="00434408"/>
    <w:rsid w:val="0043748D"/>
    <w:rsid w:val="00441492"/>
    <w:rsid w:val="00442803"/>
    <w:rsid w:val="00443220"/>
    <w:rsid w:val="004440CB"/>
    <w:rsid w:val="00444FA6"/>
    <w:rsid w:val="00450EA9"/>
    <w:rsid w:val="00452C00"/>
    <w:rsid w:val="00453014"/>
    <w:rsid w:val="00453403"/>
    <w:rsid w:val="00453AC1"/>
    <w:rsid w:val="00456994"/>
    <w:rsid w:val="004574F7"/>
    <w:rsid w:val="00457AE6"/>
    <w:rsid w:val="00460410"/>
    <w:rsid w:val="0046055A"/>
    <w:rsid w:val="00460596"/>
    <w:rsid w:val="00460A44"/>
    <w:rsid w:val="00461FDA"/>
    <w:rsid w:val="00462EFC"/>
    <w:rsid w:val="00464BD4"/>
    <w:rsid w:val="004652CA"/>
    <w:rsid w:val="00465F11"/>
    <w:rsid w:val="00467BD4"/>
    <w:rsid w:val="00471857"/>
    <w:rsid w:val="00471F3B"/>
    <w:rsid w:val="0047357E"/>
    <w:rsid w:val="004762B2"/>
    <w:rsid w:val="00476327"/>
    <w:rsid w:val="00476616"/>
    <w:rsid w:val="00477403"/>
    <w:rsid w:val="004777E2"/>
    <w:rsid w:val="00477E28"/>
    <w:rsid w:val="00481716"/>
    <w:rsid w:val="004834DC"/>
    <w:rsid w:val="00484646"/>
    <w:rsid w:val="00484BA2"/>
    <w:rsid w:val="00485890"/>
    <w:rsid w:val="0048630A"/>
    <w:rsid w:val="00486A83"/>
    <w:rsid w:val="004873E0"/>
    <w:rsid w:val="00491DB6"/>
    <w:rsid w:val="0049229E"/>
    <w:rsid w:val="0049288D"/>
    <w:rsid w:val="00493DCF"/>
    <w:rsid w:val="004951F3"/>
    <w:rsid w:val="004955D3"/>
    <w:rsid w:val="00495EE4"/>
    <w:rsid w:val="00496691"/>
    <w:rsid w:val="00496F61"/>
    <w:rsid w:val="00497084"/>
    <w:rsid w:val="0049788C"/>
    <w:rsid w:val="00497D52"/>
    <w:rsid w:val="004A057B"/>
    <w:rsid w:val="004A59EA"/>
    <w:rsid w:val="004A6D3D"/>
    <w:rsid w:val="004A7A34"/>
    <w:rsid w:val="004B0414"/>
    <w:rsid w:val="004B1747"/>
    <w:rsid w:val="004B1807"/>
    <w:rsid w:val="004B19A7"/>
    <w:rsid w:val="004B1C25"/>
    <w:rsid w:val="004B292C"/>
    <w:rsid w:val="004B2B78"/>
    <w:rsid w:val="004B2CDB"/>
    <w:rsid w:val="004B2D4B"/>
    <w:rsid w:val="004B416E"/>
    <w:rsid w:val="004B54AC"/>
    <w:rsid w:val="004C13C9"/>
    <w:rsid w:val="004C2438"/>
    <w:rsid w:val="004C25E3"/>
    <w:rsid w:val="004C2D8A"/>
    <w:rsid w:val="004C2EF3"/>
    <w:rsid w:val="004C45D7"/>
    <w:rsid w:val="004C4C82"/>
    <w:rsid w:val="004C5086"/>
    <w:rsid w:val="004C5274"/>
    <w:rsid w:val="004C5AA2"/>
    <w:rsid w:val="004D016A"/>
    <w:rsid w:val="004D112C"/>
    <w:rsid w:val="004D1C2F"/>
    <w:rsid w:val="004D2629"/>
    <w:rsid w:val="004D2B30"/>
    <w:rsid w:val="004D3165"/>
    <w:rsid w:val="004D5F4D"/>
    <w:rsid w:val="004D6C85"/>
    <w:rsid w:val="004E0225"/>
    <w:rsid w:val="004E0529"/>
    <w:rsid w:val="004E21A1"/>
    <w:rsid w:val="004E241F"/>
    <w:rsid w:val="004E27BE"/>
    <w:rsid w:val="004E49E9"/>
    <w:rsid w:val="004E64B3"/>
    <w:rsid w:val="004E6F90"/>
    <w:rsid w:val="004E7818"/>
    <w:rsid w:val="004E7F34"/>
    <w:rsid w:val="004F167C"/>
    <w:rsid w:val="004F6644"/>
    <w:rsid w:val="004F66BE"/>
    <w:rsid w:val="004F6EBD"/>
    <w:rsid w:val="005039F8"/>
    <w:rsid w:val="00503BF0"/>
    <w:rsid w:val="00503F5E"/>
    <w:rsid w:val="0050442A"/>
    <w:rsid w:val="00504C1E"/>
    <w:rsid w:val="00504F58"/>
    <w:rsid w:val="00507940"/>
    <w:rsid w:val="00507F3A"/>
    <w:rsid w:val="00510178"/>
    <w:rsid w:val="00511806"/>
    <w:rsid w:val="00512189"/>
    <w:rsid w:val="00513069"/>
    <w:rsid w:val="005131AD"/>
    <w:rsid w:val="00513F02"/>
    <w:rsid w:val="005158DE"/>
    <w:rsid w:val="00515FCE"/>
    <w:rsid w:val="0051671B"/>
    <w:rsid w:val="005168BF"/>
    <w:rsid w:val="00520AA7"/>
    <w:rsid w:val="00520C15"/>
    <w:rsid w:val="00521531"/>
    <w:rsid w:val="00524FB8"/>
    <w:rsid w:val="005253C0"/>
    <w:rsid w:val="00526215"/>
    <w:rsid w:val="0052629F"/>
    <w:rsid w:val="0052695E"/>
    <w:rsid w:val="005301AC"/>
    <w:rsid w:val="00530D6F"/>
    <w:rsid w:val="0053125F"/>
    <w:rsid w:val="00532A61"/>
    <w:rsid w:val="00533B18"/>
    <w:rsid w:val="00536A2C"/>
    <w:rsid w:val="00544164"/>
    <w:rsid w:val="00544486"/>
    <w:rsid w:val="00544D0E"/>
    <w:rsid w:val="005458BD"/>
    <w:rsid w:val="00546656"/>
    <w:rsid w:val="005466AE"/>
    <w:rsid w:val="00550404"/>
    <w:rsid w:val="00551CE4"/>
    <w:rsid w:val="00551FF0"/>
    <w:rsid w:val="00552904"/>
    <w:rsid w:val="005534F4"/>
    <w:rsid w:val="005535DD"/>
    <w:rsid w:val="00554F97"/>
    <w:rsid w:val="00556272"/>
    <w:rsid w:val="005563D3"/>
    <w:rsid w:val="005575CE"/>
    <w:rsid w:val="00557634"/>
    <w:rsid w:val="00557A83"/>
    <w:rsid w:val="0056060E"/>
    <w:rsid w:val="005612F5"/>
    <w:rsid w:val="00561526"/>
    <w:rsid w:val="00561EEB"/>
    <w:rsid w:val="00561FF3"/>
    <w:rsid w:val="005628B8"/>
    <w:rsid w:val="00563184"/>
    <w:rsid w:val="00563F77"/>
    <w:rsid w:val="00563FE5"/>
    <w:rsid w:val="00564A47"/>
    <w:rsid w:val="0056510F"/>
    <w:rsid w:val="00565802"/>
    <w:rsid w:val="005660E2"/>
    <w:rsid w:val="0056652B"/>
    <w:rsid w:val="00566E9E"/>
    <w:rsid w:val="00567151"/>
    <w:rsid w:val="0057097A"/>
    <w:rsid w:val="00572110"/>
    <w:rsid w:val="00572883"/>
    <w:rsid w:val="00572B94"/>
    <w:rsid w:val="00572F77"/>
    <w:rsid w:val="00573000"/>
    <w:rsid w:val="00573F95"/>
    <w:rsid w:val="005748E6"/>
    <w:rsid w:val="00575028"/>
    <w:rsid w:val="00575738"/>
    <w:rsid w:val="00575FA3"/>
    <w:rsid w:val="00576881"/>
    <w:rsid w:val="00577846"/>
    <w:rsid w:val="005806F3"/>
    <w:rsid w:val="00580D9C"/>
    <w:rsid w:val="005811A4"/>
    <w:rsid w:val="0058303B"/>
    <w:rsid w:val="0058394E"/>
    <w:rsid w:val="00585398"/>
    <w:rsid w:val="005853E7"/>
    <w:rsid w:val="00586E21"/>
    <w:rsid w:val="00587442"/>
    <w:rsid w:val="005875AD"/>
    <w:rsid w:val="005914CA"/>
    <w:rsid w:val="005926E1"/>
    <w:rsid w:val="00593BB8"/>
    <w:rsid w:val="0059400D"/>
    <w:rsid w:val="0059438E"/>
    <w:rsid w:val="005A14BE"/>
    <w:rsid w:val="005A2A16"/>
    <w:rsid w:val="005A4151"/>
    <w:rsid w:val="005A64CE"/>
    <w:rsid w:val="005A65A9"/>
    <w:rsid w:val="005A7235"/>
    <w:rsid w:val="005A7566"/>
    <w:rsid w:val="005A7813"/>
    <w:rsid w:val="005A7916"/>
    <w:rsid w:val="005B1C43"/>
    <w:rsid w:val="005B1CE6"/>
    <w:rsid w:val="005B2709"/>
    <w:rsid w:val="005B2C91"/>
    <w:rsid w:val="005B2FD4"/>
    <w:rsid w:val="005B318C"/>
    <w:rsid w:val="005B4645"/>
    <w:rsid w:val="005B566C"/>
    <w:rsid w:val="005B7941"/>
    <w:rsid w:val="005C1212"/>
    <w:rsid w:val="005C13EC"/>
    <w:rsid w:val="005C2F07"/>
    <w:rsid w:val="005C3454"/>
    <w:rsid w:val="005C5C9C"/>
    <w:rsid w:val="005C7B00"/>
    <w:rsid w:val="005D0087"/>
    <w:rsid w:val="005D0F39"/>
    <w:rsid w:val="005D1FFA"/>
    <w:rsid w:val="005D45C4"/>
    <w:rsid w:val="005D4FE2"/>
    <w:rsid w:val="005D606F"/>
    <w:rsid w:val="005D72F8"/>
    <w:rsid w:val="005D79D8"/>
    <w:rsid w:val="005D7C27"/>
    <w:rsid w:val="005E0BEB"/>
    <w:rsid w:val="005E0DFE"/>
    <w:rsid w:val="005E18B7"/>
    <w:rsid w:val="005E2826"/>
    <w:rsid w:val="005E2C1B"/>
    <w:rsid w:val="005E63F8"/>
    <w:rsid w:val="005E7FBC"/>
    <w:rsid w:val="005F26BE"/>
    <w:rsid w:val="005F2F68"/>
    <w:rsid w:val="005F3A6A"/>
    <w:rsid w:val="005F408E"/>
    <w:rsid w:val="005F4481"/>
    <w:rsid w:val="005F5678"/>
    <w:rsid w:val="00600373"/>
    <w:rsid w:val="00602D2A"/>
    <w:rsid w:val="00603088"/>
    <w:rsid w:val="00604BEE"/>
    <w:rsid w:val="0060581D"/>
    <w:rsid w:val="006106A5"/>
    <w:rsid w:val="006108E2"/>
    <w:rsid w:val="0061113D"/>
    <w:rsid w:val="006121D9"/>
    <w:rsid w:val="00613999"/>
    <w:rsid w:val="00615B6A"/>
    <w:rsid w:val="0061646F"/>
    <w:rsid w:val="0061681C"/>
    <w:rsid w:val="00617210"/>
    <w:rsid w:val="00617FFA"/>
    <w:rsid w:val="006214D9"/>
    <w:rsid w:val="00627672"/>
    <w:rsid w:val="00634E38"/>
    <w:rsid w:val="006351DD"/>
    <w:rsid w:val="00635EAC"/>
    <w:rsid w:val="0063751B"/>
    <w:rsid w:val="00637573"/>
    <w:rsid w:val="006424FB"/>
    <w:rsid w:val="0064274F"/>
    <w:rsid w:val="006434E1"/>
    <w:rsid w:val="006477F0"/>
    <w:rsid w:val="00650A95"/>
    <w:rsid w:val="006541F1"/>
    <w:rsid w:val="00655A8C"/>
    <w:rsid w:val="00656206"/>
    <w:rsid w:val="00657788"/>
    <w:rsid w:val="00660524"/>
    <w:rsid w:val="00661298"/>
    <w:rsid w:val="00662AC8"/>
    <w:rsid w:val="00662D10"/>
    <w:rsid w:val="00663974"/>
    <w:rsid w:val="00663DD3"/>
    <w:rsid w:val="0066673C"/>
    <w:rsid w:val="00672049"/>
    <w:rsid w:val="00672AAC"/>
    <w:rsid w:val="00673259"/>
    <w:rsid w:val="006736FD"/>
    <w:rsid w:val="00676ECE"/>
    <w:rsid w:val="006778A0"/>
    <w:rsid w:val="006802EF"/>
    <w:rsid w:val="00681C10"/>
    <w:rsid w:val="00683A55"/>
    <w:rsid w:val="00683DD9"/>
    <w:rsid w:val="006846FC"/>
    <w:rsid w:val="00684DBA"/>
    <w:rsid w:val="00685181"/>
    <w:rsid w:val="00686E8C"/>
    <w:rsid w:val="0068719C"/>
    <w:rsid w:val="006908D7"/>
    <w:rsid w:val="00690D1B"/>
    <w:rsid w:val="00693499"/>
    <w:rsid w:val="006937F6"/>
    <w:rsid w:val="00697164"/>
    <w:rsid w:val="00697EF0"/>
    <w:rsid w:val="006A0E90"/>
    <w:rsid w:val="006A0EB5"/>
    <w:rsid w:val="006A15C7"/>
    <w:rsid w:val="006A5597"/>
    <w:rsid w:val="006A6F26"/>
    <w:rsid w:val="006A7189"/>
    <w:rsid w:val="006A7470"/>
    <w:rsid w:val="006A76BE"/>
    <w:rsid w:val="006B0205"/>
    <w:rsid w:val="006B194D"/>
    <w:rsid w:val="006B1FF7"/>
    <w:rsid w:val="006B2912"/>
    <w:rsid w:val="006B353C"/>
    <w:rsid w:val="006B4278"/>
    <w:rsid w:val="006B467A"/>
    <w:rsid w:val="006B4DB4"/>
    <w:rsid w:val="006B5FC5"/>
    <w:rsid w:val="006B603F"/>
    <w:rsid w:val="006C0EB8"/>
    <w:rsid w:val="006C1140"/>
    <w:rsid w:val="006C3A10"/>
    <w:rsid w:val="006C3B29"/>
    <w:rsid w:val="006C520D"/>
    <w:rsid w:val="006C5A4F"/>
    <w:rsid w:val="006D0014"/>
    <w:rsid w:val="006D0CD3"/>
    <w:rsid w:val="006D147C"/>
    <w:rsid w:val="006D1EB9"/>
    <w:rsid w:val="006D277C"/>
    <w:rsid w:val="006D4762"/>
    <w:rsid w:val="006D781A"/>
    <w:rsid w:val="006D7F30"/>
    <w:rsid w:val="006E04D4"/>
    <w:rsid w:val="006E0D06"/>
    <w:rsid w:val="006E1D3C"/>
    <w:rsid w:val="006E23DD"/>
    <w:rsid w:val="006E3952"/>
    <w:rsid w:val="006E525D"/>
    <w:rsid w:val="006E56A0"/>
    <w:rsid w:val="006E6F7C"/>
    <w:rsid w:val="006F0192"/>
    <w:rsid w:val="006F0437"/>
    <w:rsid w:val="006F0E33"/>
    <w:rsid w:val="006F0FC7"/>
    <w:rsid w:val="006F1E7D"/>
    <w:rsid w:val="006F22D1"/>
    <w:rsid w:val="006F24F3"/>
    <w:rsid w:val="006F3C3C"/>
    <w:rsid w:val="0070026F"/>
    <w:rsid w:val="00700E96"/>
    <w:rsid w:val="0070209F"/>
    <w:rsid w:val="00704546"/>
    <w:rsid w:val="007058EF"/>
    <w:rsid w:val="00707731"/>
    <w:rsid w:val="0070791D"/>
    <w:rsid w:val="00712BCD"/>
    <w:rsid w:val="007140BF"/>
    <w:rsid w:val="00715235"/>
    <w:rsid w:val="00715FA0"/>
    <w:rsid w:val="007173F0"/>
    <w:rsid w:val="0071783C"/>
    <w:rsid w:val="00717BB2"/>
    <w:rsid w:val="00721217"/>
    <w:rsid w:val="00721710"/>
    <w:rsid w:val="00722535"/>
    <w:rsid w:val="00724566"/>
    <w:rsid w:val="007245B5"/>
    <w:rsid w:val="00725914"/>
    <w:rsid w:val="00725978"/>
    <w:rsid w:val="00725B65"/>
    <w:rsid w:val="00726C7F"/>
    <w:rsid w:val="00732889"/>
    <w:rsid w:val="0073626E"/>
    <w:rsid w:val="007378FB"/>
    <w:rsid w:val="007402E4"/>
    <w:rsid w:val="0074382A"/>
    <w:rsid w:val="0074457C"/>
    <w:rsid w:val="00744E94"/>
    <w:rsid w:val="007453AF"/>
    <w:rsid w:val="00745B56"/>
    <w:rsid w:val="00746B90"/>
    <w:rsid w:val="007474AE"/>
    <w:rsid w:val="0074779C"/>
    <w:rsid w:val="00747D81"/>
    <w:rsid w:val="00750FC1"/>
    <w:rsid w:val="007512FB"/>
    <w:rsid w:val="007523E5"/>
    <w:rsid w:val="00753615"/>
    <w:rsid w:val="00760D94"/>
    <w:rsid w:val="0076155F"/>
    <w:rsid w:val="00763017"/>
    <w:rsid w:val="007640A5"/>
    <w:rsid w:val="007677CE"/>
    <w:rsid w:val="007708CC"/>
    <w:rsid w:val="0077092C"/>
    <w:rsid w:val="007726E8"/>
    <w:rsid w:val="007728C5"/>
    <w:rsid w:val="0077359C"/>
    <w:rsid w:val="00773EDD"/>
    <w:rsid w:val="0078093A"/>
    <w:rsid w:val="00781A35"/>
    <w:rsid w:val="00781FD5"/>
    <w:rsid w:val="00782682"/>
    <w:rsid w:val="007826D0"/>
    <w:rsid w:val="00784227"/>
    <w:rsid w:val="007860AC"/>
    <w:rsid w:val="00786A7B"/>
    <w:rsid w:val="00790595"/>
    <w:rsid w:val="00790EEA"/>
    <w:rsid w:val="007926AF"/>
    <w:rsid w:val="0079272C"/>
    <w:rsid w:val="00792E65"/>
    <w:rsid w:val="00793A85"/>
    <w:rsid w:val="007944E1"/>
    <w:rsid w:val="0079467B"/>
    <w:rsid w:val="00794DBC"/>
    <w:rsid w:val="00797078"/>
    <w:rsid w:val="007A458D"/>
    <w:rsid w:val="007A4664"/>
    <w:rsid w:val="007A485B"/>
    <w:rsid w:val="007A5614"/>
    <w:rsid w:val="007A667C"/>
    <w:rsid w:val="007A725E"/>
    <w:rsid w:val="007A72F3"/>
    <w:rsid w:val="007A742B"/>
    <w:rsid w:val="007A7772"/>
    <w:rsid w:val="007B0BCC"/>
    <w:rsid w:val="007B0C2A"/>
    <w:rsid w:val="007B10CE"/>
    <w:rsid w:val="007B4161"/>
    <w:rsid w:val="007B510B"/>
    <w:rsid w:val="007C1E8D"/>
    <w:rsid w:val="007C4547"/>
    <w:rsid w:val="007D08A0"/>
    <w:rsid w:val="007D240F"/>
    <w:rsid w:val="007D2B5A"/>
    <w:rsid w:val="007D2FFC"/>
    <w:rsid w:val="007D405C"/>
    <w:rsid w:val="007D5060"/>
    <w:rsid w:val="007E074C"/>
    <w:rsid w:val="007E1B1C"/>
    <w:rsid w:val="007E22E4"/>
    <w:rsid w:val="007E305E"/>
    <w:rsid w:val="007E310D"/>
    <w:rsid w:val="007E3357"/>
    <w:rsid w:val="007E3DA3"/>
    <w:rsid w:val="007E5172"/>
    <w:rsid w:val="007E52E4"/>
    <w:rsid w:val="007E64CF"/>
    <w:rsid w:val="007E69BF"/>
    <w:rsid w:val="007E7FB8"/>
    <w:rsid w:val="007F0412"/>
    <w:rsid w:val="007F0CDA"/>
    <w:rsid w:val="007F311C"/>
    <w:rsid w:val="007F46DE"/>
    <w:rsid w:val="007F523F"/>
    <w:rsid w:val="007F5768"/>
    <w:rsid w:val="007F7CE1"/>
    <w:rsid w:val="00800106"/>
    <w:rsid w:val="0080195E"/>
    <w:rsid w:val="00801A82"/>
    <w:rsid w:val="00801D64"/>
    <w:rsid w:val="00801F13"/>
    <w:rsid w:val="00802DBB"/>
    <w:rsid w:val="00802DC0"/>
    <w:rsid w:val="0081060F"/>
    <w:rsid w:val="008111E2"/>
    <w:rsid w:val="008155FC"/>
    <w:rsid w:val="0081589A"/>
    <w:rsid w:val="00816861"/>
    <w:rsid w:val="00817C69"/>
    <w:rsid w:val="00817F3E"/>
    <w:rsid w:val="00820651"/>
    <w:rsid w:val="00821D92"/>
    <w:rsid w:val="00824300"/>
    <w:rsid w:val="00825B98"/>
    <w:rsid w:val="00826DE9"/>
    <w:rsid w:val="00827B93"/>
    <w:rsid w:val="008316D5"/>
    <w:rsid w:val="00831DFE"/>
    <w:rsid w:val="008322E5"/>
    <w:rsid w:val="00833399"/>
    <w:rsid w:val="0083379E"/>
    <w:rsid w:val="00833945"/>
    <w:rsid w:val="0083521F"/>
    <w:rsid w:val="0083605B"/>
    <w:rsid w:val="008401FC"/>
    <w:rsid w:val="00840C8E"/>
    <w:rsid w:val="00842F29"/>
    <w:rsid w:val="00843F9F"/>
    <w:rsid w:val="008446F1"/>
    <w:rsid w:val="00844B4E"/>
    <w:rsid w:val="00847F93"/>
    <w:rsid w:val="00851AFC"/>
    <w:rsid w:val="00852F9B"/>
    <w:rsid w:val="00854EA8"/>
    <w:rsid w:val="00855331"/>
    <w:rsid w:val="00855759"/>
    <w:rsid w:val="00861CF3"/>
    <w:rsid w:val="0086310C"/>
    <w:rsid w:val="00863399"/>
    <w:rsid w:val="00864CFB"/>
    <w:rsid w:val="00865BBF"/>
    <w:rsid w:val="008706B2"/>
    <w:rsid w:val="00871829"/>
    <w:rsid w:val="00872E4F"/>
    <w:rsid w:val="00873DA3"/>
    <w:rsid w:val="00873FD4"/>
    <w:rsid w:val="00874223"/>
    <w:rsid w:val="008742E0"/>
    <w:rsid w:val="0087473A"/>
    <w:rsid w:val="00874C21"/>
    <w:rsid w:val="00874FDD"/>
    <w:rsid w:val="00875220"/>
    <w:rsid w:val="00877966"/>
    <w:rsid w:val="00880E33"/>
    <w:rsid w:val="008810F8"/>
    <w:rsid w:val="00881EF7"/>
    <w:rsid w:val="0088327F"/>
    <w:rsid w:val="00883B4C"/>
    <w:rsid w:val="00886BF0"/>
    <w:rsid w:val="00890D82"/>
    <w:rsid w:val="008915E2"/>
    <w:rsid w:val="00891844"/>
    <w:rsid w:val="008922DE"/>
    <w:rsid w:val="00892E26"/>
    <w:rsid w:val="0089335C"/>
    <w:rsid w:val="0089337F"/>
    <w:rsid w:val="00895BF3"/>
    <w:rsid w:val="008A0676"/>
    <w:rsid w:val="008A0B71"/>
    <w:rsid w:val="008A1801"/>
    <w:rsid w:val="008A2D67"/>
    <w:rsid w:val="008A360E"/>
    <w:rsid w:val="008A36E4"/>
    <w:rsid w:val="008A629C"/>
    <w:rsid w:val="008A6F3B"/>
    <w:rsid w:val="008A73FF"/>
    <w:rsid w:val="008A7AAD"/>
    <w:rsid w:val="008B0F00"/>
    <w:rsid w:val="008B17A5"/>
    <w:rsid w:val="008B3004"/>
    <w:rsid w:val="008B405B"/>
    <w:rsid w:val="008B4AC7"/>
    <w:rsid w:val="008B5021"/>
    <w:rsid w:val="008B5B59"/>
    <w:rsid w:val="008B626F"/>
    <w:rsid w:val="008B76DF"/>
    <w:rsid w:val="008C052B"/>
    <w:rsid w:val="008C0841"/>
    <w:rsid w:val="008C1517"/>
    <w:rsid w:val="008C15C7"/>
    <w:rsid w:val="008C2CFF"/>
    <w:rsid w:val="008C2D39"/>
    <w:rsid w:val="008C332D"/>
    <w:rsid w:val="008C3758"/>
    <w:rsid w:val="008C44EA"/>
    <w:rsid w:val="008C566A"/>
    <w:rsid w:val="008C63D7"/>
    <w:rsid w:val="008C66D2"/>
    <w:rsid w:val="008D01C9"/>
    <w:rsid w:val="008D0BC0"/>
    <w:rsid w:val="008D28A5"/>
    <w:rsid w:val="008D3008"/>
    <w:rsid w:val="008D361A"/>
    <w:rsid w:val="008D3751"/>
    <w:rsid w:val="008D3DF3"/>
    <w:rsid w:val="008D5CD8"/>
    <w:rsid w:val="008D6101"/>
    <w:rsid w:val="008E184F"/>
    <w:rsid w:val="008E3AF5"/>
    <w:rsid w:val="008E4F21"/>
    <w:rsid w:val="008E5010"/>
    <w:rsid w:val="008E6421"/>
    <w:rsid w:val="008E6701"/>
    <w:rsid w:val="008F018E"/>
    <w:rsid w:val="008F0374"/>
    <w:rsid w:val="008F378B"/>
    <w:rsid w:val="008F48CF"/>
    <w:rsid w:val="008F6CB4"/>
    <w:rsid w:val="008F718E"/>
    <w:rsid w:val="0090056F"/>
    <w:rsid w:val="009007B3"/>
    <w:rsid w:val="00902EA9"/>
    <w:rsid w:val="00902ED1"/>
    <w:rsid w:val="0090318B"/>
    <w:rsid w:val="00903DB1"/>
    <w:rsid w:val="00904E95"/>
    <w:rsid w:val="00906AD3"/>
    <w:rsid w:val="00907362"/>
    <w:rsid w:val="00907457"/>
    <w:rsid w:val="00907648"/>
    <w:rsid w:val="00910177"/>
    <w:rsid w:val="00911D40"/>
    <w:rsid w:val="009129CF"/>
    <w:rsid w:val="00913B07"/>
    <w:rsid w:val="00913ED8"/>
    <w:rsid w:val="009153E4"/>
    <w:rsid w:val="0091662D"/>
    <w:rsid w:val="009170CA"/>
    <w:rsid w:val="009202BC"/>
    <w:rsid w:val="009203CB"/>
    <w:rsid w:val="0092140C"/>
    <w:rsid w:val="00921E89"/>
    <w:rsid w:val="009234A1"/>
    <w:rsid w:val="00924E4C"/>
    <w:rsid w:val="0092620D"/>
    <w:rsid w:val="00926913"/>
    <w:rsid w:val="00926B3D"/>
    <w:rsid w:val="00927394"/>
    <w:rsid w:val="00927594"/>
    <w:rsid w:val="00930F81"/>
    <w:rsid w:val="009316F8"/>
    <w:rsid w:val="00931DF8"/>
    <w:rsid w:val="00932E72"/>
    <w:rsid w:val="009330B0"/>
    <w:rsid w:val="0093337E"/>
    <w:rsid w:val="00937092"/>
    <w:rsid w:val="0093794B"/>
    <w:rsid w:val="009401E3"/>
    <w:rsid w:val="00944D68"/>
    <w:rsid w:val="00946839"/>
    <w:rsid w:val="00951038"/>
    <w:rsid w:val="00951E82"/>
    <w:rsid w:val="00952EDC"/>
    <w:rsid w:val="0095319E"/>
    <w:rsid w:val="00954085"/>
    <w:rsid w:val="00955C18"/>
    <w:rsid w:val="00955CDC"/>
    <w:rsid w:val="0095679A"/>
    <w:rsid w:val="009578EE"/>
    <w:rsid w:val="00957E54"/>
    <w:rsid w:val="00960435"/>
    <w:rsid w:val="00960C50"/>
    <w:rsid w:val="00960DA3"/>
    <w:rsid w:val="00962861"/>
    <w:rsid w:val="00962A35"/>
    <w:rsid w:val="00964B83"/>
    <w:rsid w:val="00964D2F"/>
    <w:rsid w:val="00965793"/>
    <w:rsid w:val="00965AF7"/>
    <w:rsid w:val="00965D04"/>
    <w:rsid w:val="00966B20"/>
    <w:rsid w:val="0096733E"/>
    <w:rsid w:val="00967480"/>
    <w:rsid w:val="009718A7"/>
    <w:rsid w:val="0097391B"/>
    <w:rsid w:val="00973CE7"/>
    <w:rsid w:val="009758D7"/>
    <w:rsid w:val="0097684A"/>
    <w:rsid w:val="00976C59"/>
    <w:rsid w:val="0098068B"/>
    <w:rsid w:val="00980FF1"/>
    <w:rsid w:val="00982C51"/>
    <w:rsid w:val="00983146"/>
    <w:rsid w:val="00983688"/>
    <w:rsid w:val="009845C8"/>
    <w:rsid w:val="00984856"/>
    <w:rsid w:val="00985198"/>
    <w:rsid w:val="00986286"/>
    <w:rsid w:val="00987447"/>
    <w:rsid w:val="00987BBD"/>
    <w:rsid w:val="00990E1D"/>
    <w:rsid w:val="00992515"/>
    <w:rsid w:val="00993BB2"/>
    <w:rsid w:val="00994D18"/>
    <w:rsid w:val="00995994"/>
    <w:rsid w:val="00996135"/>
    <w:rsid w:val="009965F6"/>
    <w:rsid w:val="009972CD"/>
    <w:rsid w:val="009A1044"/>
    <w:rsid w:val="009A1E2F"/>
    <w:rsid w:val="009A1FD8"/>
    <w:rsid w:val="009A3319"/>
    <w:rsid w:val="009A39B6"/>
    <w:rsid w:val="009A4791"/>
    <w:rsid w:val="009A5E75"/>
    <w:rsid w:val="009A669F"/>
    <w:rsid w:val="009A697E"/>
    <w:rsid w:val="009A740E"/>
    <w:rsid w:val="009A7DC1"/>
    <w:rsid w:val="009B653F"/>
    <w:rsid w:val="009B6614"/>
    <w:rsid w:val="009B7D62"/>
    <w:rsid w:val="009C1549"/>
    <w:rsid w:val="009C17F3"/>
    <w:rsid w:val="009C2B4D"/>
    <w:rsid w:val="009C3102"/>
    <w:rsid w:val="009C3DEB"/>
    <w:rsid w:val="009C46EA"/>
    <w:rsid w:val="009C4D6D"/>
    <w:rsid w:val="009C64D0"/>
    <w:rsid w:val="009C6D7B"/>
    <w:rsid w:val="009C742C"/>
    <w:rsid w:val="009C797E"/>
    <w:rsid w:val="009C7E3B"/>
    <w:rsid w:val="009D1BEE"/>
    <w:rsid w:val="009D2824"/>
    <w:rsid w:val="009D4199"/>
    <w:rsid w:val="009D5E5C"/>
    <w:rsid w:val="009D603B"/>
    <w:rsid w:val="009D6908"/>
    <w:rsid w:val="009E162F"/>
    <w:rsid w:val="009E455A"/>
    <w:rsid w:val="009E60E7"/>
    <w:rsid w:val="009E6966"/>
    <w:rsid w:val="009E6EA1"/>
    <w:rsid w:val="009E6F23"/>
    <w:rsid w:val="009E705B"/>
    <w:rsid w:val="009F0243"/>
    <w:rsid w:val="009F07D1"/>
    <w:rsid w:val="009F2571"/>
    <w:rsid w:val="009F359D"/>
    <w:rsid w:val="009F365C"/>
    <w:rsid w:val="009F4FAF"/>
    <w:rsid w:val="009F5F7D"/>
    <w:rsid w:val="009F619B"/>
    <w:rsid w:val="009F640A"/>
    <w:rsid w:val="009F6E8A"/>
    <w:rsid w:val="009F7FB0"/>
    <w:rsid w:val="00A00EB6"/>
    <w:rsid w:val="00A00F47"/>
    <w:rsid w:val="00A019F6"/>
    <w:rsid w:val="00A01A06"/>
    <w:rsid w:val="00A02C11"/>
    <w:rsid w:val="00A06375"/>
    <w:rsid w:val="00A064D4"/>
    <w:rsid w:val="00A07183"/>
    <w:rsid w:val="00A071B2"/>
    <w:rsid w:val="00A10A92"/>
    <w:rsid w:val="00A10D56"/>
    <w:rsid w:val="00A11255"/>
    <w:rsid w:val="00A165BE"/>
    <w:rsid w:val="00A175D4"/>
    <w:rsid w:val="00A2173D"/>
    <w:rsid w:val="00A21C6C"/>
    <w:rsid w:val="00A23327"/>
    <w:rsid w:val="00A24C01"/>
    <w:rsid w:val="00A265C0"/>
    <w:rsid w:val="00A26B2B"/>
    <w:rsid w:val="00A26CB9"/>
    <w:rsid w:val="00A31E47"/>
    <w:rsid w:val="00A31EE4"/>
    <w:rsid w:val="00A32113"/>
    <w:rsid w:val="00A32910"/>
    <w:rsid w:val="00A335AB"/>
    <w:rsid w:val="00A3364E"/>
    <w:rsid w:val="00A337C1"/>
    <w:rsid w:val="00A33F67"/>
    <w:rsid w:val="00A34425"/>
    <w:rsid w:val="00A34D91"/>
    <w:rsid w:val="00A3630E"/>
    <w:rsid w:val="00A4012A"/>
    <w:rsid w:val="00A40649"/>
    <w:rsid w:val="00A406FE"/>
    <w:rsid w:val="00A40811"/>
    <w:rsid w:val="00A42FD7"/>
    <w:rsid w:val="00A444C2"/>
    <w:rsid w:val="00A44C69"/>
    <w:rsid w:val="00A456B5"/>
    <w:rsid w:val="00A45704"/>
    <w:rsid w:val="00A473C9"/>
    <w:rsid w:val="00A52002"/>
    <w:rsid w:val="00A52AED"/>
    <w:rsid w:val="00A52C5C"/>
    <w:rsid w:val="00A54881"/>
    <w:rsid w:val="00A57367"/>
    <w:rsid w:val="00A60152"/>
    <w:rsid w:val="00A60B5F"/>
    <w:rsid w:val="00A61780"/>
    <w:rsid w:val="00A6378F"/>
    <w:rsid w:val="00A63AF0"/>
    <w:rsid w:val="00A63BF9"/>
    <w:rsid w:val="00A64E7F"/>
    <w:rsid w:val="00A6666B"/>
    <w:rsid w:val="00A66A01"/>
    <w:rsid w:val="00A706C9"/>
    <w:rsid w:val="00A732DE"/>
    <w:rsid w:val="00A73304"/>
    <w:rsid w:val="00A7449E"/>
    <w:rsid w:val="00A74DA1"/>
    <w:rsid w:val="00A753CD"/>
    <w:rsid w:val="00A757DB"/>
    <w:rsid w:val="00A761AA"/>
    <w:rsid w:val="00A76F0D"/>
    <w:rsid w:val="00A773AB"/>
    <w:rsid w:val="00A778DD"/>
    <w:rsid w:val="00A804C4"/>
    <w:rsid w:val="00A8128D"/>
    <w:rsid w:val="00A8170F"/>
    <w:rsid w:val="00A82FB8"/>
    <w:rsid w:val="00A83642"/>
    <w:rsid w:val="00A83731"/>
    <w:rsid w:val="00A84DC5"/>
    <w:rsid w:val="00A865E7"/>
    <w:rsid w:val="00A87CEB"/>
    <w:rsid w:val="00A91100"/>
    <w:rsid w:val="00A91D93"/>
    <w:rsid w:val="00A935CB"/>
    <w:rsid w:val="00A93B24"/>
    <w:rsid w:val="00A947FD"/>
    <w:rsid w:val="00A94DF2"/>
    <w:rsid w:val="00A97E8F"/>
    <w:rsid w:val="00A99663"/>
    <w:rsid w:val="00AA099C"/>
    <w:rsid w:val="00AA0DB3"/>
    <w:rsid w:val="00AA153A"/>
    <w:rsid w:val="00AA167A"/>
    <w:rsid w:val="00AA23D4"/>
    <w:rsid w:val="00AA267E"/>
    <w:rsid w:val="00AA2706"/>
    <w:rsid w:val="00AA34DA"/>
    <w:rsid w:val="00AA4099"/>
    <w:rsid w:val="00AA42CA"/>
    <w:rsid w:val="00AA4F06"/>
    <w:rsid w:val="00AB0206"/>
    <w:rsid w:val="00AB090A"/>
    <w:rsid w:val="00AB15B6"/>
    <w:rsid w:val="00AB245F"/>
    <w:rsid w:val="00AB29B8"/>
    <w:rsid w:val="00AB2BDA"/>
    <w:rsid w:val="00AB4EA9"/>
    <w:rsid w:val="00AB5EE7"/>
    <w:rsid w:val="00AC26F4"/>
    <w:rsid w:val="00AC42C4"/>
    <w:rsid w:val="00AC49E8"/>
    <w:rsid w:val="00AC597F"/>
    <w:rsid w:val="00AC6223"/>
    <w:rsid w:val="00AC69F0"/>
    <w:rsid w:val="00AC725C"/>
    <w:rsid w:val="00AC7F59"/>
    <w:rsid w:val="00AD0525"/>
    <w:rsid w:val="00AD0DAF"/>
    <w:rsid w:val="00AD1BA5"/>
    <w:rsid w:val="00AD236C"/>
    <w:rsid w:val="00AD29F3"/>
    <w:rsid w:val="00AD3265"/>
    <w:rsid w:val="00AD36C7"/>
    <w:rsid w:val="00AD3EC0"/>
    <w:rsid w:val="00AD4AA7"/>
    <w:rsid w:val="00AD53CF"/>
    <w:rsid w:val="00AD5FE9"/>
    <w:rsid w:val="00AD72F2"/>
    <w:rsid w:val="00AE05CD"/>
    <w:rsid w:val="00AE4648"/>
    <w:rsid w:val="00AE4A1D"/>
    <w:rsid w:val="00AE5163"/>
    <w:rsid w:val="00AE5BB0"/>
    <w:rsid w:val="00AE5D14"/>
    <w:rsid w:val="00AE608C"/>
    <w:rsid w:val="00AF0B38"/>
    <w:rsid w:val="00AF1AB1"/>
    <w:rsid w:val="00AF20BB"/>
    <w:rsid w:val="00AF2915"/>
    <w:rsid w:val="00AF2BB2"/>
    <w:rsid w:val="00AF3863"/>
    <w:rsid w:val="00AF3C09"/>
    <w:rsid w:val="00AF560C"/>
    <w:rsid w:val="00AF59EF"/>
    <w:rsid w:val="00AF680A"/>
    <w:rsid w:val="00AF72C5"/>
    <w:rsid w:val="00AF799D"/>
    <w:rsid w:val="00B001AC"/>
    <w:rsid w:val="00B004BF"/>
    <w:rsid w:val="00B02A4B"/>
    <w:rsid w:val="00B03AAA"/>
    <w:rsid w:val="00B04516"/>
    <w:rsid w:val="00B059C8"/>
    <w:rsid w:val="00B06217"/>
    <w:rsid w:val="00B11358"/>
    <w:rsid w:val="00B113E8"/>
    <w:rsid w:val="00B1443C"/>
    <w:rsid w:val="00B15F4F"/>
    <w:rsid w:val="00B1795B"/>
    <w:rsid w:val="00B22673"/>
    <w:rsid w:val="00B22C47"/>
    <w:rsid w:val="00B23062"/>
    <w:rsid w:val="00B23A3B"/>
    <w:rsid w:val="00B24C2E"/>
    <w:rsid w:val="00B276B6"/>
    <w:rsid w:val="00B2773D"/>
    <w:rsid w:val="00B277BC"/>
    <w:rsid w:val="00B279E3"/>
    <w:rsid w:val="00B27B36"/>
    <w:rsid w:val="00B3039D"/>
    <w:rsid w:val="00B30F9B"/>
    <w:rsid w:val="00B312E2"/>
    <w:rsid w:val="00B32365"/>
    <w:rsid w:val="00B32394"/>
    <w:rsid w:val="00B332FE"/>
    <w:rsid w:val="00B337BE"/>
    <w:rsid w:val="00B3417A"/>
    <w:rsid w:val="00B3573F"/>
    <w:rsid w:val="00B35F75"/>
    <w:rsid w:val="00B36059"/>
    <w:rsid w:val="00B36F87"/>
    <w:rsid w:val="00B40292"/>
    <w:rsid w:val="00B4032F"/>
    <w:rsid w:val="00B413AB"/>
    <w:rsid w:val="00B42AB8"/>
    <w:rsid w:val="00B43BB0"/>
    <w:rsid w:val="00B44A38"/>
    <w:rsid w:val="00B45373"/>
    <w:rsid w:val="00B45F75"/>
    <w:rsid w:val="00B46A2B"/>
    <w:rsid w:val="00B51B12"/>
    <w:rsid w:val="00B5523A"/>
    <w:rsid w:val="00B602E1"/>
    <w:rsid w:val="00B61B9A"/>
    <w:rsid w:val="00B6210A"/>
    <w:rsid w:val="00B621A8"/>
    <w:rsid w:val="00B6272F"/>
    <w:rsid w:val="00B67D09"/>
    <w:rsid w:val="00B70951"/>
    <w:rsid w:val="00B709E0"/>
    <w:rsid w:val="00B70C07"/>
    <w:rsid w:val="00B72077"/>
    <w:rsid w:val="00B737B2"/>
    <w:rsid w:val="00B73AD6"/>
    <w:rsid w:val="00B74057"/>
    <w:rsid w:val="00B74CE5"/>
    <w:rsid w:val="00B7539E"/>
    <w:rsid w:val="00B77201"/>
    <w:rsid w:val="00B77F3B"/>
    <w:rsid w:val="00B8244A"/>
    <w:rsid w:val="00B82756"/>
    <w:rsid w:val="00B84339"/>
    <w:rsid w:val="00B86CE9"/>
    <w:rsid w:val="00B87CC7"/>
    <w:rsid w:val="00B87D8E"/>
    <w:rsid w:val="00B87EFD"/>
    <w:rsid w:val="00B915E5"/>
    <w:rsid w:val="00B920FA"/>
    <w:rsid w:val="00B926C4"/>
    <w:rsid w:val="00B93687"/>
    <w:rsid w:val="00B93931"/>
    <w:rsid w:val="00B95343"/>
    <w:rsid w:val="00B9666B"/>
    <w:rsid w:val="00B969A9"/>
    <w:rsid w:val="00B97F57"/>
    <w:rsid w:val="00BA0664"/>
    <w:rsid w:val="00BA2B6D"/>
    <w:rsid w:val="00BA39F1"/>
    <w:rsid w:val="00BA3D72"/>
    <w:rsid w:val="00BA571B"/>
    <w:rsid w:val="00BA5E5F"/>
    <w:rsid w:val="00BA65B2"/>
    <w:rsid w:val="00BA6EDA"/>
    <w:rsid w:val="00BA7070"/>
    <w:rsid w:val="00BA740C"/>
    <w:rsid w:val="00BA7449"/>
    <w:rsid w:val="00BB0FF5"/>
    <w:rsid w:val="00BB1D13"/>
    <w:rsid w:val="00BB39A7"/>
    <w:rsid w:val="00BB6347"/>
    <w:rsid w:val="00BB635A"/>
    <w:rsid w:val="00BB79B0"/>
    <w:rsid w:val="00BC0A20"/>
    <w:rsid w:val="00BC2ABE"/>
    <w:rsid w:val="00BC3A94"/>
    <w:rsid w:val="00BC43F3"/>
    <w:rsid w:val="00BC5F23"/>
    <w:rsid w:val="00BC60A1"/>
    <w:rsid w:val="00BC60A3"/>
    <w:rsid w:val="00BC6E5B"/>
    <w:rsid w:val="00BC74C5"/>
    <w:rsid w:val="00BC74FB"/>
    <w:rsid w:val="00BD0D79"/>
    <w:rsid w:val="00BD35CC"/>
    <w:rsid w:val="00BD4B35"/>
    <w:rsid w:val="00BD5588"/>
    <w:rsid w:val="00BD5BC9"/>
    <w:rsid w:val="00BD7D0C"/>
    <w:rsid w:val="00BE033B"/>
    <w:rsid w:val="00BE1362"/>
    <w:rsid w:val="00BE2EEB"/>
    <w:rsid w:val="00BE59F6"/>
    <w:rsid w:val="00BE748B"/>
    <w:rsid w:val="00BF04DC"/>
    <w:rsid w:val="00BF27F9"/>
    <w:rsid w:val="00BF2920"/>
    <w:rsid w:val="00BF3855"/>
    <w:rsid w:val="00BF388D"/>
    <w:rsid w:val="00C03D7E"/>
    <w:rsid w:val="00C04611"/>
    <w:rsid w:val="00C04A72"/>
    <w:rsid w:val="00C0508C"/>
    <w:rsid w:val="00C05C74"/>
    <w:rsid w:val="00C06172"/>
    <w:rsid w:val="00C071A8"/>
    <w:rsid w:val="00C11F87"/>
    <w:rsid w:val="00C123FF"/>
    <w:rsid w:val="00C13D9B"/>
    <w:rsid w:val="00C140BF"/>
    <w:rsid w:val="00C14D93"/>
    <w:rsid w:val="00C161AC"/>
    <w:rsid w:val="00C16ED2"/>
    <w:rsid w:val="00C17289"/>
    <w:rsid w:val="00C2121F"/>
    <w:rsid w:val="00C24027"/>
    <w:rsid w:val="00C24DEF"/>
    <w:rsid w:val="00C260A0"/>
    <w:rsid w:val="00C26ADF"/>
    <w:rsid w:val="00C31D19"/>
    <w:rsid w:val="00C320EC"/>
    <w:rsid w:val="00C32498"/>
    <w:rsid w:val="00C338CE"/>
    <w:rsid w:val="00C358DE"/>
    <w:rsid w:val="00C379CA"/>
    <w:rsid w:val="00C4011F"/>
    <w:rsid w:val="00C408D8"/>
    <w:rsid w:val="00C41C12"/>
    <w:rsid w:val="00C43CA1"/>
    <w:rsid w:val="00C441AD"/>
    <w:rsid w:val="00C442F6"/>
    <w:rsid w:val="00C4586A"/>
    <w:rsid w:val="00C45901"/>
    <w:rsid w:val="00C4696B"/>
    <w:rsid w:val="00C47D06"/>
    <w:rsid w:val="00C50407"/>
    <w:rsid w:val="00C602D9"/>
    <w:rsid w:val="00C60982"/>
    <w:rsid w:val="00C61226"/>
    <w:rsid w:val="00C62D20"/>
    <w:rsid w:val="00C62E28"/>
    <w:rsid w:val="00C639BE"/>
    <w:rsid w:val="00C63CA5"/>
    <w:rsid w:val="00C65C89"/>
    <w:rsid w:val="00C66E58"/>
    <w:rsid w:val="00C67B59"/>
    <w:rsid w:val="00C67FB3"/>
    <w:rsid w:val="00C709F6"/>
    <w:rsid w:val="00C70EAC"/>
    <w:rsid w:val="00C71275"/>
    <w:rsid w:val="00C724DE"/>
    <w:rsid w:val="00C7416C"/>
    <w:rsid w:val="00C758DF"/>
    <w:rsid w:val="00C75B4C"/>
    <w:rsid w:val="00C76203"/>
    <w:rsid w:val="00C77C98"/>
    <w:rsid w:val="00C77F01"/>
    <w:rsid w:val="00C80B14"/>
    <w:rsid w:val="00C81D21"/>
    <w:rsid w:val="00C822D6"/>
    <w:rsid w:val="00C82D87"/>
    <w:rsid w:val="00C84797"/>
    <w:rsid w:val="00C851A8"/>
    <w:rsid w:val="00C935DC"/>
    <w:rsid w:val="00C939CA"/>
    <w:rsid w:val="00C941F1"/>
    <w:rsid w:val="00C95AA6"/>
    <w:rsid w:val="00C96732"/>
    <w:rsid w:val="00CA03D2"/>
    <w:rsid w:val="00CA0879"/>
    <w:rsid w:val="00CA0F85"/>
    <w:rsid w:val="00CA254D"/>
    <w:rsid w:val="00CA5BB7"/>
    <w:rsid w:val="00CA71C5"/>
    <w:rsid w:val="00CA723E"/>
    <w:rsid w:val="00CA76BB"/>
    <w:rsid w:val="00CB0B8A"/>
    <w:rsid w:val="00CB1FD6"/>
    <w:rsid w:val="00CB2BDF"/>
    <w:rsid w:val="00CB3F16"/>
    <w:rsid w:val="00CB511C"/>
    <w:rsid w:val="00CC103D"/>
    <w:rsid w:val="00CC259A"/>
    <w:rsid w:val="00CC2D34"/>
    <w:rsid w:val="00CC4559"/>
    <w:rsid w:val="00CC4A0A"/>
    <w:rsid w:val="00CD024A"/>
    <w:rsid w:val="00CD1CC4"/>
    <w:rsid w:val="00CD2211"/>
    <w:rsid w:val="00CD279C"/>
    <w:rsid w:val="00CD4ABB"/>
    <w:rsid w:val="00CD4E06"/>
    <w:rsid w:val="00CD4E9A"/>
    <w:rsid w:val="00CD5830"/>
    <w:rsid w:val="00CD5D43"/>
    <w:rsid w:val="00CD6933"/>
    <w:rsid w:val="00CE332B"/>
    <w:rsid w:val="00CE35CC"/>
    <w:rsid w:val="00CE4A6B"/>
    <w:rsid w:val="00CE4CAC"/>
    <w:rsid w:val="00CE5872"/>
    <w:rsid w:val="00CE5D1F"/>
    <w:rsid w:val="00CE6F2F"/>
    <w:rsid w:val="00CE7701"/>
    <w:rsid w:val="00CE79A6"/>
    <w:rsid w:val="00CE7AE6"/>
    <w:rsid w:val="00CE7EA4"/>
    <w:rsid w:val="00CF37F0"/>
    <w:rsid w:val="00CF5282"/>
    <w:rsid w:val="00CF52F1"/>
    <w:rsid w:val="00CF78BA"/>
    <w:rsid w:val="00CF7AEE"/>
    <w:rsid w:val="00D0104C"/>
    <w:rsid w:val="00D0190D"/>
    <w:rsid w:val="00D02D44"/>
    <w:rsid w:val="00D030C5"/>
    <w:rsid w:val="00D0635D"/>
    <w:rsid w:val="00D06EF9"/>
    <w:rsid w:val="00D10390"/>
    <w:rsid w:val="00D12B8C"/>
    <w:rsid w:val="00D14D8A"/>
    <w:rsid w:val="00D1666E"/>
    <w:rsid w:val="00D16DAE"/>
    <w:rsid w:val="00D178EA"/>
    <w:rsid w:val="00D200A4"/>
    <w:rsid w:val="00D20E84"/>
    <w:rsid w:val="00D21E6D"/>
    <w:rsid w:val="00D22934"/>
    <w:rsid w:val="00D231ED"/>
    <w:rsid w:val="00D27BAB"/>
    <w:rsid w:val="00D27E04"/>
    <w:rsid w:val="00D27FA2"/>
    <w:rsid w:val="00D30803"/>
    <w:rsid w:val="00D31250"/>
    <w:rsid w:val="00D3168C"/>
    <w:rsid w:val="00D31BD3"/>
    <w:rsid w:val="00D32AFA"/>
    <w:rsid w:val="00D332B1"/>
    <w:rsid w:val="00D34570"/>
    <w:rsid w:val="00D3570F"/>
    <w:rsid w:val="00D37FA7"/>
    <w:rsid w:val="00D4172C"/>
    <w:rsid w:val="00D4231E"/>
    <w:rsid w:val="00D42BAF"/>
    <w:rsid w:val="00D42E01"/>
    <w:rsid w:val="00D430A7"/>
    <w:rsid w:val="00D45FFB"/>
    <w:rsid w:val="00D513C0"/>
    <w:rsid w:val="00D51CAF"/>
    <w:rsid w:val="00D51F93"/>
    <w:rsid w:val="00D52A05"/>
    <w:rsid w:val="00D539E0"/>
    <w:rsid w:val="00D57089"/>
    <w:rsid w:val="00D57F9A"/>
    <w:rsid w:val="00D61C08"/>
    <w:rsid w:val="00D63AE3"/>
    <w:rsid w:val="00D64E6B"/>
    <w:rsid w:val="00D64EF0"/>
    <w:rsid w:val="00D703F2"/>
    <w:rsid w:val="00D727DC"/>
    <w:rsid w:val="00D72D71"/>
    <w:rsid w:val="00D72E04"/>
    <w:rsid w:val="00D7343A"/>
    <w:rsid w:val="00D73AF4"/>
    <w:rsid w:val="00D746FC"/>
    <w:rsid w:val="00D75094"/>
    <w:rsid w:val="00D76A4E"/>
    <w:rsid w:val="00D77266"/>
    <w:rsid w:val="00D80BFA"/>
    <w:rsid w:val="00D819DB"/>
    <w:rsid w:val="00D82CC5"/>
    <w:rsid w:val="00D8521B"/>
    <w:rsid w:val="00D876B9"/>
    <w:rsid w:val="00D87D43"/>
    <w:rsid w:val="00D914CC"/>
    <w:rsid w:val="00D91579"/>
    <w:rsid w:val="00D934E0"/>
    <w:rsid w:val="00D9405B"/>
    <w:rsid w:val="00D95138"/>
    <w:rsid w:val="00D960BC"/>
    <w:rsid w:val="00D97248"/>
    <w:rsid w:val="00DA21CE"/>
    <w:rsid w:val="00DA3DC1"/>
    <w:rsid w:val="00DA4851"/>
    <w:rsid w:val="00DA64FF"/>
    <w:rsid w:val="00DA7D99"/>
    <w:rsid w:val="00DB019E"/>
    <w:rsid w:val="00DB1867"/>
    <w:rsid w:val="00DB322D"/>
    <w:rsid w:val="00DB48EA"/>
    <w:rsid w:val="00DB644B"/>
    <w:rsid w:val="00DB7238"/>
    <w:rsid w:val="00DB7787"/>
    <w:rsid w:val="00DC298E"/>
    <w:rsid w:val="00DC326A"/>
    <w:rsid w:val="00DC4231"/>
    <w:rsid w:val="00DC7F9A"/>
    <w:rsid w:val="00DD0323"/>
    <w:rsid w:val="00DD256A"/>
    <w:rsid w:val="00DD26B9"/>
    <w:rsid w:val="00DD36D8"/>
    <w:rsid w:val="00DD39EC"/>
    <w:rsid w:val="00DD4E55"/>
    <w:rsid w:val="00DD51EA"/>
    <w:rsid w:val="00DD5A3A"/>
    <w:rsid w:val="00DD6ACB"/>
    <w:rsid w:val="00DE0110"/>
    <w:rsid w:val="00DE02BF"/>
    <w:rsid w:val="00DE0670"/>
    <w:rsid w:val="00DE077A"/>
    <w:rsid w:val="00DE6062"/>
    <w:rsid w:val="00DE63F0"/>
    <w:rsid w:val="00DE649B"/>
    <w:rsid w:val="00DE6D73"/>
    <w:rsid w:val="00DF50C6"/>
    <w:rsid w:val="00DF54EC"/>
    <w:rsid w:val="00DF6F79"/>
    <w:rsid w:val="00DF7A02"/>
    <w:rsid w:val="00E00F18"/>
    <w:rsid w:val="00E01E46"/>
    <w:rsid w:val="00E02F54"/>
    <w:rsid w:val="00E03441"/>
    <w:rsid w:val="00E0369E"/>
    <w:rsid w:val="00E06404"/>
    <w:rsid w:val="00E10CE1"/>
    <w:rsid w:val="00E10D9D"/>
    <w:rsid w:val="00E11C46"/>
    <w:rsid w:val="00E13B79"/>
    <w:rsid w:val="00E15299"/>
    <w:rsid w:val="00E15B53"/>
    <w:rsid w:val="00E17DCA"/>
    <w:rsid w:val="00E21B94"/>
    <w:rsid w:val="00E308C9"/>
    <w:rsid w:val="00E30955"/>
    <w:rsid w:val="00E309F2"/>
    <w:rsid w:val="00E30CBB"/>
    <w:rsid w:val="00E32898"/>
    <w:rsid w:val="00E329B9"/>
    <w:rsid w:val="00E34198"/>
    <w:rsid w:val="00E34E1E"/>
    <w:rsid w:val="00E351F8"/>
    <w:rsid w:val="00E354E1"/>
    <w:rsid w:val="00E41004"/>
    <w:rsid w:val="00E42225"/>
    <w:rsid w:val="00E45AF5"/>
    <w:rsid w:val="00E46032"/>
    <w:rsid w:val="00E46F55"/>
    <w:rsid w:val="00E504C8"/>
    <w:rsid w:val="00E52518"/>
    <w:rsid w:val="00E532E4"/>
    <w:rsid w:val="00E5465D"/>
    <w:rsid w:val="00E54CB3"/>
    <w:rsid w:val="00E55ECE"/>
    <w:rsid w:val="00E56D07"/>
    <w:rsid w:val="00E57700"/>
    <w:rsid w:val="00E60A00"/>
    <w:rsid w:val="00E614E9"/>
    <w:rsid w:val="00E61942"/>
    <w:rsid w:val="00E62478"/>
    <w:rsid w:val="00E63A08"/>
    <w:rsid w:val="00E660E7"/>
    <w:rsid w:val="00E66A2A"/>
    <w:rsid w:val="00E67F17"/>
    <w:rsid w:val="00E70827"/>
    <w:rsid w:val="00E70AF3"/>
    <w:rsid w:val="00E70D84"/>
    <w:rsid w:val="00E71955"/>
    <w:rsid w:val="00E73B66"/>
    <w:rsid w:val="00E73D8C"/>
    <w:rsid w:val="00E748AB"/>
    <w:rsid w:val="00E74F1C"/>
    <w:rsid w:val="00E7530E"/>
    <w:rsid w:val="00E758A2"/>
    <w:rsid w:val="00E75E72"/>
    <w:rsid w:val="00E76758"/>
    <w:rsid w:val="00E7698B"/>
    <w:rsid w:val="00E77C38"/>
    <w:rsid w:val="00E8036A"/>
    <w:rsid w:val="00E8036F"/>
    <w:rsid w:val="00E80AEB"/>
    <w:rsid w:val="00E856CC"/>
    <w:rsid w:val="00E85ADA"/>
    <w:rsid w:val="00E86892"/>
    <w:rsid w:val="00E87868"/>
    <w:rsid w:val="00E87C41"/>
    <w:rsid w:val="00E923D9"/>
    <w:rsid w:val="00E935ED"/>
    <w:rsid w:val="00E93BA0"/>
    <w:rsid w:val="00E94E5C"/>
    <w:rsid w:val="00E96036"/>
    <w:rsid w:val="00E9671F"/>
    <w:rsid w:val="00E973D0"/>
    <w:rsid w:val="00EA0684"/>
    <w:rsid w:val="00EA0A25"/>
    <w:rsid w:val="00EA1494"/>
    <w:rsid w:val="00EA1AB9"/>
    <w:rsid w:val="00EA214A"/>
    <w:rsid w:val="00EA40EE"/>
    <w:rsid w:val="00EB19BB"/>
    <w:rsid w:val="00EB225F"/>
    <w:rsid w:val="00EB3870"/>
    <w:rsid w:val="00EB3C80"/>
    <w:rsid w:val="00EB7515"/>
    <w:rsid w:val="00EC4211"/>
    <w:rsid w:val="00EC47CD"/>
    <w:rsid w:val="00EC5782"/>
    <w:rsid w:val="00EC66F4"/>
    <w:rsid w:val="00ED18EA"/>
    <w:rsid w:val="00ED2F11"/>
    <w:rsid w:val="00ED30B5"/>
    <w:rsid w:val="00ED3931"/>
    <w:rsid w:val="00ED51CD"/>
    <w:rsid w:val="00EE08DC"/>
    <w:rsid w:val="00EE0AA5"/>
    <w:rsid w:val="00EE2225"/>
    <w:rsid w:val="00EE2BCA"/>
    <w:rsid w:val="00EE38D2"/>
    <w:rsid w:val="00EE3BD9"/>
    <w:rsid w:val="00EE3C70"/>
    <w:rsid w:val="00EE406D"/>
    <w:rsid w:val="00EE4CF3"/>
    <w:rsid w:val="00EE4E8B"/>
    <w:rsid w:val="00EE5166"/>
    <w:rsid w:val="00EE6EDB"/>
    <w:rsid w:val="00EE7AA5"/>
    <w:rsid w:val="00EE7E41"/>
    <w:rsid w:val="00EF00CE"/>
    <w:rsid w:val="00EF1365"/>
    <w:rsid w:val="00EF20CB"/>
    <w:rsid w:val="00EF28D2"/>
    <w:rsid w:val="00EF2DB3"/>
    <w:rsid w:val="00EF34AC"/>
    <w:rsid w:val="00EF35BA"/>
    <w:rsid w:val="00EF4921"/>
    <w:rsid w:val="00EF4A6A"/>
    <w:rsid w:val="00EF6770"/>
    <w:rsid w:val="00EF7C9A"/>
    <w:rsid w:val="00F02032"/>
    <w:rsid w:val="00F03369"/>
    <w:rsid w:val="00F05FCA"/>
    <w:rsid w:val="00F06063"/>
    <w:rsid w:val="00F06C24"/>
    <w:rsid w:val="00F10540"/>
    <w:rsid w:val="00F10759"/>
    <w:rsid w:val="00F1202E"/>
    <w:rsid w:val="00F12ABC"/>
    <w:rsid w:val="00F137A9"/>
    <w:rsid w:val="00F162BA"/>
    <w:rsid w:val="00F20467"/>
    <w:rsid w:val="00F21121"/>
    <w:rsid w:val="00F21978"/>
    <w:rsid w:val="00F2335B"/>
    <w:rsid w:val="00F23C70"/>
    <w:rsid w:val="00F241A6"/>
    <w:rsid w:val="00F266CF"/>
    <w:rsid w:val="00F26F4B"/>
    <w:rsid w:val="00F270C5"/>
    <w:rsid w:val="00F27336"/>
    <w:rsid w:val="00F27F12"/>
    <w:rsid w:val="00F31FE3"/>
    <w:rsid w:val="00F33071"/>
    <w:rsid w:val="00F33688"/>
    <w:rsid w:val="00F370FE"/>
    <w:rsid w:val="00F37AB8"/>
    <w:rsid w:val="00F400B6"/>
    <w:rsid w:val="00F424EE"/>
    <w:rsid w:val="00F437C2"/>
    <w:rsid w:val="00F4494B"/>
    <w:rsid w:val="00F45727"/>
    <w:rsid w:val="00F45A52"/>
    <w:rsid w:val="00F510D4"/>
    <w:rsid w:val="00F51861"/>
    <w:rsid w:val="00F51ADE"/>
    <w:rsid w:val="00F526E6"/>
    <w:rsid w:val="00F52C5E"/>
    <w:rsid w:val="00F531A0"/>
    <w:rsid w:val="00F539A7"/>
    <w:rsid w:val="00F56AA8"/>
    <w:rsid w:val="00F57238"/>
    <w:rsid w:val="00F5726D"/>
    <w:rsid w:val="00F61146"/>
    <w:rsid w:val="00F620F2"/>
    <w:rsid w:val="00F62D27"/>
    <w:rsid w:val="00F6366D"/>
    <w:rsid w:val="00F65D29"/>
    <w:rsid w:val="00F66660"/>
    <w:rsid w:val="00F66C8E"/>
    <w:rsid w:val="00F67BFB"/>
    <w:rsid w:val="00F72388"/>
    <w:rsid w:val="00F74A12"/>
    <w:rsid w:val="00F75600"/>
    <w:rsid w:val="00F770B9"/>
    <w:rsid w:val="00F7779D"/>
    <w:rsid w:val="00F777B7"/>
    <w:rsid w:val="00F811C8"/>
    <w:rsid w:val="00F8301F"/>
    <w:rsid w:val="00F8367B"/>
    <w:rsid w:val="00F857C2"/>
    <w:rsid w:val="00F86EED"/>
    <w:rsid w:val="00F877F9"/>
    <w:rsid w:val="00F87874"/>
    <w:rsid w:val="00F902BD"/>
    <w:rsid w:val="00F90F5E"/>
    <w:rsid w:val="00F91408"/>
    <w:rsid w:val="00F9164B"/>
    <w:rsid w:val="00F918CD"/>
    <w:rsid w:val="00F91E92"/>
    <w:rsid w:val="00F92FB8"/>
    <w:rsid w:val="00F938E3"/>
    <w:rsid w:val="00F94FA9"/>
    <w:rsid w:val="00F95354"/>
    <w:rsid w:val="00F95765"/>
    <w:rsid w:val="00F966D6"/>
    <w:rsid w:val="00FA097E"/>
    <w:rsid w:val="00FA37F0"/>
    <w:rsid w:val="00FA5BE9"/>
    <w:rsid w:val="00FA5C69"/>
    <w:rsid w:val="00FA7515"/>
    <w:rsid w:val="00FB2DA9"/>
    <w:rsid w:val="00FB31DC"/>
    <w:rsid w:val="00FB46A0"/>
    <w:rsid w:val="00FB538B"/>
    <w:rsid w:val="00FB5F9B"/>
    <w:rsid w:val="00FB7045"/>
    <w:rsid w:val="00FB71E0"/>
    <w:rsid w:val="00FB7DFD"/>
    <w:rsid w:val="00FC1B5A"/>
    <w:rsid w:val="00FC1C65"/>
    <w:rsid w:val="00FC2663"/>
    <w:rsid w:val="00FC2E16"/>
    <w:rsid w:val="00FC38EA"/>
    <w:rsid w:val="00FC3DB6"/>
    <w:rsid w:val="00FC4CC5"/>
    <w:rsid w:val="00FC5BA2"/>
    <w:rsid w:val="00FC62B2"/>
    <w:rsid w:val="00FC679A"/>
    <w:rsid w:val="00FC7917"/>
    <w:rsid w:val="00FC79F1"/>
    <w:rsid w:val="00FC7AF5"/>
    <w:rsid w:val="00FD0F7B"/>
    <w:rsid w:val="00FD2382"/>
    <w:rsid w:val="00FD43D2"/>
    <w:rsid w:val="00FD5715"/>
    <w:rsid w:val="00FD75B0"/>
    <w:rsid w:val="00FE36B8"/>
    <w:rsid w:val="00FE471F"/>
    <w:rsid w:val="00FE51C3"/>
    <w:rsid w:val="00FE5C80"/>
    <w:rsid w:val="00FF0CCC"/>
    <w:rsid w:val="00FF2805"/>
    <w:rsid w:val="00FF2939"/>
    <w:rsid w:val="00FF2E23"/>
    <w:rsid w:val="00FF387D"/>
    <w:rsid w:val="00FF4DB2"/>
    <w:rsid w:val="00FF5489"/>
    <w:rsid w:val="00FF6185"/>
    <w:rsid w:val="00FF6756"/>
    <w:rsid w:val="00FF6E5A"/>
    <w:rsid w:val="00FF7FC3"/>
    <w:rsid w:val="010446C6"/>
    <w:rsid w:val="018FB05A"/>
    <w:rsid w:val="019A7BAD"/>
    <w:rsid w:val="01B28CFE"/>
    <w:rsid w:val="0201C95E"/>
    <w:rsid w:val="02CCD4CC"/>
    <w:rsid w:val="02E78B2C"/>
    <w:rsid w:val="03142C0E"/>
    <w:rsid w:val="04855FAD"/>
    <w:rsid w:val="0487A260"/>
    <w:rsid w:val="04E373F6"/>
    <w:rsid w:val="0554D6D7"/>
    <w:rsid w:val="055D2DA9"/>
    <w:rsid w:val="05EC6C76"/>
    <w:rsid w:val="0636E8E9"/>
    <w:rsid w:val="064721F7"/>
    <w:rsid w:val="068A3F58"/>
    <w:rsid w:val="07268FA3"/>
    <w:rsid w:val="07CB915E"/>
    <w:rsid w:val="07EB0DCE"/>
    <w:rsid w:val="07F255DB"/>
    <w:rsid w:val="08E7AB87"/>
    <w:rsid w:val="08F96B55"/>
    <w:rsid w:val="0954B441"/>
    <w:rsid w:val="095CCB1B"/>
    <w:rsid w:val="0A011643"/>
    <w:rsid w:val="0AA75BEF"/>
    <w:rsid w:val="0AEEC488"/>
    <w:rsid w:val="0B2D6283"/>
    <w:rsid w:val="0B55726F"/>
    <w:rsid w:val="0C127429"/>
    <w:rsid w:val="0C20F2A5"/>
    <w:rsid w:val="0C221346"/>
    <w:rsid w:val="0C6C4715"/>
    <w:rsid w:val="0C9A0A53"/>
    <w:rsid w:val="0DEF7C79"/>
    <w:rsid w:val="0E4D4B8B"/>
    <w:rsid w:val="0E72010D"/>
    <w:rsid w:val="0F32CD57"/>
    <w:rsid w:val="0F4496AB"/>
    <w:rsid w:val="0F81AEA5"/>
    <w:rsid w:val="0FC4CEFD"/>
    <w:rsid w:val="0FEF35A3"/>
    <w:rsid w:val="10DE2A3B"/>
    <w:rsid w:val="1179C8B7"/>
    <w:rsid w:val="11CF582A"/>
    <w:rsid w:val="12AF02CA"/>
    <w:rsid w:val="13A6CCCC"/>
    <w:rsid w:val="13B7B7B3"/>
    <w:rsid w:val="13BFDAB7"/>
    <w:rsid w:val="13C0DD91"/>
    <w:rsid w:val="15ABF975"/>
    <w:rsid w:val="15D0269C"/>
    <w:rsid w:val="170796C0"/>
    <w:rsid w:val="175D6930"/>
    <w:rsid w:val="1764148B"/>
    <w:rsid w:val="176625D8"/>
    <w:rsid w:val="179337D9"/>
    <w:rsid w:val="18272029"/>
    <w:rsid w:val="187E2422"/>
    <w:rsid w:val="18C32A22"/>
    <w:rsid w:val="18E82340"/>
    <w:rsid w:val="19FC092A"/>
    <w:rsid w:val="1A88D5F9"/>
    <w:rsid w:val="1A8C52BD"/>
    <w:rsid w:val="1A9DB25B"/>
    <w:rsid w:val="1AB89C50"/>
    <w:rsid w:val="1AE049A5"/>
    <w:rsid w:val="1B4E76F0"/>
    <w:rsid w:val="1B533D6A"/>
    <w:rsid w:val="1C034F1A"/>
    <w:rsid w:val="1C6FC9BA"/>
    <w:rsid w:val="1C7E6BE1"/>
    <w:rsid w:val="1CAB86AD"/>
    <w:rsid w:val="1CD0BB6A"/>
    <w:rsid w:val="1CD17FCF"/>
    <w:rsid w:val="1D144B53"/>
    <w:rsid w:val="1E7B5B43"/>
    <w:rsid w:val="1EE80025"/>
    <w:rsid w:val="1F4C7D9A"/>
    <w:rsid w:val="1FEDA50F"/>
    <w:rsid w:val="2049A113"/>
    <w:rsid w:val="20A1E47A"/>
    <w:rsid w:val="214C2482"/>
    <w:rsid w:val="2180E177"/>
    <w:rsid w:val="226041F1"/>
    <w:rsid w:val="2263D1FA"/>
    <w:rsid w:val="22984D0D"/>
    <w:rsid w:val="22B3690A"/>
    <w:rsid w:val="22C7FC7F"/>
    <w:rsid w:val="22F4104E"/>
    <w:rsid w:val="234C2EA1"/>
    <w:rsid w:val="235158CB"/>
    <w:rsid w:val="23DC1C7D"/>
    <w:rsid w:val="2511C2D8"/>
    <w:rsid w:val="25CE910B"/>
    <w:rsid w:val="2643B9AA"/>
    <w:rsid w:val="265D1662"/>
    <w:rsid w:val="26A61971"/>
    <w:rsid w:val="26C568CE"/>
    <w:rsid w:val="2700EED1"/>
    <w:rsid w:val="275593F9"/>
    <w:rsid w:val="28437ACC"/>
    <w:rsid w:val="285DE4AA"/>
    <w:rsid w:val="287B7226"/>
    <w:rsid w:val="295FCC24"/>
    <w:rsid w:val="2976BB5C"/>
    <w:rsid w:val="299784F6"/>
    <w:rsid w:val="29B58EF5"/>
    <w:rsid w:val="2AA58A28"/>
    <w:rsid w:val="2BB7D215"/>
    <w:rsid w:val="2BFE2BEF"/>
    <w:rsid w:val="2C6666C1"/>
    <w:rsid w:val="2C9B17D0"/>
    <w:rsid w:val="2CB32F89"/>
    <w:rsid w:val="2DF4E1F0"/>
    <w:rsid w:val="2E3DA7D7"/>
    <w:rsid w:val="2E4EFFEA"/>
    <w:rsid w:val="2E8A2D5F"/>
    <w:rsid w:val="2EB3BFDE"/>
    <w:rsid w:val="2F47AE9E"/>
    <w:rsid w:val="2F8A8774"/>
    <w:rsid w:val="2FBB494D"/>
    <w:rsid w:val="2FDBE89C"/>
    <w:rsid w:val="2FE8B653"/>
    <w:rsid w:val="2FEAD04B"/>
    <w:rsid w:val="301AF326"/>
    <w:rsid w:val="31A41ACD"/>
    <w:rsid w:val="31DE1DE5"/>
    <w:rsid w:val="324663FF"/>
    <w:rsid w:val="32A59C67"/>
    <w:rsid w:val="32DEED77"/>
    <w:rsid w:val="34AACF1B"/>
    <w:rsid w:val="34BCF350"/>
    <w:rsid w:val="34BE416E"/>
    <w:rsid w:val="34F4F418"/>
    <w:rsid w:val="366265B6"/>
    <w:rsid w:val="36A21076"/>
    <w:rsid w:val="38D56456"/>
    <w:rsid w:val="38E73365"/>
    <w:rsid w:val="399042AB"/>
    <w:rsid w:val="3A91F5B4"/>
    <w:rsid w:val="3AE6E6BA"/>
    <w:rsid w:val="3C0D9B7C"/>
    <w:rsid w:val="3C16B6F7"/>
    <w:rsid w:val="3C72984C"/>
    <w:rsid w:val="3C78593F"/>
    <w:rsid w:val="3C995075"/>
    <w:rsid w:val="3CB0011C"/>
    <w:rsid w:val="3DAFA550"/>
    <w:rsid w:val="3E8D356E"/>
    <w:rsid w:val="3F0114DD"/>
    <w:rsid w:val="3F84C9D2"/>
    <w:rsid w:val="3F956B27"/>
    <w:rsid w:val="403F8D21"/>
    <w:rsid w:val="411BBAE2"/>
    <w:rsid w:val="4195881C"/>
    <w:rsid w:val="41FD8CF5"/>
    <w:rsid w:val="427E0AD7"/>
    <w:rsid w:val="42AD8DCF"/>
    <w:rsid w:val="4303E859"/>
    <w:rsid w:val="4468C901"/>
    <w:rsid w:val="449E3A89"/>
    <w:rsid w:val="44FD2DBB"/>
    <w:rsid w:val="4562C915"/>
    <w:rsid w:val="458D7537"/>
    <w:rsid w:val="45F9423C"/>
    <w:rsid w:val="46AFF1A5"/>
    <w:rsid w:val="46D5DAF4"/>
    <w:rsid w:val="47090CA7"/>
    <w:rsid w:val="4881D157"/>
    <w:rsid w:val="494A64CB"/>
    <w:rsid w:val="49E14299"/>
    <w:rsid w:val="49E745E1"/>
    <w:rsid w:val="4A3EEB61"/>
    <w:rsid w:val="4B255C6B"/>
    <w:rsid w:val="4B4A4624"/>
    <w:rsid w:val="4BBB3F6C"/>
    <w:rsid w:val="4C090897"/>
    <w:rsid w:val="4C1E4152"/>
    <w:rsid w:val="4D15ED8B"/>
    <w:rsid w:val="4D5F40A7"/>
    <w:rsid w:val="4E7C1EE0"/>
    <w:rsid w:val="4F123792"/>
    <w:rsid w:val="4F33CB77"/>
    <w:rsid w:val="503751B3"/>
    <w:rsid w:val="504C8E03"/>
    <w:rsid w:val="504D956C"/>
    <w:rsid w:val="5088BC42"/>
    <w:rsid w:val="51CB4687"/>
    <w:rsid w:val="5237F5FC"/>
    <w:rsid w:val="5251A85D"/>
    <w:rsid w:val="52A4D319"/>
    <w:rsid w:val="52DC2AE3"/>
    <w:rsid w:val="533C2FAC"/>
    <w:rsid w:val="53938094"/>
    <w:rsid w:val="53C5B9D9"/>
    <w:rsid w:val="54F85923"/>
    <w:rsid w:val="554081D8"/>
    <w:rsid w:val="5548CE83"/>
    <w:rsid w:val="5580B8D2"/>
    <w:rsid w:val="55A057AF"/>
    <w:rsid w:val="564C5B06"/>
    <w:rsid w:val="57868AB6"/>
    <w:rsid w:val="578CE3AA"/>
    <w:rsid w:val="57D87C74"/>
    <w:rsid w:val="586FE02C"/>
    <w:rsid w:val="58CEAB8B"/>
    <w:rsid w:val="5A69B444"/>
    <w:rsid w:val="5AA59A93"/>
    <w:rsid w:val="5ADDF553"/>
    <w:rsid w:val="5BE1C59B"/>
    <w:rsid w:val="5CBBBD15"/>
    <w:rsid w:val="5D776794"/>
    <w:rsid w:val="5D92C26E"/>
    <w:rsid w:val="5DC1EFF5"/>
    <w:rsid w:val="5E1C9713"/>
    <w:rsid w:val="5E8DCDC1"/>
    <w:rsid w:val="5EC05AE9"/>
    <w:rsid w:val="5FD49CDA"/>
    <w:rsid w:val="5FD62895"/>
    <w:rsid w:val="5FEB1936"/>
    <w:rsid w:val="60418191"/>
    <w:rsid w:val="60E41FEF"/>
    <w:rsid w:val="61E866A6"/>
    <w:rsid w:val="61EE55B2"/>
    <w:rsid w:val="62911B38"/>
    <w:rsid w:val="62E37175"/>
    <w:rsid w:val="63DC419D"/>
    <w:rsid w:val="64739BD1"/>
    <w:rsid w:val="64F05C88"/>
    <w:rsid w:val="6693D29F"/>
    <w:rsid w:val="66B46FDC"/>
    <w:rsid w:val="66BCA23C"/>
    <w:rsid w:val="66BD83A5"/>
    <w:rsid w:val="67087637"/>
    <w:rsid w:val="673088A1"/>
    <w:rsid w:val="679BECD3"/>
    <w:rsid w:val="681CCA77"/>
    <w:rsid w:val="6875D2F1"/>
    <w:rsid w:val="68DF8A94"/>
    <w:rsid w:val="69F782E4"/>
    <w:rsid w:val="6A10D615"/>
    <w:rsid w:val="6A671074"/>
    <w:rsid w:val="6A8738F7"/>
    <w:rsid w:val="6ABFB2F4"/>
    <w:rsid w:val="6AD2DEA9"/>
    <w:rsid w:val="6B01508C"/>
    <w:rsid w:val="6B8CB66D"/>
    <w:rsid w:val="6BA81532"/>
    <w:rsid w:val="6BDBBECA"/>
    <w:rsid w:val="6C1601AB"/>
    <w:rsid w:val="6DD71BB0"/>
    <w:rsid w:val="6DD969D5"/>
    <w:rsid w:val="6DE43A92"/>
    <w:rsid w:val="6E7C587C"/>
    <w:rsid w:val="6EBA7E5C"/>
    <w:rsid w:val="6F5689C1"/>
    <w:rsid w:val="6FA0158D"/>
    <w:rsid w:val="6FF345C3"/>
    <w:rsid w:val="700CB8AD"/>
    <w:rsid w:val="701F2729"/>
    <w:rsid w:val="7092170B"/>
    <w:rsid w:val="710B7114"/>
    <w:rsid w:val="7217081F"/>
    <w:rsid w:val="72998876"/>
    <w:rsid w:val="72BC3801"/>
    <w:rsid w:val="75676C97"/>
    <w:rsid w:val="75F33AE6"/>
    <w:rsid w:val="77C74C4D"/>
    <w:rsid w:val="77DBEF54"/>
    <w:rsid w:val="7818E164"/>
    <w:rsid w:val="784B5956"/>
    <w:rsid w:val="789297DF"/>
    <w:rsid w:val="789FA4D1"/>
    <w:rsid w:val="79A6ECD3"/>
    <w:rsid w:val="79C2354B"/>
    <w:rsid w:val="7A930A59"/>
    <w:rsid w:val="7BD74124"/>
    <w:rsid w:val="7CA46169"/>
    <w:rsid w:val="7D4334CC"/>
    <w:rsid w:val="7E26445B"/>
    <w:rsid w:val="7E85D6A2"/>
    <w:rsid w:val="7EFA6B9F"/>
    <w:rsid w:val="7F0E2BE9"/>
    <w:rsid w:val="7F2318DA"/>
    <w:rsid w:val="7FAEF891"/>
    <w:rsid w:val="7FCC02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B5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36FD"/>
  </w:style>
  <w:style w:type="paragraph" w:styleId="Heading1">
    <w:name w:val="heading 1"/>
    <w:basedOn w:val="Normal"/>
    <w:next w:val="Normal"/>
    <w:link w:val="Heading1Char"/>
    <w:qFormat/>
    <w:rsid w:val="00FB2D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4D26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6736FD"/>
    <w:pPr>
      <w:keepNext/>
      <w:jc w:val="center"/>
      <w:outlineLvl w:val="2"/>
    </w:pPr>
    <w:rPr>
      <w:rFonts w:ascii="Arial" w:hAnsi="Arial"/>
      <w:b/>
      <w:sz w:val="24"/>
    </w:rPr>
  </w:style>
  <w:style w:type="paragraph" w:styleId="Heading4">
    <w:name w:val="heading 4"/>
    <w:basedOn w:val="Normal"/>
    <w:next w:val="Normal"/>
    <w:qFormat/>
    <w:rsid w:val="006736FD"/>
    <w:pPr>
      <w:keepNext/>
      <w:ind w:right="-1440"/>
      <w:outlineLvl w:val="3"/>
    </w:pPr>
    <w:rPr>
      <w:sz w:val="24"/>
      <w:u w:val="single"/>
    </w:rPr>
  </w:style>
  <w:style w:type="paragraph" w:styleId="Heading5">
    <w:name w:val="heading 5"/>
    <w:basedOn w:val="Normal"/>
    <w:next w:val="Normal"/>
    <w:qFormat/>
    <w:rsid w:val="006736FD"/>
    <w:pPr>
      <w:keepNext/>
      <w:jc w:val="center"/>
      <w:outlineLvl w:val="4"/>
    </w:pPr>
    <w:rPr>
      <w:rFonts w:ascii="Arial" w:hAnsi="Arial"/>
      <w:b/>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736FD"/>
    <w:pPr>
      <w:tabs>
        <w:tab w:val="center" w:pos="4320"/>
        <w:tab w:val="right" w:pos="8640"/>
      </w:tabs>
      <w:spacing w:before="120" w:after="120"/>
      <w:jc w:val="both"/>
    </w:pPr>
    <w:rPr>
      <w:rFonts w:ascii="Arial" w:hAnsi="Arial"/>
    </w:rPr>
  </w:style>
  <w:style w:type="paragraph" w:styleId="BodyText2">
    <w:name w:val="Body Text 2"/>
    <w:basedOn w:val="Normal"/>
    <w:rsid w:val="006736FD"/>
    <w:pPr>
      <w:spacing w:before="120" w:after="120"/>
      <w:ind w:left="1440" w:hanging="720"/>
      <w:jc w:val="both"/>
    </w:pPr>
    <w:rPr>
      <w:rFonts w:ascii="Helv" w:hAnsi="Helv"/>
    </w:rPr>
  </w:style>
  <w:style w:type="paragraph" w:styleId="Footer">
    <w:name w:val="footer"/>
    <w:basedOn w:val="Normal"/>
    <w:link w:val="FooterChar"/>
    <w:rsid w:val="006736FD"/>
    <w:pPr>
      <w:tabs>
        <w:tab w:val="center" w:pos="4320"/>
        <w:tab w:val="right" w:pos="8640"/>
      </w:tabs>
    </w:pPr>
  </w:style>
  <w:style w:type="paragraph" w:styleId="BalloonText">
    <w:name w:val="Balloon Text"/>
    <w:basedOn w:val="Normal"/>
    <w:link w:val="BalloonTextChar"/>
    <w:rsid w:val="005158DE"/>
    <w:rPr>
      <w:rFonts w:ascii="Tahoma" w:hAnsi="Tahoma" w:cs="Tahoma"/>
      <w:sz w:val="16"/>
      <w:szCs w:val="16"/>
    </w:rPr>
  </w:style>
  <w:style w:type="character" w:customStyle="1" w:styleId="BalloonTextChar">
    <w:name w:val="Balloon Text Char"/>
    <w:basedOn w:val="DefaultParagraphFont"/>
    <w:link w:val="BalloonText"/>
    <w:rsid w:val="005158DE"/>
    <w:rPr>
      <w:rFonts w:ascii="Tahoma" w:hAnsi="Tahoma" w:cs="Tahoma"/>
      <w:sz w:val="16"/>
      <w:szCs w:val="16"/>
    </w:rPr>
  </w:style>
  <w:style w:type="character" w:customStyle="1" w:styleId="Heading2Char">
    <w:name w:val="Heading 2 Char"/>
    <w:basedOn w:val="DefaultParagraphFont"/>
    <w:link w:val="Heading2"/>
    <w:semiHidden/>
    <w:rsid w:val="004D2629"/>
    <w:rPr>
      <w:rFonts w:asciiTheme="majorHAnsi" w:eastAsiaTheme="majorEastAsia" w:hAnsiTheme="majorHAnsi" w:cstheme="majorBidi"/>
      <w:b/>
      <w:bCs/>
      <w:color w:val="4F81BD" w:themeColor="accent1"/>
      <w:sz w:val="26"/>
      <w:szCs w:val="26"/>
    </w:rPr>
  </w:style>
  <w:style w:type="paragraph" w:styleId="ListParagraph">
    <w:name w:val="List Paragraph"/>
    <w:aliases w:val="Use Case List Paragraph,Heading2,Colorful List - Accent 11,List Paragraph1,b1,Bullet for no #'s,Body Bullet,List Paragraph 1,Ref,Body Text1,B1,Figure_name,Bullet 1,lp1,List Paragraph Char Char,bu1,bu1 + Before:  0 pt,After:  6 pt"/>
    <w:basedOn w:val="Normal"/>
    <w:link w:val="ListParagraphChar"/>
    <w:uiPriority w:val="1"/>
    <w:qFormat/>
    <w:rsid w:val="004D2629"/>
    <w:pPr>
      <w:ind w:left="720"/>
      <w:contextualSpacing/>
    </w:pPr>
  </w:style>
  <w:style w:type="character" w:styleId="CommentReference">
    <w:name w:val="annotation reference"/>
    <w:basedOn w:val="DefaultParagraphFont"/>
    <w:unhideWhenUsed/>
    <w:rsid w:val="00325BF5"/>
    <w:rPr>
      <w:sz w:val="16"/>
      <w:szCs w:val="16"/>
    </w:rPr>
  </w:style>
  <w:style w:type="paragraph" w:styleId="CommentText">
    <w:name w:val="annotation text"/>
    <w:basedOn w:val="Normal"/>
    <w:link w:val="CommentTextChar"/>
    <w:unhideWhenUsed/>
    <w:rsid w:val="00325BF5"/>
  </w:style>
  <w:style w:type="character" w:customStyle="1" w:styleId="CommentTextChar">
    <w:name w:val="Comment Text Char"/>
    <w:basedOn w:val="DefaultParagraphFont"/>
    <w:link w:val="CommentText"/>
    <w:rsid w:val="00325BF5"/>
  </w:style>
  <w:style w:type="paragraph" w:styleId="CommentSubject">
    <w:name w:val="annotation subject"/>
    <w:basedOn w:val="CommentText"/>
    <w:next w:val="CommentText"/>
    <w:link w:val="CommentSubjectChar"/>
    <w:semiHidden/>
    <w:unhideWhenUsed/>
    <w:rsid w:val="00325BF5"/>
    <w:rPr>
      <w:b/>
      <w:bCs/>
    </w:rPr>
  </w:style>
  <w:style w:type="character" w:customStyle="1" w:styleId="CommentSubjectChar">
    <w:name w:val="Comment Subject Char"/>
    <w:basedOn w:val="CommentTextChar"/>
    <w:link w:val="CommentSubject"/>
    <w:semiHidden/>
    <w:rsid w:val="00325BF5"/>
    <w:rPr>
      <w:b/>
      <w:bCs/>
    </w:rPr>
  </w:style>
  <w:style w:type="table" w:styleId="TableGrid">
    <w:name w:val="Table Grid"/>
    <w:basedOn w:val="TableNormal"/>
    <w:uiPriority w:val="39"/>
    <w:rsid w:val="00265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708CC"/>
  </w:style>
  <w:style w:type="paragraph" w:customStyle="1" w:styleId="StyleHeading2Justified">
    <w:name w:val="Style Heading 2 + Justified"/>
    <w:basedOn w:val="Heading2"/>
    <w:autoRedefine/>
    <w:rsid w:val="001F21FB"/>
    <w:pPr>
      <w:keepNext w:val="0"/>
      <w:keepLines w:val="0"/>
      <w:spacing w:before="0"/>
      <w:ind w:left="360"/>
      <w:jc w:val="both"/>
    </w:pPr>
    <w:rPr>
      <w:rFonts w:ascii="Times New Roman" w:eastAsia="Times New Roman" w:hAnsi="Times New Roman" w:cs="Times New Roman"/>
      <w:b w:val="0"/>
      <w:bCs w:val="0"/>
      <w:noProof/>
      <w:snapToGrid w:val="0"/>
      <w:color w:val="auto"/>
      <w:sz w:val="22"/>
      <w:szCs w:val="20"/>
    </w:rPr>
  </w:style>
  <w:style w:type="character" w:styleId="Hyperlink">
    <w:name w:val="Hyperlink"/>
    <w:basedOn w:val="DefaultParagraphFont"/>
    <w:uiPriority w:val="99"/>
    <w:unhideWhenUsed/>
    <w:rPr>
      <w:color w:val="0000FF" w:themeColor="hyperlink"/>
      <w:u w:val="single"/>
    </w:rPr>
  </w:style>
  <w:style w:type="character" w:customStyle="1" w:styleId="cf01">
    <w:name w:val="cf01"/>
    <w:basedOn w:val="DefaultParagraphFont"/>
    <w:rsid w:val="00327E8F"/>
    <w:rPr>
      <w:rFonts w:ascii="Segoe UI" w:hAnsi="Segoe UI" w:cs="Segoe UI" w:hint="default"/>
      <w:sz w:val="18"/>
      <w:szCs w:val="18"/>
    </w:rPr>
  </w:style>
  <w:style w:type="character" w:customStyle="1" w:styleId="Mention1">
    <w:name w:val="Mention1"/>
    <w:basedOn w:val="DefaultParagraphFont"/>
    <w:uiPriority w:val="99"/>
    <w:unhideWhenUsed/>
    <w:rPr>
      <w:color w:val="2B579A"/>
      <w:shd w:val="clear" w:color="auto" w:fill="E6E6E6"/>
    </w:rPr>
  </w:style>
  <w:style w:type="character" w:customStyle="1" w:styleId="ListParagraphChar">
    <w:name w:val="List Paragraph Char"/>
    <w:aliases w:val="Use Case List Paragraph Char,Heading2 Char,Colorful List - Accent 11 Char,List Paragraph1 Char,b1 Char,Bullet for no #'s Char,Body Bullet Char,List Paragraph 1 Char,Ref Char,Body Text1 Char,B1 Char,Figure_name Char,Bullet 1 Char"/>
    <w:basedOn w:val="DefaultParagraphFont"/>
    <w:link w:val="ListParagraph"/>
    <w:uiPriority w:val="1"/>
    <w:locked/>
    <w:rsid w:val="00EA1AB9"/>
  </w:style>
  <w:style w:type="character" w:customStyle="1" w:styleId="ui-provider">
    <w:name w:val="ui-provider"/>
    <w:basedOn w:val="DefaultParagraphFont"/>
    <w:rsid w:val="00C45901"/>
  </w:style>
  <w:style w:type="character" w:customStyle="1" w:styleId="normaltextrun">
    <w:name w:val="normaltextrun"/>
    <w:basedOn w:val="DefaultParagraphFont"/>
    <w:rsid w:val="002E3EE8"/>
  </w:style>
  <w:style w:type="character" w:customStyle="1" w:styleId="Heading1Char">
    <w:name w:val="Heading 1 Char"/>
    <w:basedOn w:val="DefaultParagraphFont"/>
    <w:link w:val="Heading1"/>
    <w:uiPriority w:val="9"/>
    <w:rsid w:val="00FB2DA9"/>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1"/>
    <w:unhideWhenUsed/>
    <w:qFormat/>
    <w:rsid w:val="00FB2DA9"/>
    <w:pPr>
      <w:spacing w:after="120"/>
    </w:pPr>
  </w:style>
  <w:style w:type="character" w:customStyle="1" w:styleId="BodyTextChar">
    <w:name w:val="Body Text Char"/>
    <w:basedOn w:val="DefaultParagraphFont"/>
    <w:link w:val="BodyText"/>
    <w:uiPriority w:val="1"/>
    <w:rsid w:val="00FB2DA9"/>
  </w:style>
  <w:style w:type="character" w:customStyle="1" w:styleId="HeaderChar">
    <w:name w:val="Header Char"/>
    <w:basedOn w:val="DefaultParagraphFont"/>
    <w:link w:val="Header"/>
    <w:uiPriority w:val="99"/>
    <w:rsid w:val="00FB2DA9"/>
    <w:rPr>
      <w:rFonts w:ascii="Arial" w:hAnsi="Arial"/>
    </w:rPr>
  </w:style>
  <w:style w:type="character" w:customStyle="1" w:styleId="FooterChar">
    <w:name w:val="Footer Char"/>
    <w:basedOn w:val="DefaultParagraphFont"/>
    <w:link w:val="Footer"/>
    <w:rsid w:val="00FB2DA9"/>
  </w:style>
  <w:style w:type="paragraph" w:styleId="Title">
    <w:name w:val="Title"/>
    <w:basedOn w:val="Normal"/>
    <w:link w:val="TitleChar"/>
    <w:uiPriority w:val="10"/>
    <w:qFormat/>
    <w:rsid w:val="00FB2DA9"/>
    <w:pPr>
      <w:widowControl w:val="0"/>
      <w:autoSpaceDE w:val="0"/>
      <w:autoSpaceDN w:val="0"/>
      <w:spacing w:before="66"/>
      <w:ind w:left="83"/>
    </w:pPr>
    <w:rPr>
      <w:rFonts w:ascii="Arial" w:eastAsia="Arial" w:hAnsi="Arial" w:cs="Arial"/>
      <w:sz w:val="24"/>
      <w:szCs w:val="24"/>
    </w:rPr>
  </w:style>
  <w:style w:type="character" w:customStyle="1" w:styleId="TitleChar">
    <w:name w:val="Title Char"/>
    <w:basedOn w:val="DefaultParagraphFont"/>
    <w:link w:val="Title"/>
    <w:uiPriority w:val="10"/>
    <w:rsid w:val="00FB2DA9"/>
    <w:rPr>
      <w:rFonts w:ascii="Arial" w:eastAsia="Arial" w:hAnsi="Arial" w:cs="Arial"/>
      <w:sz w:val="24"/>
      <w:szCs w:val="24"/>
    </w:rPr>
  </w:style>
  <w:style w:type="paragraph" w:customStyle="1" w:styleId="TableParagraph">
    <w:name w:val="Table Paragraph"/>
    <w:basedOn w:val="Normal"/>
    <w:uiPriority w:val="1"/>
    <w:qFormat/>
    <w:rsid w:val="00FB2DA9"/>
    <w:pPr>
      <w:widowControl w:val="0"/>
      <w:autoSpaceDE w:val="0"/>
      <w:autoSpaceDN w:val="0"/>
    </w:pPr>
    <w:rPr>
      <w:rFonts w:ascii="Arial" w:eastAsia="Arial" w:hAnsi="Arial" w:cs="Arial"/>
      <w:sz w:val="22"/>
      <w:szCs w:val="22"/>
    </w:rPr>
  </w:style>
  <w:style w:type="character" w:styleId="UnresolvedMention">
    <w:name w:val="Unresolved Mention"/>
    <w:basedOn w:val="DefaultParagraphFont"/>
    <w:uiPriority w:val="99"/>
    <w:semiHidden/>
    <w:unhideWhenUsed/>
    <w:rsid w:val="00FB2DA9"/>
    <w:rPr>
      <w:color w:val="605E5C"/>
      <w:shd w:val="clear" w:color="auto" w:fill="E1DFDD"/>
    </w:rPr>
  </w:style>
  <w:style w:type="character" w:styleId="FollowedHyperlink">
    <w:name w:val="FollowedHyperlink"/>
    <w:basedOn w:val="DefaultParagraphFont"/>
    <w:uiPriority w:val="99"/>
    <w:semiHidden/>
    <w:unhideWhenUsed/>
    <w:rsid w:val="00FB2DA9"/>
    <w:rPr>
      <w:color w:val="800080" w:themeColor="followedHyperlink"/>
      <w:u w:val="single"/>
    </w:rPr>
  </w:style>
  <w:style w:type="character" w:customStyle="1" w:styleId="Heading3Char">
    <w:name w:val="Heading 3 Char"/>
    <w:basedOn w:val="DefaultParagraphFont"/>
    <w:link w:val="Heading3"/>
    <w:rsid w:val="00FB2DA9"/>
    <w:rPr>
      <w:rFonts w:ascii="Arial" w:hAnsi="Arial"/>
      <w:b/>
      <w:sz w:val="24"/>
    </w:rPr>
  </w:style>
  <w:style w:type="paragraph" w:styleId="FootnoteText">
    <w:name w:val="footnote text"/>
    <w:basedOn w:val="Normal"/>
    <w:link w:val="FootnoteTextChar"/>
    <w:uiPriority w:val="99"/>
    <w:semiHidden/>
    <w:unhideWhenUsed/>
    <w:rsid w:val="00FB2DA9"/>
    <w:pPr>
      <w:widowControl w:val="0"/>
      <w:autoSpaceDE w:val="0"/>
      <w:autoSpaceDN w:val="0"/>
    </w:pPr>
  </w:style>
  <w:style w:type="character" w:customStyle="1" w:styleId="FootnoteTextChar">
    <w:name w:val="Footnote Text Char"/>
    <w:basedOn w:val="DefaultParagraphFont"/>
    <w:link w:val="FootnoteText"/>
    <w:uiPriority w:val="99"/>
    <w:semiHidden/>
    <w:rsid w:val="00FB2DA9"/>
  </w:style>
  <w:style w:type="character" w:styleId="FootnoteReference">
    <w:name w:val="footnote reference"/>
    <w:basedOn w:val="DefaultParagraphFont"/>
    <w:uiPriority w:val="99"/>
    <w:semiHidden/>
    <w:unhideWhenUsed/>
    <w:rsid w:val="00FB2DA9"/>
    <w:rPr>
      <w:vertAlign w:val="superscript"/>
    </w:rPr>
  </w:style>
  <w:style w:type="character" w:customStyle="1" w:styleId="eop">
    <w:name w:val="eop"/>
    <w:basedOn w:val="DefaultParagraphFont"/>
    <w:rsid w:val="00345890"/>
  </w:style>
  <w:style w:type="paragraph" w:styleId="NormalWeb">
    <w:name w:val="Normal (Web)"/>
    <w:basedOn w:val="Normal"/>
    <w:uiPriority w:val="99"/>
    <w:unhideWhenUsed/>
    <w:rsid w:val="00345890"/>
    <w:pPr>
      <w:spacing w:before="100" w:beforeAutospacing="1" w:after="100" w:afterAutospacing="1"/>
    </w:pPr>
    <w:rPr>
      <w:sz w:val="24"/>
      <w:szCs w:val="24"/>
    </w:rPr>
  </w:style>
  <w:style w:type="character" w:styleId="Strong">
    <w:name w:val="Strong"/>
    <w:basedOn w:val="DefaultParagraphFont"/>
    <w:uiPriority w:val="22"/>
    <w:qFormat/>
    <w:rsid w:val="00345890"/>
    <w:rPr>
      <w:b/>
      <w:bCs/>
    </w:rPr>
  </w:style>
  <w:style w:type="paragraph" w:styleId="TOC3">
    <w:name w:val="toc 3"/>
    <w:basedOn w:val="Normal"/>
    <w:next w:val="Normal"/>
    <w:autoRedefine/>
    <w:uiPriority w:val="39"/>
    <w:rsid w:val="00345890"/>
    <w:pPr>
      <w:tabs>
        <w:tab w:val="left" w:pos="1080"/>
        <w:tab w:val="right" w:leader="dot" w:pos="9664"/>
      </w:tabs>
      <w:spacing w:after="100"/>
      <w:ind w:left="480"/>
    </w:pPr>
    <w:rPr>
      <w:sz w:val="24"/>
      <w:szCs w:val="24"/>
      <w:lang w:val="en-GB" w:eastAsia="en-GB"/>
    </w:rPr>
  </w:style>
  <w:style w:type="paragraph" w:styleId="TOC1">
    <w:name w:val="toc 1"/>
    <w:basedOn w:val="Normal"/>
    <w:next w:val="Normal"/>
    <w:autoRedefine/>
    <w:uiPriority w:val="39"/>
    <w:unhideWhenUsed/>
    <w:rsid w:val="00A57367"/>
    <w:pPr>
      <w:spacing w:after="100"/>
    </w:pPr>
  </w:style>
  <w:style w:type="character" w:styleId="Mention">
    <w:name w:val="Mention"/>
    <w:basedOn w:val="DefaultParagraphFont"/>
    <w:uiPriority w:val="99"/>
    <w:unhideWhenUsed/>
    <w:rsid w:val="007F041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7785A9CF185B4D9B5ABB4F23E17504" ma:contentTypeVersion="23" ma:contentTypeDescription="Create a new document." ma:contentTypeScope="" ma:versionID="5ff349505121468c7fc68a0585d7f9a6">
  <xsd:schema xmlns:xsd="http://www.w3.org/2001/XMLSchema" xmlns:xs="http://www.w3.org/2001/XMLSchema" xmlns:p="http://schemas.microsoft.com/office/2006/metadata/properties" xmlns:ns1="http://schemas.microsoft.com/sharepoint/v3" xmlns:ns2="35053cba-af81-4a6a-87e3-606dcb2f8ae5" xmlns:ns3="99395553-c1e3-4b39-9d22-f845c498b210" targetNamespace="http://schemas.microsoft.com/office/2006/metadata/properties" ma:root="true" ma:fieldsID="9892f6dd9946447378868012469d569e" ns1:_="" ns2:_="" ns3:_="">
    <xsd:import namespace="http://schemas.microsoft.com/sharepoint/v3"/>
    <xsd:import namespace="35053cba-af81-4a6a-87e3-606dcb2f8ae5"/>
    <xsd:import namespace="99395553-c1e3-4b39-9d22-f845c498b21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element ref="ns1:_ip_UnifiedCompliancePolicyProperties" minOccurs="0"/>
                <xsd:element ref="ns1:_ip_UnifiedCompliancePolicyUIAction" minOccurs="0"/>
                <xsd:element ref="ns2:QUOSALTEMPLATE_x003f_" minOccurs="0"/>
                <xsd:element ref="ns2:QuoteNumber" minOccurs="0"/>
                <xsd:element ref="ns2:Status"/>
                <xsd:element ref="ns2:ApprovalOutcome"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053cba-af81-4a6a-87e3-606dcb2f8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2c632bb-64b8-492a-ace5-74a0d6bbc30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QUOSALTEMPLATE_x003f_" ma:index="26" nillable="true" ma:displayName="QUOSAL TEMPLATE?" ma:default="0" ma:format="Dropdown" ma:internalName="QUOSALTEMPLATE_x003f_">
      <xsd:simpleType>
        <xsd:restriction base="dms:Boolean"/>
      </xsd:simpleType>
    </xsd:element>
    <xsd:element name="QuoteNumber" ma:index="27" nillable="true" ma:displayName="Quote Number " ma:default="UPDATE" ma:description="Enter SOW/Template Number" ma:format="Dropdown" ma:internalName="QuoteNumber">
      <xsd:simpleType>
        <xsd:restriction base="dms:Text">
          <xsd:maxLength value="255"/>
        </xsd:restriction>
      </xsd:simpleType>
    </xsd:element>
    <xsd:element name="Status" ma:index="28" ma:displayName="Status" ma:default="Draft" ma:format="Dropdown" ma:internalName="Status">
      <xsd:simpleType>
        <xsd:restriction base="dms:Choice">
          <xsd:enumeration value="Draft"/>
          <xsd:enumeration value="In Review"/>
          <xsd:enumeration value="Approved"/>
          <xsd:enumeration value="Rejected"/>
        </xsd:restriction>
      </xsd:simpleType>
    </xsd:element>
    <xsd:element name="ApprovalOutcome" ma:index="29" nillable="true" ma:displayName="ApprovalOutcome" ma:internalName="ApprovalOutcome">
      <xsd:simpleType>
        <xsd:restriction base="dms:Text">
          <xsd:maxLength value="255"/>
        </xsd:restriction>
      </xsd:simpleType>
    </xsd:element>
    <xsd:element name="_Flow_SignoffStatus" ma:index="30" nillable="true" ma:displayName="Sign-off statu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395553-c1e3-4b39-9d22-f845c498b21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e4eb775-8fba-4028-b5e6-da4403e6a911}" ma:internalName="TaxCatchAll" ma:showField="CatchAllData" ma:web="99395553-c1e3-4b39-9d22-f845c498b21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9395553-c1e3-4b39-9d22-f845c498b210" xsi:nil="true"/>
    <lcf76f155ced4ddcb4097134ff3c332f xmlns="35053cba-af81-4a6a-87e3-606dcb2f8ae5">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QuoteNumber xmlns="35053cba-af81-4a6a-87e3-606dcb2f8ae5">UPDATE</QuoteNumber>
    <QUOSALTEMPLATE_x003f_ xmlns="35053cba-af81-4a6a-87e3-606dcb2f8ae5">false</QUOSALTEMPLATE_x003f_>
    <_Flow_SignoffStatus xmlns="35053cba-af81-4a6a-87e3-606dcb2f8ae5" xsi:nil="true"/>
    <ApprovalOutcome xmlns="35053cba-af81-4a6a-87e3-606dcb2f8ae5" xsi:nil="true"/>
    <Status xmlns="35053cba-af81-4a6a-87e3-606dcb2f8ae5">Draft</Statu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 
</file>

<file path=customXml/itemProps1.xml><?xml version="1.0" encoding="utf-8"?>
<ds:datastoreItem xmlns:ds="http://schemas.openxmlformats.org/officeDocument/2006/customXml" ds:itemID="{BE8FFFCC-643C-41E9-B99E-D2B3D9DA1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5053cba-af81-4a6a-87e3-606dcb2f8ae5"/>
    <ds:schemaRef ds:uri="99395553-c1e3-4b39-9d22-f845c498b2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4C9B65-B4C6-4864-A251-61018AE3C63F}">
  <ds:schemaRefs>
    <ds:schemaRef ds:uri="http://schemas.microsoft.com/office/2006/metadata/properties"/>
    <ds:schemaRef ds:uri="http://schemas.microsoft.com/office/infopath/2007/PartnerControls"/>
    <ds:schemaRef ds:uri="99395553-c1e3-4b39-9d22-f845c498b210"/>
    <ds:schemaRef ds:uri="35053cba-af81-4a6a-87e3-606dcb2f8ae5"/>
    <ds:schemaRef ds:uri="http://schemas.microsoft.com/sharepoint/v3"/>
  </ds:schemaRefs>
</ds:datastoreItem>
</file>

<file path=customXml/itemProps3.xml><?xml version="1.0" encoding="utf-8"?>
<ds:datastoreItem xmlns:ds="http://schemas.openxmlformats.org/officeDocument/2006/customXml" ds:itemID="{5F05F786-9119-41F5-B05E-FCFE444393BA}">
  <ds:schemaRefs>
    <ds:schemaRef ds:uri="http://schemas.openxmlformats.org/officeDocument/2006/bibliography"/>
  </ds:schemaRefs>
</ds:datastoreItem>
</file>

<file path=customXml/itemProps4.xml><?xml version="1.0" encoding="utf-8"?>
<ds:datastoreItem xmlns:ds="http://schemas.openxmlformats.org/officeDocument/2006/customXml" ds:itemID="{4BF45AC0-4860-495F-B83A-EF4CA9A3C59F}">
  <ds:schemaRefs>
    <ds:schemaRef ds:uri="http://schemas.microsoft.com/sharepoint/v3/contenttype/forms"/>
  </ds:schemaRefs>
</ds:datastoreItem>
</file>

<file path=customXml/itemProps5.xml><?xml version="1.0" encoding="utf-8"?>
<ds:datastoreItem xmlns:ds="http://schemas.openxmlformats.org/officeDocument/2006/customXml" ds:itemID="{B93448D8-DAB8-4326-A17F-F3F094D7F60D}">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e360 MPSA 2025.04.01</Template>
  <TotalTime>0</TotalTime>
  <Pages>18</Pages>
  <Words>8646</Words>
  <Characters>49283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MASTER PROFESSIONAL SERVICES AGREEMENT</vt:lpstr>
    </vt:vector>
  </TitlesOfParts>
  <Manager/>
  <Company/>
  <LinksUpToDate>false</LinksUpToDate>
  <CharactersWithSpaces>57814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PROFESSIONAL SERVICES AGREEMENT</dc:title>
  <dc:subject/>
  <dc:creator>Jared Martinez</dc:creator>
  <cp:keywords/>
  <dc:description>2024.05.01</dc:description>
  <cp:lastModifiedBy>Lisa Austin</cp:lastModifiedBy>
  <cp:revision>2</cp:revision>
  <cp:lastPrinted>2011-06-16T17:20:00Z</cp:lastPrinted>
  <dcterms:created xsi:type="dcterms:W3CDTF">2026-06-16T00:02:00Z</dcterms:created>
  <dcterms:modified xsi:type="dcterms:W3CDTF">2026-06-16T00:02:00Z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897400</vt:r8>
  </property>
  <property fmtid="{D5CDD505-2E9C-101B-9397-08002B2CF9AE}" pid="3" name="xd_ProgID">
    <vt:lpwstr/>
  </property>
  <property fmtid="{D5CDD505-2E9C-101B-9397-08002B2CF9AE}" pid="4" name="MediaServiceImageTags">
    <vt:lpwstr/>
  </property>
  <property fmtid="{D5CDD505-2E9C-101B-9397-08002B2CF9AE}" pid="5" name="ContentTypeId">
    <vt:lpwstr>0x0101009A7785A9CF185B4D9B5ABB4F23E17504</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GrammarlyDocumentId">
    <vt:lpwstr>15ca9fdcf9d0ea2a130075d2ebe136654035a162013282049cd74b00604372fb</vt:lpwstr>
  </property>
  <property fmtid="{D5CDD505-2E9C-101B-9397-08002B2CF9AE}" pid="12" name="MSIP_Label_4c445449-38a5-4242-8b6a-edfbfb26bb02_Enabled">
    <vt:lpwstr>true</vt:lpwstr>
  </property>
  <property fmtid="{D5CDD505-2E9C-101B-9397-08002B2CF9AE}" pid="13" name="MSIP_Label_4c445449-38a5-4242-8b6a-edfbfb26bb02_SetDate">
    <vt:lpwstr>2024-10-29T06:23:10Z</vt:lpwstr>
  </property>
  <property fmtid="{D5CDD505-2E9C-101B-9397-08002B2CF9AE}" pid="14" name="MSIP_Label_4c445449-38a5-4242-8b6a-edfbfb26bb02_Method">
    <vt:lpwstr>Standard</vt:lpwstr>
  </property>
  <property fmtid="{D5CDD505-2E9C-101B-9397-08002B2CF9AE}" pid="15" name="MSIP_Label_4c445449-38a5-4242-8b6a-edfbfb26bb02_Name">
    <vt:lpwstr>Confidential</vt:lpwstr>
  </property>
  <property fmtid="{D5CDD505-2E9C-101B-9397-08002B2CF9AE}" pid="16" name="MSIP_Label_4c445449-38a5-4242-8b6a-edfbfb26bb02_SiteId">
    <vt:lpwstr>9c098977-6fd6-46bd-a109-6d983952bd01</vt:lpwstr>
  </property>
  <property fmtid="{D5CDD505-2E9C-101B-9397-08002B2CF9AE}" pid="17" name="MSIP_Label_4c445449-38a5-4242-8b6a-edfbfb26bb02_ActionId">
    <vt:lpwstr>92530668-f017-4017-98d7-84ad50b9bae5</vt:lpwstr>
  </property>
  <property fmtid="{D5CDD505-2E9C-101B-9397-08002B2CF9AE}" pid="18" name="MSIP_Label_4c445449-38a5-4242-8b6a-edfbfb26bb02_ContentBits">
    <vt:lpwstr>0</vt:lpwstr>
  </property>
  <property fmtid="{D5CDD505-2E9C-101B-9397-08002B2CF9AE}" pid="19" name="docLang">
    <vt:lpwstr>en</vt:lpwstr>
  </property>
</Properties>
</file>